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57F0C" w14:textId="536A3B25" w:rsidR="00FC2A28" w:rsidRPr="00365E72" w:rsidRDefault="00F7179B" w:rsidP="00FC2A28">
      <w:pPr>
        <w:spacing w:before="240" w:line="240" w:lineRule="auto"/>
        <w:sectPr w:rsidR="00FC2A28" w:rsidRPr="00365E72" w:rsidSect="006A68AE">
          <w:pgSz w:w="11907" w:h="16840" w:code="9"/>
          <w:pgMar w:top="1418" w:right="1701" w:bottom="1134" w:left="1418" w:header="709" w:footer="556" w:gutter="0"/>
          <w:cols w:space="708"/>
          <w:docGrid w:linePitch="360"/>
        </w:sectPr>
      </w:pPr>
      <w:bookmarkStart w:id="0" w:name="_Toc98394872"/>
      <w:bookmarkStart w:id="1" w:name="_Toc495748330"/>
      <w:bookmarkStart w:id="2" w:name="_Toc495810630"/>
      <w:bookmarkStart w:id="3" w:name="_Toc6031787"/>
      <w:bookmarkStart w:id="4" w:name="_Toc6031844"/>
      <w:r>
        <w:rPr>
          <w:noProof/>
          <w:lang w:eastAsia="en-AU"/>
        </w:rPr>
        <w:drawing>
          <wp:anchor distT="0" distB="0" distL="114300" distR="114300" simplePos="0" relativeHeight="251662334" behindDoc="0" locked="0" layoutInCell="1" allowOverlap="1" wp14:anchorId="557EEB0C" wp14:editId="6563C4FD">
            <wp:simplePos x="0" y="0"/>
            <wp:positionH relativeFrom="column">
              <wp:posOffset>-671830</wp:posOffset>
            </wp:positionH>
            <wp:positionV relativeFrom="paragraph">
              <wp:posOffset>-719455</wp:posOffset>
            </wp:positionV>
            <wp:extent cx="7017199" cy="128373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017199" cy="1283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4FB">
        <w:rPr>
          <w:noProof/>
          <w:lang w:eastAsia="en-AU"/>
        </w:rPr>
        <mc:AlternateContent>
          <mc:Choice Requires="wps">
            <w:drawing>
              <wp:anchor distT="0" distB="0" distL="114300" distR="114300" simplePos="0" relativeHeight="251704320" behindDoc="0" locked="0" layoutInCell="1" allowOverlap="1" wp14:anchorId="1997B50C" wp14:editId="094F9AD4">
                <wp:simplePos x="0" y="0"/>
                <wp:positionH relativeFrom="margin">
                  <wp:posOffset>-576580</wp:posOffset>
                </wp:positionH>
                <wp:positionV relativeFrom="paragraph">
                  <wp:posOffset>2319020</wp:posOffset>
                </wp:positionV>
                <wp:extent cx="6155690" cy="1311275"/>
                <wp:effectExtent l="0" t="0" r="0" b="317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131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97099" w14:textId="1B529AB3" w:rsidR="00FC2A28" w:rsidRPr="002F44FB" w:rsidRDefault="00FC2A28" w:rsidP="002F44FB">
                            <w:pPr>
                              <w:spacing w:before="120" w:line="240" w:lineRule="auto"/>
                              <w:rPr>
                                <w:rFonts w:ascii="Arial" w:hAnsi="Arial" w:cs="Tahoma"/>
                                <w:b/>
                                <w:bCs/>
                                <w:color w:val="595959" w:themeColor="text1" w:themeTint="A6"/>
                                <w:sz w:val="27"/>
                              </w:rPr>
                            </w:pPr>
                            <w:bookmarkStart w:id="5" w:name="_Toc119580044"/>
                            <w:bookmarkStart w:id="6" w:name="_Toc117775781"/>
                            <w:r w:rsidRPr="002F44FB">
                              <w:rPr>
                                <w:rFonts w:ascii="Arial" w:hAnsi="Arial" w:cs="Tahoma"/>
                                <w:b/>
                                <w:bCs/>
                                <w:color w:val="595959" w:themeColor="text1" w:themeTint="A6"/>
                                <w:sz w:val="27"/>
                              </w:rPr>
                              <w:t>Emerick</w:t>
                            </w:r>
                            <w:r w:rsidR="002F44FB">
                              <w:rPr>
                                <w:rFonts w:ascii="Arial" w:hAnsi="Arial" w:cs="Tahoma"/>
                                <w:b/>
                                <w:bCs/>
                                <w:color w:val="595959" w:themeColor="text1" w:themeTint="A6"/>
                                <w:sz w:val="27"/>
                              </w:rPr>
                              <w:t xml:space="preserve"> </w:t>
                            </w:r>
                            <w:r w:rsidRPr="002F44FB">
                              <w:rPr>
                                <w:rFonts w:ascii="Arial" w:hAnsi="Arial" w:cs="Tahoma"/>
                                <w:b/>
                                <w:bCs/>
                                <w:color w:val="595959" w:themeColor="text1" w:themeTint="A6"/>
                                <w:sz w:val="27"/>
                              </w:rPr>
                              <w:t>Chew</w:t>
                            </w:r>
                            <w:r w:rsidRPr="002F44FB">
                              <w:rPr>
                                <w:rFonts w:ascii="Arial" w:hAnsi="Arial" w:cs="Tahoma"/>
                                <w:b/>
                                <w:bCs/>
                                <w:color w:val="595959" w:themeColor="text1" w:themeTint="A6"/>
                                <w:sz w:val="27"/>
                              </w:rPr>
                              <w:br/>
                              <w:t xml:space="preserve">Somayeh </w:t>
                            </w:r>
                            <w:proofErr w:type="spellStart"/>
                            <w:r w:rsidRPr="002F44FB">
                              <w:rPr>
                                <w:rFonts w:ascii="Arial" w:hAnsi="Arial" w:cs="Tahoma"/>
                                <w:b/>
                                <w:bCs/>
                                <w:color w:val="595959" w:themeColor="text1" w:themeTint="A6"/>
                                <w:sz w:val="27"/>
                              </w:rPr>
                              <w:t>Parvazian</w:t>
                            </w:r>
                            <w:proofErr w:type="spellEnd"/>
                          </w:p>
                          <w:p w14:paraId="5DB17C71" w14:textId="77777777" w:rsidR="00FC2A28" w:rsidRPr="002F44FB" w:rsidRDefault="00FC2A28" w:rsidP="002F44FB">
                            <w:pPr>
                              <w:pStyle w:val="Titlepage"/>
                              <w:spacing w:after="0"/>
                              <w:ind w:left="0"/>
                              <w:jc w:val="both"/>
                              <w:rPr>
                                <w:rFonts w:cs="Tahoma"/>
                                <w:b/>
                                <w:bCs/>
                                <w:color w:val="595959" w:themeColor="text1" w:themeTint="A6"/>
                                <w:spacing w:val="0"/>
                                <w:kern w:val="0"/>
                                <w:sz w:val="27"/>
                                <w:szCs w:val="20"/>
                              </w:rPr>
                            </w:pPr>
                            <w:r w:rsidRPr="002F44FB">
                              <w:rPr>
                                <w:rFonts w:cs="Tahoma"/>
                                <w:b/>
                                <w:bCs/>
                                <w:color w:val="595959" w:themeColor="text1" w:themeTint="A6"/>
                                <w:spacing w:val="0"/>
                                <w:kern w:val="0"/>
                                <w:sz w:val="27"/>
                                <w:szCs w:val="20"/>
                              </w:rPr>
                              <w:t>Ronnie Semo</w:t>
                            </w:r>
                          </w:p>
                          <w:p w14:paraId="06DECC88" w14:textId="77777777" w:rsidR="002F44FB" w:rsidRPr="002F44FB" w:rsidRDefault="002F44FB" w:rsidP="002F44FB">
                            <w:pPr>
                              <w:spacing w:before="120" w:line="240" w:lineRule="auto"/>
                              <w:jc w:val="both"/>
                              <w:rPr>
                                <w:rFonts w:ascii="Arial" w:hAnsi="Arial" w:cs="Tahoma"/>
                                <w:color w:val="595959" w:themeColor="text1" w:themeTint="A6"/>
                                <w:sz w:val="27"/>
                              </w:rPr>
                            </w:pPr>
                            <w:r w:rsidRPr="002F44FB">
                              <w:rPr>
                                <w:rFonts w:ascii="Arial" w:hAnsi="Arial" w:cs="Tahoma"/>
                                <w:color w:val="595959" w:themeColor="text1" w:themeTint="A6"/>
                                <w:sz w:val="27"/>
                              </w:rPr>
                              <w:t>National Centre for Vocational Education Research</w:t>
                            </w:r>
                          </w:p>
                          <w:p w14:paraId="7D57C357" w14:textId="77777777" w:rsidR="00E56BCF" w:rsidRDefault="00E56BCF"/>
                          <w:p w14:paraId="2AEDEE4C"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04DB9FAC"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78893697"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43002608" w14:textId="77777777" w:rsidR="00E56BCF" w:rsidRDefault="00E56BCF"/>
                          <w:p w14:paraId="77BFDF63"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16E9DB0B"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2484F510"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1BBA25E8" w14:textId="77777777" w:rsidR="00E56BCF" w:rsidRDefault="00E56BCF"/>
                          <w:p w14:paraId="4F4CE682"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5433F007"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678C1E79"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0579F14F" w14:textId="77777777" w:rsidR="00E56BCF" w:rsidRDefault="00E56BCF"/>
                          <w:p w14:paraId="322B2603"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3C5E116A"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7FCEDE8E"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3E3CDFA1" w14:textId="77777777" w:rsidR="00E56BCF" w:rsidRDefault="00E56BCF"/>
                          <w:p w14:paraId="405BE8A6"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20F8F4E2"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09D74E02"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23D85647" w14:textId="77777777" w:rsidR="00E56BCF" w:rsidRDefault="00E56BCF"/>
                          <w:p w14:paraId="3D72BA6F"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75670997"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0CE7DAD2"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35C27299" w14:textId="77777777" w:rsidR="00E56BCF" w:rsidRDefault="00E56BCF"/>
                          <w:p w14:paraId="7FB315EB"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145CDD5F"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49A548DF"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64E9782A" w14:textId="77777777" w:rsidR="00E56BCF" w:rsidRDefault="00E56BCF"/>
                          <w:p w14:paraId="6BB3C556"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6AA66B87"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0D77FA7B"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4ED0EB64" w14:textId="77777777" w:rsidR="00E56BCF" w:rsidRDefault="00E56BCF"/>
                          <w:p w14:paraId="3FE349B3"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0D8F20DC"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46EC60AD"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7545B4FF" w14:textId="77777777" w:rsidR="00E56BCF" w:rsidRDefault="00E56BCF"/>
                          <w:p w14:paraId="0E3D86E9"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696D5E40"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23C5B3A4"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72894DC0" w14:textId="77777777" w:rsidR="00E56BCF" w:rsidRDefault="00E56BCF"/>
                          <w:p w14:paraId="1878C147"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6B9B8473"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483530CE"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3B9E2095" w14:textId="77777777" w:rsidR="00E56BCF" w:rsidRDefault="00E56BCF"/>
                          <w:p w14:paraId="3C54D47D"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1D688984"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4E705914"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47164316" w14:textId="77777777" w:rsidR="00E56BCF" w:rsidRDefault="00E56BCF"/>
                          <w:p w14:paraId="3C186F45"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10718076"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6D59F2E6"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2EC85F10" w14:textId="77777777" w:rsidR="00E56BCF" w:rsidRDefault="00E56BCF"/>
                          <w:p w14:paraId="57F3A5E1"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392F8400"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6EE7D6FA"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4F2F3300" w14:textId="77777777" w:rsidR="00E56BCF" w:rsidRDefault="00E56BCF"/>
                          <w:p w14:paraId="60C45C57"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68177189"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666B7F3E"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44FD4BA2" w14:textId="77777777" w:rsidR="00E56BCF" w:rsidRDefault="00E56BCF"/>
                          <w:p w14:paraId="444B6516"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1B71D1AA"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788523F9"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26C1F0A9" w14:textId="77777777" w:rsidR="00E56BCF" w:rsidRDefault="00E56BCF"/>
                          <w:p w14:paraId="793A37C4"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497A5922"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75BA3BCC"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04950822" w14:textId="77777777" w:rsidR="00E56BCF" w:rsidRDefault="00E56BCF"/>
                          <w:p w14:paraId="6465C01D"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2E88087B"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33BA1866"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0546C000" w14:textId="77777777" w:rsidR="00E56BCF" w:rsidRDefault="00E56BCF"/>
                          <w:p w14:paraId="0640634C"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6F2DFCED"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524CF147"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6CD12142" w14:textId="77777777" w:rsidR="00E56BCF" w:rsidRDefault="00E56BCF"/>
                          <w:p w14:paraId="2DF5D378"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4ABE6B0D"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061D9E01"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39433C65" w14:textId="77777777" w:rsidR="00E56BCF" w:rsidRDefault="00E56BCF"/>
                          <w:p w14:paraId="6370B2B9"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758560B5"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18DC097A"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4C643B67" w14:textId="77777777" w:rsidR="00E56BCF" w:rsidRDefault="00E56BCF"/>
                          <w:p w14:paraId="3C47AD18"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24C840EC"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316F50FD"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1682B6AE" w14:textId="77777777" w:rsidR="00E56BCF" w:rsidRDefault="00E56BCF"/>
                          <w:p w14:paraId="2FA6F09A"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3269110C"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03BFCFAE"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708F0346" w14:textId="77777777" w:rsidR="00E56BCF" w:rsidRDefault="00E56BCF"/>
                          <w:p w14:paraId="397D960E"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21F27A38"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6E4775BB"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467C7A66" w14:textId="77777777" w:rsidR="00E56BCF" w:rsidRDefault="00E56BCF"/>
                          <w:p w14:paraId="30707173"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64BD0CCF"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43A15EB4"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20BB02BF" w14:textId="77777777" w:rsidR="00E56BCF" w:rsidRDefault="00E56BCF"/>
                          <w:p w14:paraId="41652DAE"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6196534F"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5F06FB81"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29EB5CBB" w14:textId="77777777" w:rsidR="00E56BCF" w:rsidRDefault="00E56BCF"/>
                          <w:p w14:paraId="455135BE"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5787A29F"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09769D7C"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26844ADB" w14:textId="77777777" w:rsidR="00E56BCF" w:rsidRDefault="00E56BCF"/>
                          <w:p w14:paraId="3C387EDD"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5E67ACD0"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4A5DA12C"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04FCE742" w14:textId="77777777" w:rsidR="00E56BCF" w:rsidRDefault="00E56BCF"/>
                          <w:p w14:paraId="75409362"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49631096"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7880193D"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655535B0" w14:textId="77777777" w:rsidR="00E56BCF" w:rsidRDefault="00E56BCF"/>
                          <w:p w14:paraId="10F99CF2"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5306BAFE"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44407C43"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78EBF5F2" w14:textId="77777777" w:rsidR="00E56BCF" w:rsidRDefault="00E56BCF"/>
                          <w:p w14:paraId="0F473C6E"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3AE5F0A6"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224DDBFC"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1FFD178F" w14:textId="77777777" w:rsidR="00E56BCF" w:rsidRDefault="00E56BCF"/>
                          <w:p w14:paraId="5FA2B8E3" w14:textId="4B7D8797" w:rsidR="00FC2A28" w:rsidRPr="00365E72" w:rsidRDefault="00FC2A28" w:rsidP="00FC2A28">
                            <w:pPr>
                              <w:pStyle w:val="Titlepage"/>
                              <w:spacing w:before="720" w:after="0"/>
                              <w:ind w:left="0"/>
                              <w:rPr>
                                <w:b/>
                                <w:color w:val="595959" w:themeColor="text1" w:themeTint="A6"/>
                                <w:sz w:val="27"/>
                                <w:szCs w:val="27"/>
                                <w:u w:val="single"/>
                              </w:rPr>
                            </w:pPr>
                            <w:r w:rsidRPr="00365E72">
                              <w:rPr>
                                <w:b/>
                                <w:color w:val="595959" w:themeColor="text1" w:themeTint="A6"/>
                                <w:sz w:val="27"/>
                                <w:szCs w:val="27"/>
                                <w:u w:val="single"/>
                              </w:rPr>
                              <w:t>Emerick Chew</w:t>
                            </w:r>
                            <w:r w:rsidRPr="00365E72">
                              <w:rPr>
                                <w:b/>
                                <w:color w:val="595959" w:themeColor="text1" w:themeTint="A6"/>
                                <w:sz w:val="27"/>
                                <w:szCs w:val="27"/>
                                <w:u w:val="single"/>
                              </w:rPr>
                              <w:br/>
                              <w:t xml:space="preserve">Somayeh </w:t>
                            </w:r>
                            <w:proofErr w:type="spellStart"/>
                            <w:r w:rsidRPr="00365E72">
                              <w:rPr>
                                <w:b/>
                                <w:color w:val="595959" w:themeColor="text1" w:themeTint="A6"/>
                                <w:sz w:val="27"/>
                                <w:szCs w:val="27"/>
                                <w:u w:val="single"/>
                              </w:rPr>
                              <w:t>Parvazian</w:t>
                            </w:r>
                            <w:bookmarkEnd w:id="5"/>
                            <w:proofErr w:type="spellEnd"/>
                          </w:p>
                          <w:p w14:paraId="009BC6CB" w14:textId="51BCD3C0" w:rsidR="00FC2A28" w:rsidRPr="00365E72" w:rsidRDefault="00FC2A28" w:rsidP="00FC2A28">
                            <w:pPr>
                              <w:pStyle w:val="Titlepage"/>
                              <w:spacing w:after="0"/>
                              <w:ind w:left="0"/>
                              <w:rPr>
                                <w:color w:val="595959" w:themeColor="text1" w:themeTint="A6"/>
                                <w:sz w:val="27"/>
                                <w:szCs w:val="27"/>
                                <w:u w:val="single"/>
                              </w:rPr>
                            </w:pPr>
                            <w:bookmarkStart w:id="7" w:name="_Toc119580045"/>
                            <w:r w:rsidRPr="00365E72">
                              <w:rPr>
                                <w:b/>
                                <w:color w:val="595959" w:themeColor="text1" w:themeTint="A6"/>
                                <w:sz w:val="27"/>
                                <w:szCs w:val="27"/>
                                <w:u w:val="single"/>
                              </w:rPr>
                              <w:t>Ronnie Semo</w:t>
                            </w:r>
                            <w:bookmarkEnd w:id="7"/>
                          </w:p>
                          <w:p w14:paraId="7326038E" w14:textId="055250B4" w:rsidR="00FC2A28" w:rsidRPr="00365E72" w:rsidRDefault="00FC2A28" w:rsidP="00607C25">
                            <w:pPr>
                              <w:pStyle w:val="Titlepage"/>
                              <w:spacing w:after="0"/>
                              <w:ind w:left="0"/>
                              <w:rPr>
                                <w:sz w:val="27"/>
                                <w:szCs w:val="27"/>
                                <w:u w:val="single"/>
                              </w:rPr>
                            </w:pPr>
                            <w:bookmarkStart w:id="8" w:name="_Toc119580046"/>
                            <w:r w:rsidRPr="00365E72">
                              <w:rPr>
                                <w:color w:val="595959" w:themeColor="text1" w:themeTint="A6"/>
                                <w:sz w:val="27"/>
                                <w:szCs w:val="27"/>
                                <w:u w:val="single"/>
                              </w:rPr>
                              <w:t>National Centre for Vocational Education Research</w:t>
                            </w:r>
                            <w:bookmarkEnd w:id="8"/>
                          </w:p>
                          <w:p w14:paraId="14634611" w14:textId="77777777" w:rsidR="00E56BCF" w:rsidRDefault="00E56BCF"/>
                          <w:p w14:paraId="3F83B359" w14:textId="7A602356" w:rsidR="00FC2A28" w:rsidRPr="00753998" w:rsidRDefault="00FC2A28" w:rsidP="00FC2A28">
                            <w:pPr>
                              <w:pStyle w:val="Titlepage"/>
                              <w:spacing w:before="720" w:after="0"/>
                              <w:ind w:left="0"/>
                              <w:rPr>
                                <w:b/>
                                <w:color w:val="595959" w:themeColor="text1" w:themeTint="A6"/>
                                <w:sz w:val="27"/>
                                <w:szCs w:val="27"/>
                              </w:rPr>
                            </w:pPr>
                            <w:bookmarkStart w:id="9" w:name="_Toc119580047"/>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9"/>
                            <w:proofErr w:type="spellEnd"/>
                          </w:p>
                          <w:p w14:paraId="3A842783" w14:textId="1D1CBF4D" w:rsidR="00FC2A28" w:rsidRDefault="00FC2A28" w:rsidP="00FC2A28">
                            <w:pPr>
                              <w:pStyle w:val="Titlepage"/>
                              <w:spacing w:after="0"/>
                              <w:ind w:left="0"/>
                              <w:rPr>
                                <w:color w:val="595959" w:themeColor="text1" w:themeTint="A6"/>
                                <w:sz w:val="27"/>
                                <w:szCs w:val="27"/>
                              </w:rPr>
                            </w:pPr>
                            <w:bookmarkStart w:id="10" w:name="_Toc119580048"/>
                            <w:r>
                              <w:rPr>
                                <w:b/>
                                <w:color w:val="595959" w:themeColor="text1" w:themeTint="A6"/>
                                <w:sz w:val="27"/>
                                <w:szCs w:val="27"/>
                              </w:rPr>
                              <w:t>Ronnie Semo</w:t>
                            </w:r>
                            <w:bookmarkEnd w:id="10"/>
                          </w:p>
                          <w:p w14:paraId="7AEC9FAF" w14:textId="5ECB28D8" w:rsidR="00FC2A28" w:rsidRPr="00125548" w:rsidRDefault="00FC2A28" w:rsidP="00607C25">
                            <w:pPr>
                              <w:pStyle w:val="Titlepage"/>
                              <w:spacing w:after="0"/>
                              <w:ind w:left="0"/>
                              <w:rPr>
                                <w:sz w:val="27"/>
                                <w:szCs w:val="27"/>
                              </w:rPr>
                            </w:pPr>
                            <w:bookmarkStart w:id="11" w:name="_Toc119580049"/>
                            <w:r>
                              <w:rPr>
                                <w:color w:val="595959" w:themeColor="text1" w:themeTint="A6"/>
                                <w:sz w:val="27"/>
                                <w:szCs w:val="27"/>
                              </w:rPr>
                              <w:t>National Centre for Vocational Education Research</w:t>
                            </w:r>
                            <w:bookmarkEnd w:id="11"/>
                          </w:p>
                          <w:p w14:paraId="62B6E745" w14:textId="77777777" w:rsidR="00E56BCF" w:rsidRDefault="00E56BCF"/>
                          <w:p w14:paraId="1DD33515" w14:textId="12D0C234" w:rsidR="00FC2A28" w:rsidRPr="00753998" w:rsidRDefault="00FC2A28" w:rsidP="00FC2A28">
                            <w:pPr>
                              <w:pStyle w:val="Titlepage"/>
                              <w:spacing w:before="720" w:after="0"/>
                              <w:ind w:left="0"/>
                              <w:rPr>
                                <w:b/>
                                <w:color w:val="595959" w:themeColor="text1" w:themeTint="A6"/>
                                <w:sz w:val="27"/>
                                <w:szCs w:val="27"/>
                              </w:rPr>
                            </w:pPr>
                            <w:bookmarkStart w:id="12" w:name="_Toc119580050"/>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2"/>
                            <w:proofErr w:type="spellEnd"/>
                          </w:p>
                          <w:p w14:paraId="4AA83980" w14:textId="4FC48626" w:rsidR="00FC2A28" w:rsidRDefault="00FC2A28" w:rsidP="00FC2A28">
                            <w:pPr>
                              <w:pStyle w:val="Titlepage"/>
                              <w:spacing w:after="0"/>
                              <w:ind w:left="0"/>
                              <w:rPr>
                                <w:color w:val="595959" w:themeColor="text1" w:themeTint="A6"/>
                                <w:sz w:val="27"/>
                                <w:szCs w:val="27"/>
                              </w:rPr>
                            </w:pPr>
                            <w:bookmarkStart w:id="13" w:name="_Toc119580051"/>
                            <w:r>
                              <w:rPr>
                                <w:b/>
                                <w:color w:val="595959" w:themeColor="text1" w:themeTint="A6"/>
                                <w:sz w:val="27"/>
                                <w:szCs w:val="27"/>
                              </w:rPr>
                              <w:t>Ronnie Semo</w:t>
                            </w:r>
                            <w:bookmarkEnd w:id="13"/>
                          </w:p>
                          <w:p w14:paraId="32B2B94B" w14:textId="7AC73555" w:rsidR="00FC2A28" w:rsidRPr="00125548" w:rsidRDefault="00FC2A28" w:rsidP="00607C25">
                            <w:pPr>
                              <w:pStyle w:val="Titlepage"/>
                              <w:spacing w:after="0"/>
                              <w:ind w:left="0"/>
                              <w:rPr>
                                <w:sz w:val="27"/>
                                <w:szCs w:val="27"/>
                              </w:rPr>
                            </w:pPr>
                            <w:bookmarkStart w:id="14" w:name="_Toc119580052"/>
                            <w:r>
                              <w:rPr>
                                <w:color w:val="595959" w:themeColor="text1" w:themeTint="A6"/>
                                <w:sz w:val="27"/>
                                <w:szCs w:val="27"/>
                              </w:rPr>
                              <w:t>National Centre for Vocational Education Research</w:t>
                            </w:r>
                            <w:bookmarkEnd w:id="14"/>
                          </w:p>
                          <w:p w14:paraId="0D7B4B44" w14:textId="77777777" w:rsidR="00E56BCF" w:rsidRDefault="00E56BCF"/>
                          <w:p w14:paraId="4E031B16" w14:textId="3E46C890" w:rsidR="00FC2A28" w:rsidRPr="00753998" w:rsidRDefault="00FC2A28" w:rsidP="00FC2A28">
                            <w:pPr>
                              <w:pStyle w:val="Titlepage"/>
                              <w:spacing w:before="720" w:after="0"/>
                              <w:ind w:left="0"/>
                              <w:rPr>
                                <w:b/>
                                <w:color w:val="595959" w:themeColor="text1" w:themeTint="A6"/>
                                <w:sz w:val="27"/>
                                <w:szCs w:val="27"/>
                              </w:rPr>
                            </w:pPr>
                            <w:bookmarkStart w:id="15" w:name="_Toc119580053"/>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5"/>
                            <w:proofErr w:type="spellEnd"/>
                          </w:p>
                          <w:p w14:paraId="6832FB59" w14:textId="77611EB6" w:rsidR="00FC2A28" w:rsidRDefault="00FC2A28" w:rsidP="00FC2A28">
                            <w:pPr>
                              <w:pStyle w:val="Titlepage"/>
                              <w:spacing w:after="0"/>
                              <w:ind w:left="0"/>
                              <w:rPr>
                                <w:color w:val="595959" w:themeColor="text1" w:themeTint="A6"/>
                                <w:sz w:val="27"/>
                                <w:szCs w:val="27"/>
                              </w:rPr>
                            </w:pPr>
                            <w:bookmarkStart w:id="16" w:name="_Toc119580054"/>
                            <w:r>
                              <w:rPr>
                                <w:b/>
                                <w:color w:val="595959" w:themeColor="text1" w:themeTint="A6"/>
                                <w:sz w:val="27"/>
                                <w:szCs w:val="27"/>
                              </w:rPr>
                              <w:t>Ronnie Semo</w:t>
                            </w:r>
                            <w:bookmarkEnd w:id="16"/>
                          </w:p>
                          <w:p w14:paraId="06E175CE" w14:textId="47F24186" w:rsidR="00FC2A28" w:rsidRPr="00125548" w:rsidRDefault="00FC2A28" w:rsidP="00607C25">
                            <w:pPr>
                              <w:pStyle w:val="Titlepage"/>
                              <w:spacing w:after="0"/>
                              <w:ind w:left="0"/>
                              <w:rPr>
                                <w:sz w:val="27"/>
                                <w:szCs w:val="27"/>
                              </w:rPr>
                            </w:pPr>
                            <w:bookmarkStart w:id="17" w:name="_Toc119580055"/>
                            <w:r>
                              <w:rPr>
                                <w:color w:val="595959" w:themeColor="text1" w:themeTint="A6"/>
                                <w:sz w:val="27"/>
                                <w:szCs w:val="27"/>
                              </w:rPr>
                              <w:t>National Centre for Vocational Education Research</w:t>
                            </w:r>
                            <w:bookmarkEnd w:id="17"/>
                          </w:p>
                          <w:p w14:paraId="1271059A" w14:textId="77777777" w:rsidR="00E56BCF" w:rsidRDefault="00E56BCF"/>
                          <w:p w14:paraId="14F0AD67" w14:textId="2B198BCD" w:rsidR="00FC2A28" w:rsidRPr="00753998" w:rsidRDefault="00FC2A28" w:rsidP="00FC2A28">
                            <w:pPr>
                              <w:pStyle w:val="Titlepage"/>
                              <w:spacing w:before="720" w:after="0"/>
                              <w:ind w:left="0"/>
                              <w:rPr>
                                <w:b/>
                                <w:color w:val="595959" w:themeColor="text1" w:themeTint="A6"/>
                                <w:sz w:val="27"/>
                                <w:szCs w:val="27"/>
                              </w:rPr>
                            </w:pPr>
                            <w:bookmarkStart w:id="18" w:name="_Toc119580056"/>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8"/>
                            <w:proofErr w:type="spellEnd"/>
                          </w:p>
                          <w:p w14:paraId="703914B1" w14:textId="110ECDD1" w:rsidR="00FC2A28" w:rsidRDefault="00FC2A28" w:rsidP="00FC2A28">
                            <w:pPr>
                              <w:pStyle w:val="Titlepage"/>
                              <w:spacing w:after="0"/>
                              <w:ind w:left="0"/>
                              <w:rPr>
                                <w:color w:val="595959" w:themeColor="text1" w:themeTint="A6"/>
                                <w:sz w:val="27"/>
                                <w:szCs w:val="27"/>
                              </w:rPr>
                            </w:pPr>
                            <w:bookmarkStart w:id="19" w:name="_Toc119580057"/>
                            <w:r>
                              <w:rPr>
                                <w:b/>
                                <w:color w:val="595959" w:themeColor="text1" w:themeTint="A6"/>
                                <w:sz w:val="27"/>
                                <w:szCs w:val="27"/>
                              </w:rPr>
                              <w:t>Ronnie Semo</w:t>
                            </w:r>
                            <w:bookmarkEnd w:id="19"/>
                          </w:p>
                          <w:p w14:paraId="58DBC70E" w14:textId="0CE5F1A4" w:rsidR="00FC2A28" w:rsidRPr="00125548" w:rsidRDefault="00FC2A28" w:rsidP="00607C25">
                            <w:pPr>
                              <w:pStyle w:val="Titlepage"/>
                              <w:spacing w:after="0"/>
                              <w:ind w:left="0"/>
                              <w:rPr>
                                <w:sz w:val="27"/>
                                <w:szCs w:val="27"/>
                              </w:rPr>
                            </w:pPr>
                            <w:bookmarkStart w:id="20" w:name="_Toc119580058"/>
                            <w:r>
                              <w:rPr>
                                <w:color w:val="595959" w:themeColor="text1" w:themeTint="A6"/>
                                <w:sz w:val="27"/>
                                <w:szCs w:val="27"/>
                              </w:rPr>
                              <w:t>National Centre for Vocational Education Research</w:t>
                            </w:r>
                            <w:bookmarkEnd w:id="20"/>
                          </w:p>
                          <w:p w14:paraId="02704E90" w14:textId="77777777" w:rsidR="00E56BCF" w:rsidRDefault="00E56BCF"/>
                          <w:p w14:paraId="2982A210" w14:textId="1EEFE121" w:rsidR="00FC2A28" w:rsidRPr="00753998" w:rsidRDefault="00FC2A28" w:rsidP="00FC2A28">
                            <w:pPr>
                              <w:pStyle w:val="Titlepage"/>
                              <w:spacing w:before="720" w:after="0"/>
                              <w:ind w:left="0"/>
                              <w:rPr>
                                <w:b/>
                                <w:color w:val="595959" w:themeColor="text1" w:themeTint="A6"/>
                                <w:sz w:val="27"/>
                                <w:szCs w:val="27"/>
                              </w:rPr>
                            </w:pPr>
                            <w:bookmarkStart w:id="21" w:name="_Toc119580059"/>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21"/>
                            <w:proofErr w:type="spellEnd"/>
                          </w:p>
                          <w:p w14:paraId="138FF8B0" w14:textId="79326280" w:rsidR="00FC2A28" w:rsidRDefault="00FC2A28" w:rsidP="00FC2A28">
                            <w:pPr>
                              <w:pStyle w:val="Titlepage"/>
                              <w:spacing w:after="0"/>
                              <w:ind w:left="0"/>
                              <w:rPr>
                                <w:color w:val="595959" w:themeColor="text1" w:themeTint="A6"/>
                                <w:sz w:val="27"/>
                                <w:szCs w:val="27"/>
                              </w:rPr>
                            </w:pPr>
                            <w:bookmarkStart w:id="22" w:name="_Toc119580060"/>
                            <w:r>
                              <w:rPr>
                                <w:b/>
                                <w:color w:val="595959" w:themeColor="text1" w:themeTint="A6"/>
                                <w:sz w:val="27"/>
                                <w:szCs w:val="27"/>
                              </w:rPr>
                              <w:t>Ronnie Semo</w:t>
                            </w:r>
                            <w:bookmarkEnd w:id="22"/>
                          </w:p>
                          <w:p w14:paraId="15443D40" w14:textId="2CEA4EA3" w:rsidR="00FC2A28" w:rsidRPr="00125548" w:rsidRDefault="00FC2A28" w:rsidP="00607C25">
                            <w:pPr>
                              <w:pStyle w:val="Titlepage"/>
                              <w:spacing w:after="0"/>
                              <w:ind w:left="0"/>
                              <w:rPr>
                                <w:sz w:val="27"/>
                                <w:szCs w:val="27"/>
                              </w:rPr>
                            </w:pPr>
                            <w:bookmarkStart w:id="23" w:name="_Toc119580061"/>
                            <w:r>
                              <w:rPr>
                                <w:color w:val="595959" w:themeColor="text1" w:themeTint="A6"/>
                                <w:sz w:val="27"/>
                                <w:szCs w:val="27"/>
                              </w:rPr>
                              <w:t>National Centre for Vocational Education Research</w:t>
                            </w:r>
                            <w:bookmarkEnd w:id="23"/>
                          </w:p>
                          <w:p w14:paraId="75EE7466" w14:textId="77777777" w:rsidR="00E56BCF" w:rsidRDefault="00E56BCF"/>
                          <w:p w14:paraId="57F45714" w14:textId="26E2ECDB" w:rsidR="00FC2A28" w:rsidRPr="00753998" w:rsidRDefault="00FC2A28" w:rsidP="00FC2A28">
                            <w:pPr>
                              <w:pStyle w:val="Titlepage"/>
                              <w:spacing w:before="720" w:after="0"/>
                              <w:ind w:left="0"/>
                              <w:rPr>
                                <w:b/>
                                <w:color w:val="595959" w:themeColor="text1" w:themeTint="A6"/>
                                <w:sz w:val="27"/>
                                <w:szCs w:val="27"/>
                              </w:rPr>
                            </w:pPr>
                            <w:bookmarkStart w:id="24" w:name="_Toc119580062"/>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24"/>
                            <w:proofErr w:type="spellEnd"/>
                          </w:p>
                          <w:p w14:paraId="53BD7501" w14:textId="2016034E" w:rsidR="00FC2A28" w:rsidRDefault="00FC2A28" w:rsidP="00FC2A28">
                            <w:pPr>
                              <w:pStyle w:val="Titlepage"/>
                              <w:spacing w:after="0"/>
                              <w:ind w:left="0"/>
                              <w:rPr>
                                <w:color w:val="595959" w:themeColor="text1" w:themeTint="A6"/>
                                <w:sz w:val="27"/>
                                <w:szCs w:val="27"/>
                              </w:rPr>
                            </w:pPr>
                            <w:bookmarkStart w:id="25" w:name="_Toc119580063"/>
                            <w:r>
                              <w:rPr>
                                <w:b/>
                                <w:color w:val="595959" w:themeColor="text1" w:themeTint="A6"/>
                                <w:sz w:val="27"/>
                                <w:szCs w:val="27"/>
                              </w:rPr>
                              <w:t>Ronnie Semo</w:t>
                            </w:r>
                            <w:bookmarkEnd w:id="25"/>
                          </w:p>
                          <w:p w14:paraId="263E7FEE" w14:textId="0C6A16C4" w:rsidR="00FC2A28" w:rsidRPr="00125548" w:rsidRDefault="00FC2A28" w:rsidP="00607C25">
                            <w:pPr>
                              <w:pStyle w:val="Titlepage"/>
                              <w:spacing w:after="0"/>
                              <w:ind w:left="0"/>
                              <w:rPr>
                                <w:sz w:val="27"/>
                                <w:szCs w:val="27"/>
                              </w:rPr>
                            </w:pPr>
                            <w:bookmarkStart w:id="26" w:name="_Toc119580064"/>
                            <w:r>
                              <w:rPr>
                                <w:color w:val="595959" w:themeColor="text1" w:themeTint="A6"/>
                                <w:sz w:val="27"/>
                                <w:szCs w:val="27"/>
                              </w:rPr>
                              <w:t>National Centre for Vocational Education Research</w:t>
                            </w:r>
                            <w:bookmarkEnd w:id="26"/>
                          </w:p>
                          <w:p w14:paraId="46BE9BC3" w14:textId="77777777" w:rsidR="00E56BCF" w:rsidRDefault="00E56BCF"/>
                          <w:p w14:paraId="196A5A90" w14:textId="1833D4DB" w:rsidR="00FC2A28" w:rsidRPr="00753998" w:rsidRDefault="00FC2A28" w:rsidP="00FC2A28">
                            <w:pPr>
                              <w:pStyle w:val="Titlepage"/>
                              <w:spacing w:before="720" w:after="0"/>
                              <w:ind w:left="0"/>
                              <w:rPr>
                                <w:b/>
                                <w:color w:val="595959" w:themeColor="text1" w:themeTint="A6"/>
                                <w:sz w:val="27"/>
                                <w:szCs w:val="27"/>
                              </w:rPr>
                            </w:pPr>
                            <w:bookmarkStart w:id="27" w:name="_Toc119580065"/>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27"/>
                            <w:proofErr w:type="spellEnd"/>
                          </w:p>
                          <w:p w14:paraId="20210E2C" w14:textId="1F12C0AE" w:rsidR="00FC2A28" w:rsidRDefault="00FC2A28" w:rsidP="00FC2A28">
                            <w:pPr>
                              <w:pStyle w:val="Titlepage"/>
                              <w:spacing w:after="0"/>
                              <w:ind w:left="0"/>
                              <w:rPr>
                                <w:color w:val="595959" w:themeColor="text1" w:themeTint="A6"/>
                                <w:sz w:val="27"/>
                                <w:szCs w:val="27"/>
                              </w:rPr>
                            </w:pPr>
                            <w:bookmarkStart w:id="28" w:name="_Toc119580066"/>
                            <w:r>
                              <w:rPr>
                                <w:b/>
                                <w:color w:val="595959" w:themeColor="text1" w:themeTint="A6"/>
                                <w:sz w:val="27"/>
                                <w:szCs w:val="27"/>
                              </w:rPr>
                              <w:t>Ronnie Semo</w:t>
                            </w:r>
                            <w:bookmarkEnd w:id="28"/>
                          </w:p>
                          <w:p w14:paraId="2F2968E1" w14:textId="3819D77F" w:rsidR="00FC2A28" w:rsidRPr="00125548" w:rsidRDefault="00FC2A28" w:rsidP="00607C25">
                            <w:pPr>
                              <w:pStyle w:val="Titlepage"/>
                              <w:spacing w:after="0"/>
                              <w:ind w:left="0"/>
                              <w:rPr>
                                <w:sz w:val="27"/>
                                <w:szCs w:val="27"/>
                              </w:rPr>
                            </w:pPr>
                            <w:bookmarkStart w:id="29" w:name="_Toc119580067"/>
                            <w:r>
                              <w:rPr>
                                <w:color w:val="595959" w:themeColor="text1" w:themeTint="A6"/>
                                <w:sz w:val="27"/>
                                <w:szCs w:val="27"/>
                              </w:rPr>
                              <w:t>National Centre for Vocational Education Research</w:t>
                            </w:r>
                            <w:bookmarkEnd w:id="29"/>
                          </w:p>
                          <w:p w14:paraId="62A950BC" w14:textId="77777777" w:rsidR="00E56BCF" w:rsidRDefault="00E56BCF"/>
                          <w:p w14:paraId="148B23B3" w14:textId="417099E1" w:rsidR="00FC2A28" w:rsidRPr="00753998" w:rsidRDefault="00FC2A28" w:rsidP="00FC2A28">
                            <w:pPr>
                              <w:pStyle w:val="Titlepage"/>
                              <w:spacing w:before="720" w:after="0"/>
                              <w:ind w:left="0"/>
                              <w:rPr>
                                <w:b/>
                                <w:color w:val="595959" w:themeColor="text1" w:themeTint="A6"/>
                                <w:sz w:val="27"/>
                                <w:szCs w:val="27"/>
                              </w:rPr>
                            </w:pPr>
                            <w:bookmarkStart w:id="30" w:name="_Toc119580068"/>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30"/>
                            <w:proofErr w:type="spellEnd"/>
                          </w:p>
                          <w:p w14:paraId="38E556FB" w14:textId="76219F8E" w:rsidR="00FC2A28" w:rsidRDefault="00FC2A28" w:rsidP="00FC2A28">
                            <w:pPr>
                              <w:pStyle w:val="Titlepage"/>
                              <w:spacing w:after="0"/>
                              <w:ind w:left="0"/>
                              <w:rPr>
                                <w:color w:val="595959" w:themeColor="text1" w:themeTint="A6"/>
                                <w:sz w:val="27"/>
                                <w:szCs w:val="27"/>
                              </w:rPr>
                            </w:pPr>
                            <w:bookmarkStart w:id="31" w:name="_Toc119580069"/>
                            <w:r>
                              <w:rPr>
                                <w:b/>
                                <w:color w:val="595959" w:themeColor="text1" w:themeTint="A6"/>
                                <w:sz w:val="27"/>
                                <w:szCs w:val="27"/>
                              </w:rPr>
                              <w:t>Ronnie Semo</w:t>
                            </w:r>
                            <w:bookmarkEnd w:id="31"/>
                          </w:p>
                          <w:p w14:paraId="5146A390" w14:textId="020459E5" w:rsidR="00FC2A28" w:rsidRPr="00125548" w:rsidRDefault="00FC2A28" w:rsidP="00607C25">
                            <w:pPr>
                              <w:pStyle w:val="Titlepage"/>
                              <w:spacing w:after="0"/>
                              <w:ind w:left="0"/>
                              <w:rPr>
                                <w:sz w:val="27"/>
                                <w:szCs w:val="27"/>
                              </w:rPr>
                            </w:pPr>
                            <w:bookmarkStart w:id="32" w:name="_Toc119580070"/>
                            <w:r>
                              <w:rPr>
                                <w:color w:val="595959" w:themeColor="text1" w:themeTint="A6"/>
                                <w:sz w:val="27"/>
                                <w:szCs w:val="27"/>
                              </w:rPr>
                              <w:t>National Centre for Vocational Education Research</w:t>
                            </w:r>
                            <w:bookmarkEnd w:id="32"/>
                          </w:p>
                          <w:p w14:paraId="1DFDB6FD" w14:textId="77777777" w:rsidR="00E56BCF" w:rsidRDefault="00E56BCF"/>
                          <w:p w14:paraId="2961BC10" w14:textId="3A438B16" w:rsidR="00FC2A28" w:rsidRPr="00753998" w:rsidRDefault="00FC2A28" w:rsidP="00FC2A28">
                            <w:pPr>
                              <w:pStyle w:val="Titlepage"/>
                              <w:spacing w:before="720" w:after="0"/>
                              <w:ind w:left="0"/>
                              <w:rPr>
                                <w:b/>
                                <w:color w:val="595959" w:themeColor="text1" w:themeTint="A6"/>
                                <w:sz w:val="27"/>
                                <w:szCs w:val="27"/>
                              </w:rPr>
                            </w:pPr>
                            <w:bookmarkStart w:id="33" w:name="_Toc119580071"/>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33"/>
                            <w:proofErr w:type="spellEnd"/>
                          </w:p>
                          <w:p w14:paraId="2578757A" w14:textId="6B252E21" w:rsidR="00FC2A28" w:rsidRDefault="00FC2A28" w:rsidP="00FC2A28">
                            <w:pPr>
                              <w:pStyle w:val="Titlepage"/>
                              <w:spacing w:after="0"/>
                              <w:ind w:left="0"/>
                              <w:rPr>
                                <w:color w:val="595959" w:themeColor="text1" w:themeTint="A6"/>
                                <w:sz w:val="27"/>
                                <w:szCs w:val="27"/>
                              </w:rPr>
                            </w:pPr>
                            <w:bookmarkStart w:id="34" w:name="_Toc119580072"/>
                            <w:r>
                              <w:rPr>
                                <w:b/>
                                <w:color w:val="595959" w:themeColor="text1" w:themeTint="A6"/>
                                <w:sz w:val="27"/>
                                <w:szCs w:val="27"/>
                              </w:rPr>
                              <w:t>Ronnie Semo</w:t>
                            </w:r>
                            <w:bookmarkEnd w:id="34"/>
                          </w:p>
                          <w:p w14:paraId="193F7D9F" w14:textId="75A7D8C1" w:rsidR="00FC2A28" w:rsidRPr="00125548" w:rsidRDefault="00FC2A28" w:rsidP="00607C25">
                            <w:pPr>
                              <w:pStyle w:val="Titlepage"/>
                              <w:spacing w:after="0"/>
                              <w:ind w:left="0"/>
                              <w:rPr>
                                <w:sz w:val="27"/>
                                <w:szCs w:val="27"/>
                              </w:rPr>
                            </w:pPr>
                            <w:bookmarkStart w:id="35" w:name="_Toc119580073"/>
                            <w:r>
                              <w:rPr>
                                <w:color w:val="595959" w:themeColor="text1" w:themeTint="A6"/>
                                <w:sz w:val="27"/>
                                <w:szCs w:val="27"/>
                              </w:rPr>
                              <w:t>National Centre for Vocational Education Research</w:t>
                            </w:r>
                            <w:bookmarkEnd w:id="35"/>
                          </w:p>
                          <w:p w14:paraId="33C30E5C" w14:textId="77777777" w:rsidR="00E56BCF" w:rsidRDefault="00E56BCF"/>
                          <w:p w14:paraId="5D0AB1D7" w14:textId="5ABB6B95" w:rsidR="00FC2A28" w:rsidRPr="00753998" w:rsidRDefault="00FC2A28" w:rsidP="00FC2A28">
                            <w:pPr>
                              <w:pStyle w:val="Titlepage"/>
                              <w:spacing w:before="720" w:after="0"/>
                              <w:ind w:left="0"/>
                              <w:rPr>
                                <w:b/>
                                <w:color w:val="595959" w:themeColor="text1" w:themeTint="A6"/>
                                <w:sz w:val="27"/>
                                <w:szCs w:val="27"/>
                              </w:rPr>
                            </w:pPr>
                            <w:bookmarkStart w:id="36" w:name="_Toc119580074"/>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36"/>
                            <w:proofErr w:type="spellEnd"/>
                          </w:p>
                          <w:p w14:paraId="7E557DD0" w14:textId="55D5F44F" w:rsidR="00FC2A28" w:rsidRDefault="00FC2A28" w:rsidP="00FC2A28">
                            <w:pPr>
                              <w:pStyle w:val="Titlepage"/>
                              <w:spacing w:after="0"/>
                              <w:ind w:left="0"/>
                              <w:rPr>
                                <w:color w:val="595959" w:themeColor="text1" w:themeTint="A6"/>
                                <w:sz w:val="27"/>
                                <w:szCs w:val="27"/>
                              </w:rPr>
                            </w:pPr>
                            <w:bookmarkStart w:id="37" w:name="_Toc119580075"/>
                            <w:r>
                              <w:rPr>
                                <w:b/>
                                <w:color w:val="595959" w:themeColor="text1" w:themeTint="A6"/>
                                <w:sz w:val="27"/>
                                <w:szCs w:val="27"/>
                              </w:rPr>
                              <w:t>Ronnie Semo</w:t>
                            </w:r>
                            <w:bookmarkEnd w:id="37"/>
                          </w:p>
                          <w:p w14:paraId="30C8864E" w14:textId="3B9F90FD" w:rsidR="00FC2A28" w:rsidRPr="00125548" w:rsidRDefault="00FC2A28" w:rsidP="00607C25">
                            <w:pPr>
                              <w:pStyle w:val="Titlepage"/>
                              <w:spacing w:after="0"/>
                              <w:ind w:left="0"/>
                              <w:rPr>
                                <w:sz w:val="27"/>
                                <w:szCs w:val="27"/>
                              </w:rPr>
                            </w:pPr>
                            <w:bookmarkStart w:id="38" w:name="_Toc119580076"/>
                            <w:r>
                              <w:rPr>
                                <w:color w:val="595959" w:themeColor="text1" w:themeTint="A6"/>
                                <w:sz w:val="27"/>
                                <w:szCs w:val="27"/>
                              </w:rPr>
                              <w:t>National Centre for Vocational Education Research</w:t>
                            </w:r>
                            <w:bookmarkEnd w:id="38"/>
                          </w:p>
                          <w:p w14:paraId="17D52DFD" w14:textId="77777777" w:rsidR="00E56BCF" w:rsidRDefault="00E56BCF"/>
                          <w:p w14:paraId="6851F99B" w14:textId="11BDA184" w:rsidR="00FC2A28" w:rsidRPr="00753998" w:rsidRDefault="00FC2A28" w:rsidP="00FC2A28">
                            <w:pPr>
                              <w:pStyle w:val="Titlepage"/>
                              <w:spacing w:before="720" w:after="0"/>
                              <w:ind w:left="0"/>
                              <w:rPr>
                                <w:b/>
                                <w:color w:val="595959" w:themeColor="text1" w:themeTint="A6"/>
                                <w:sz w:val="27"/>
                                <w:szCs w:val="27"/>
                              </w:rPr>
                            </w:pPr>
                            <w:bookmarkStart w:id="39" w:name="_Toc119580077"/>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39"/>
                            <w:proofErr w:type="spellEnd"/>
                          </w:p>
                          <w:p w14:paraId="2BE1A014" w14:textId="7F6E7589" w:rsidR="00FC2A28" w:rsidRDefault="00FC2A28" w:rsidP="00FC2A28">
                            <w:pPr>
                              <w:pStyle w:val="Titlepage"/>
                              <w:spacing w:after="0"/>
                              <w:ind w:left="0"/>
                              <w:rPr>
                                <w:color w:val="595959" w:themeColor="text1" w:themeTint="A6"/>
                                <w:sz w:val="27"/>
                                <w:szCs w:val="27"/>
                              </w:rPr>
                            </w:pPr>
                            <w:bookmarkStart w:id="40" w:name="_Toc119580078"/>
                            <w:r>
                              <w:rPr>
                                <w:b/>
                                <w:color w:val="595959" w:themeColor="text1" w:themeTint="A6"/>
                                <w:sz w:val="27"/>
                                <w:szCs w:val="27"/>
                              </w:rPr>
                              <w:t>Ronnie Semo</w:t>
                            </w:r>
                            <w:bookmarkEnd w:id="40"/>
                          </w:p>
                          <w:p w14:paraId="09C6E0E8" w14:textId="4EDCB8B8" w:rsidR="00FC2A28" w:rsidRPr="00125548" w:rsidRDefault="00FC2A28" w:rsidP="00607C25">
                            <w:pPr>
                              <w:pStyle w:val="Titlepage"/>
                              <w:spacing w:after="0"/>
                              <w:ind w:left="0"/>
                              <w:rPr>
                                <w:sz w:val="27"/>
                                <w:szCs w:val="27"/>
                              </w:rPr>
                            </w:pPr>
                            <w:bookmarkStart w:id="41" w:name="_Toc119580079"/>
                            <w:r>
                              <w:rPr>
                                <w:color w:val="595959" w:themeColor="text1" w:themeTint="A6"/>
                                <w:sz w:val="27"/>
                                <w:szCs w:val="27"/>
                              </w:rPr>
                              <w:t>National Centre for Vocational Education Research</w:t>
                            </w:r>
                            <w:bookmarkEnd w:id="41"/>
                          </w:p>
                          <w:p w14:paraId="2DAEDC41" w14:textId="77777777" w:rsidR="00E56BCF" w:rsidRDefault="00E56BCF"/>
                          <w:p w14:paraId="28447764" w14:textId="094BFB7E" w:rsidR="00FC2A28" w:rsidRPr="00753998" w:rsidRDefault="00FC2A28" w:rsidP="00FC2A28">
                            <w:pPr>
                              <w:pStyle w:val="Titlepage"/>
                              <w:spacing w:before="720" w:after="0"/>
                              <w:ind w:left="0"/>
                              <w:rPr>
                                <w:b/>
                                <w:color w:val="595959" w:themeColor="text1" w:themeTint="A6"/>
                                <w:sz w:val="27"/>
                                <w:szCs w:val="27"/>
                              </w:rPr>
                            </w:pPr>
                            <w:bookmarkStart w:id="42" w:name="_Toc119580080"/>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42"/>
                            <w:proofErr w:type="spellEnd"/>
                          </w:p>
                          <w:p w14:paraId="65A4FFA2" w14:textId="265AE389" w:rsidR="00FC2A28" w:rsidRDefault="00FC2A28" w:rsidP="00FC2A28">
                            <w:pPr>
                              <w:pStyle w:val="Titlepage"/>
                              <w:spacing w:after="0"/>
                              <w:ind w:left="0"/>
                              <w:rPr>
                                <w:color w:val="595959" w:themeColor="text1" w:themeTint="A6"/>
                                <w:sz w:val="27"/>
                                <w:szCs w:val="27"/>
                              </w:rPr>
                            </w:pPr>
                            <w:bookmarkStart w:id="43" w:name="_Toc119580081"/>
                            <w:r>
                              <w:rPr>
                                <w:b/>
                                <w:color w:val="595959" w:themeColor="text1" w:themeTint="A6"/>
                                <w:sz w:val="27"/>
                                <w:szCs w:val="27"/>
                              </w:rPr>
                              <w:t>Ronnie Semo</w:t>
                            </w:r>
                            <w:bookmarkEnd w:id="43"/>
                          </w:p>
                          <w:p w14:paraId="05EFCE8F" w14:textId="365754AF" w:rsidR="00FC2A28" w:rsidRPr="00125548" w:rsidRDefault="00FC2A28" w:rsidP="00607C25">
                            <w:pPr>
                              <w:pStyle w:val="Titlepage"/>
                              <w:spacing w:after="0"/>
                              <w:ind w:left="0"/>
                              <w:rPr>
                                <w:sz w:val="27"/>
                                <w:szCs w:val="27"/>
                              </w:rPr>
                            </w:pPr>
                            <w:bookmarkStart w:id="44" w:name="_Toc119580082"/>
                            <w:r>
                              <w:rPr>
                                <w:color w:val="595959" w:themeColor="text1" w:themeTint="A6"/>
                                <w:sz w:val="27"/>
                                <w:szCs w:val="27"/>
                              </w:rPr>
                              <w:t>National Centre for Vocational Education Research</w:t>
                            </w:r>
                            <w:bookmarkEnd w:id="44"/>
                          </w:p>
                          <w:p w14:paraId="5BD3FC38" w14:textId="77777777" w:rsidR="00E56BCF" w:rsidRDefault="00E56BCF"/>
                          <w:p w14:paraId="6E7FD9FD" w14:textId="00D648D4" w:rsidR="00FC2A28" w:rsidRPr="00753998" w:rsidRDefault="00FC2A28" w:rsidP="00FC2A28">
                            <w:pPr>
                              <w:pStyle w:val="Titlepage"/>
                              <w:spacing w:before="720" w:after="0"/>
                              <w:ind w:left="0"/>
                              <w:rPr>
                                <w:b/>
                                <w:color w:val="595959" w:themeColor="text1" w:themeTint="A6"/>
                                <w:sz w:val="27"/>
                                <w:szCs w:val="27"/>
                              </w:rPr>
                            </w:pPr>
                            <w:bookmarkStart w:id="45" w:name="_Toc119580083"/>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45"/>
                            <w:proofErr w:type="spellEnd"/>
                          </w:p>
                          <w:p w14:paraId="39DAC376" w14:textId="40BE78E5" w:rsidR="00FC2A28" w:rsidRDefault="00FC2A28" w:rsidP="00FC2A28">
                            <w:pPr>
                              <w:pStyle w:val="Titlepage"/>
                              <w:spacing w:after="0"/>
                              <w:ind w:left="0"/>
                              <w:rPr>
                                <w:color w:val="595959" w:themeColor="text1" w:themeTint="A6"/>
                                <w:sz w:val="27"/>
                                <w:szCs w:val="27"/>
                              </w:rPr>
                            </w:pPr>
                            <w:bookmarkStart w:id="46" w:name="_Toc119580084"/>
                            <w:r>
                              <w:rPr>
                                <w:b/>
                                <w:color w:val="595959" w:themeColor="text1" w:themeTint="A6"/>
                                <w:sz w:val="27"/>
                                <w:szCs w:val="27"/>
                              </w:rPr>
                              <w:t>Ronnie Semo</w:t>
                            </w:r>
                            <w:bookmarkEnd w:id="46"/>
                          </w:p>
                          <w:p w14:paraId="188945C9" w14:textId="2DC33923" w:rsidR="00FC2A28" w:rsidRPr="00125548" w:rsidRDefault="00FC2A28" w:rsidP="00607C25">
                            <w:pPr>
                              <w:pStyle w:val="Titlepage"/>
                              <w:spacing w:after="0"/>
                              <w:ind w:left="0"/>
                              <w:rPr>
                                <w:sz w:val="27"/>
                                <w:szCs w:val="27"/>
                              </w:rPr>
                            </w:pPr>
                            <w:bookmarkStart w:id="47" w:name="_Toc119580085"/>
                            <w:r>
                              <w:rPr>
                                <w:color w:val="595959" w:themeColor="text1" w:themeTint="A6"/>
                                <w:sz w:val="27"/>
                                <w:szCs w:val="27"/>
                              </w:rPr>
                              <w:t>National Centre for Vocational Education Research</w:t>
                            </w:r>
                            <w:bookmarkEnd w:id="47"/>
                          </w:p>
                          <w:p w14:paraId="6546E12C" w14:textId="77777777" w:rsidR="00E56BCF" w:rsidRDefault="00E56BCF"/>
                          <w:p w14:paraId="6B3934D1" w14:textId="05142A16" w:rsidR="00FC2A28" w:rsidRPr="00753998" w:rsidRDefault="00FC2A28" w:rsidP="00FC2A28">
                            <w:pPr>
                              <w:pStyle w:val="Titlepage"/>
                              <w:spacing w:before="720" w:after="0"/>
                              <w:ind w:left="0"/>
                              <w:rPr>
                                <w:b/>
                                <w:color w:val="595959" w:themeColor="text1" w:themeTint="A6"/>
                                <w:sz w:val="27"/>
                                <w:szCs w:val="27"/>
                              </w:rPr>
                            </w:pPr>
                            <w:bookmarkStart w:id="48" w:name="_Toc119580086"/>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48"/>
                            <w:proofErr w:type="spellEnd"/>
                          </w:p>
                          <w:p w14:paraId="0CAC1BFB" w14:textId="4C641F08" w:rsidR="00FC2A28" w:rsidRDefault="00FC2A28" w:rsidP="00FC2A28">
                            <w:pPr>
                              <w:pStyle w:val="Titlepage"/>
                              <w:spacing w:after="0"/>
                              <w:ind w:left="0"/>
                              <w:rPr>
                                <w:color w:val="595959" w:themeColor="text1" w:themeTint="A6"/>
                                <w:sz w:val="27"/>
                                <w:szCs w:val="27"/>
                              </w:rPr>
                            </w:pPr>
                            <w:bookmarkStart w:id="49" w:name="_Toc119580087"/>
                            <w:r>
                              <w:rPr>
                                <w:b/>
                                <w:color w:val="595959" w:themeColor="text1" w:themeTint="A6"/>
                                <w:sz w:val="27"/>
                                <w:szCs w:val="27"/>
                              </w:rPr>
                              <w:t>Ronnie Semo</w:t>
                            </w:r>
                            <w:bookmarkEnd w:id="49"/>
                          </w:p>
                          <w:p w14:paraId="41BA2EF2" w14:textId="1DAF2E18" w:rsidR="00FC2A28" w:rsidRPr="00125548" w:rsidRDefault="00FC2A28" w:rsidP="00607C25">
                            <w:pPr>
                              <w:pStyle w:val="Titlepage"/>
                              <w:spacing w:after="0"/>
                              <w:ind w:left="0"/>
                              <w:rPr>
                                <w:sz w:val="27"/>
                                <w:szCs w:val="27"/>
                              </w:rPr>
                            </w:pPr>
                            <w:bookmarkStart w:id="50" w:name="_Toc119580088"/>
                            <w:r>
                              <w:rPr>
                                <w:color w:val="595959" w:themeColor="text1" w:themeTint="A6"/>
                                <w:sz w:val="27"/>
                                <w:szCs w:val="27"/>
                              </w:rPr>
                              <w:t>National Centre for Vocational Education Research</w:t>
                            </w:r>
                            <w:bookmarkEnd w:id="50"/>
                          </w:p>
                          <w:p w14:paraId="1EA7CDB0" w14:textId="77777777" w:rsidR="00E56BCF" w:rsidRDefault="00E56BCF"/>
                          <w:p w14:paraId="268A8F43" w14:textId="65A1AAC3" w:rsidR="00FC2A28" w:rsidRPr="00753998" w:rsidRDefault="00FC2A28" w:rsidP="00FC2A28">
                            <w:pPr>
                              <w:pStyle w:val="Titlepage"/>
                              <w:spacing w:before="720" w:after="0"/>
                              <w:ind w:left="0"/>
                              <w:rPr>
                                <w:b/>
                                <w:color w:val="595959" w:themeColor="text1" w:themeTint="A6"/>
                                <w:sz w:val="27"/>
                                <w:szCs w:val="27"/>
                              </w:rPr>
                            </w:pPr>
                            <w:bookmarkStart w:id="51" w:name="_Toc119580089"/>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51"/>
                            <w:proofErr w:type="spellEnd"/>
                          </w:p>
                          <w:p w14:paraId="2CA6CB44" w14:textId="13646AB1" w:rsidR="00FC2A28" w:rsidRDefault="00FC2A28" w:rsidP="00FC2A28">
                            <w:pPr>
                              <w:pStyle w:val="Titlepage"/>
                              <w:spacing w:after="0"/>
                              <w:ind w:left="0"/>
                              <w:rPr>
                                <w:color w:val="595959" w:themeColor="text1" w:themeTint="A6"/>
                                <w:sz w:val="27"/>
                                <w:szCs w:val="27"/>
                              </w:rPr>
                            </w:pPr>
                            <w:bookmarkStart w:id="52" w:name="_Toc119580090"/>
                            <w:r>
                              <w:rPr>
                                <w:b/>
                                <w:color w:val="595959" w:themeColor="text1" w:themeTint="A6"/>
                                <w:sz w:val="27"/>
                                <w:szCs w:val="27"/>
                              </w:rPr>
                              <w:t>Ronnie Semo</w:t>
                            </w:r>
                            <w:bookmarkEnd w:id="52"/>
                          </w:p>
                          <w:p w14:paraId="15D0C5F3" w14:textId="35CB48F4" w:rsidR="00FC2A28" w:rsidRPr="00125548" w:rsidRDefault="00FC2A28" w:rsidP="00607C25">
                            <w:pPr>
                              <w:pStyle w:val="Titlepage"/>
                              <w:spacing w:after="0"/>
                              <w:ind w:left="0"/>
                              <w:rPr>
                                <w:sz w:val="27"/>
                                <w:szCs w:val="27"/>
                              </w:rPr>
                            </w:pPr>
                            <w:bookmarkStart w:id="53" w:name="_Toc119580091"/>
                            <w:r>
                              <w:rPr>
                                <w:color w:val="595959" w:themeColor="text1" w:themeTint="A6"/>
                                <w:sz w:val="27"/>
                                <w:szCs w:val="27"/>
                              </w:rPr>
                              <w:t>National Centre for Vocational Education Research</w:t>
                            </w:r>
                            <w:bookmarkEnd w:id="53"/>
                          </w:p>
                          <w:p w14:paraId="0546B161" w14:textId="77777777" w:rsidR="00E56BCF" w:rsidRDefault="00E56BCF"/>
                          <w:p w14:paraId="56F2CFBA" w14:textId="75A076E7" w:rsidR="00FC2A28" w:rsidRPr="00753998" w:rsidRDefault="00FC2A28" w:rsidP="00FC2A28">
                            <w:pPr>
                              <w:pStyle w:val="Titlepage"/>
                              <w:spacing w:before="720" w:after="0"/>
                              <w:ind w:left="0"/>
                              <w:rPr>
                                <w:b/>
                                <w:color w:val="595959" w:themeColor="text1" w:themeTint="A6"/>
                                <w:sz w:val="27"/>
                                <w:szCs w:val="27"/>
                              </w:rPr>
                            </w:pPr>
                            <w:bookmarkStart w:id="54" w:name="_Toc119580092"/>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54"/>
                            <w:proofErr w:type="spellEnd"/>
                          </w:p>
                          <w:p w14:paraId="3C17E9B6" w14:textId="5B888AF3" w:rsidR="00FC2A28" w:rsidRDefault="00FC2A28" w:rsidP="00FC2A28">
                            <w:pPr>
                              <w:pStyle w:val="Titlepage"/>
                              <w:spacing w:after="0"/>
                              <w:ind w:left="0"/>
                              <w:rPr>
                                <w:color w:val="595959" w:themeColor="text1" w:themeTint="A6"/>
                                <w:sz w:val="27"/>
                                <w:szCs w:val="27"/>
                              </w:rPr>
                            </w:pPr>
                            <w:bookmarkStart w:id="55" w:name="_Toc119580093"/>
                            <w:r>
                              <w:rPr>
                                <w:b/>
                                <w:color w:val="595959" w:themeColor="text1" w:themeTint="A6"/>
                                <w:sz w:val="27"/>
                                <w:szCs w:val="27"/>
                              </w:rPr>
                              <w:t>Ronnie Semo</w:t>
                            </w:r>
                            <w:bookmarkEnd w:id="55"/>
                          </w:p>
                          <w:p w14:paraId="7C6DCE78" w14:textId="0F63DCAD" w:rsidR="00FC2A28" w:rsidRPr="00125548" w:rsidRDefault="00FC2A28" w:rsidP="00607C25">
                            <w:pPr>
                              <w:pStyle w:val="Titlepage"/>
                              <w:spacing w:after="0"/>
                              <w:ind w:left="0"/>
                              <w:rPr>
                                <w:sz w:val="27"/>
                                <w:szCs w:val="27"/>
                              </w:rPr>
                            </w:pPr>
                            <w:bookmarkStart w:id="56" w:name="_Toc119580094"/>
                            <w:r>
                              <w:rPr>
                                <w:color w:val="595959" w:themeColor="text1" w:themeTint="A6"/>
                                <w:sz w:val="27"/>
                                <w:szCs w:val="27"/>
                              </w:rPr>
                              <w:t>National Centre for Vocational Education Research</w:t>
                            </w:r>
                            <w:bookmarkEnd w:id="56"/>
                          </w:p>
                          <w:p w14:paraId="1B96CC41" w14:textId="77777777" w:rsidR="00E56BCF" w:rsidRDefault="00E56BCF"/>
                          <w:p w14:paraId="03269A6E" w14:textId="03B7EB32" w:rsidR="00FC2A28" w:rsidRPr="00753998" w:rsidRDefault="00FC2A28" w:rsidP="00FC2A28">
                            <w:pPr>
                              <w:pStyle w:val="Titlepage"/>
                              <w:spacing w:before="720" w:after="0"/>
                              <w:ind w:left="0"/>
                              <w:rPr>
                                <w:b/>
                                <w:color w:val="595959" w:themeColor="text1" w:themeTint="A6"/>
                                <w:sz w:val="27"/>
                                <w:szCs w:val="27"/>
                              </w:rPr>
                            </w:pPr>
                            <w:bookmarkStart w:id="57" w:name="_Toc119580095"/>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57"/>
                            <w:proofErr w:type="spellEnd"/>
                          </w:p>
                          <w:p w14:paraId="7AFF2601" w14:textId="79C8A92E" w:rsidR="00FC2A28" w:rsidRDefault="00FC2A28" w:rsidP="00FC2A28">
                            <w:pPr>
                              <w:pStyle w:val="Titlepage"/>
                              <w:spacing w:after="0"/>
                              <w:ind w:left="0"/>
                              <w:rPr>
                                <w:color w:val="595959" w:themeColor="text1" w:themeTint="A6"/>
                                <w:sz w:val="27"/>
                                <w:szCs w:val="27"/>
                              </w:rPr>
                            </w:pPr>
                            <w:bookmarkStart w:id="58" w:name="_Toc119580096"/>
                            <w:r>
                              <w:rPr>
                                <w:b/>
                                <w:color w:val="595959" w:themeColor="text1" w:themeTint="A6"/>
                                <w:sz w:val="27"/>
                                <w:szCs w:val="27"/>
                              </w:rPr>
                              <w:t>Ronnie Semo</w:t>
                            </w:r>
                            <w:bookmarkEnd w:id="58"/>
                          </w:p>
                          <w:p w14:paraId="2961EF79" w14:textId="404C8936" w:rsidR="00FC2A28" w:rsidRPr="00125548" w:rsidRDefault="00FC2A28" w:rsidP="00607C25">
                            <w:pPr>
                              <w:pStyle w:val="Titlepage"/>
                              <w:spacing w:after="0"/>
                              <w:ind w:left="0"/>
                              <w:rPr>
                                <w:sz w:val="27"/>
                                <w:szCs w:val="27"/>
                              </w:rPr>
                            </w:pPr>
                            <w:bookmarkStart w:id="59" w:name="_Toc119580097"/>
                            <w:r>
                              <w:rPr>
                                <w:color w:val="595959" w:themeColor="text1" w:themeTint="A6"/>
                                <w:sz w:val="27"/>
                                <w:szCs w:val="27"/>
                              </w:rPr>
                              <w:t>National Centre for Vocational Education Research</w:t>
                            </w:r>
                            <w:bookmarkEnd w:id="59"/>
                          </w:p>
                          <w:p w14:paraId="2D2CD025" w14:textId="77777777" w:rsidR="00E56BCF" w:rsidRDefault="00E56BCF"/>
                          <w:p w14:paraId="2B39F774" w14:textId="49A3BD18" w:rsidR="00FC2A28" w:rsidRPr="00753998" w:rsidRDefault="00FC2A28" w:rsidP="00FC2A28">
                            <w:pPr>
                              <w:pStyle w:val="Titlepage"/>
                              <w:spacing w:before="720" w:after="0"/>
                              <w:ind w:left="0"/>
                              <w:rPr>
                                <w:b/>
                                <w:color w:val="595959" w:themeColor="text1" w:themeTint="A6"/>
                                <w:sz w:val="27"/>
                                <w:szCs w:val="27"/>
                              </w:rPr>
                            </w:pPr>
                            <w:bookmarkStart w:id="60" w:name="_Toc119580098"/>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60"/>
                            <w:proofErr w:type="spellEnd"/>
                          </w:p>
                          <w:p w14:paraId="69D6F913" w14:textId="7EFC4EC7" w:rsidR="00FC2A28" w:rsidRDefault="00FC2A28" w:rsidP="00FC2A28">
                            <w:pPr>
                              <w:pStyle w:val="Titlepage"/>
                              <w:spacing w:after="0"/>
                              <w:ind w:left="0"/>
                              <w:rPr>
                                <w:color w:val="595959" w:themeColor="text1" w:themeTint="A6"/>
                                <w:sz w:val="27"/>
                                <w:szCs w:val="27"/>
                              </w:rPr>
                            </w:pPr>
                            <w:bookmarkStart w:id="61" w:name="_Toc119580099"/>
                            <w:r>
                              <w:rPr>
                                <w:b/>
                                <w:color w:val="595959" w:themeColor="text1" w:themeTint="A6"/>
                                <w:sz w:val="27"/>
                                <w:szCs w:val="27"/>
                              </w:rPr>
                              <w:t>Ronnie Semo</w:t>
                            </w:r>
                            <w:bookmarkEnd w:id="61"/>
                          </w:p>
                          <w:p w14:paraId="771E493B" w14:textId="2AB6AD5D" w:rsidR="00FC2A28" w:rsidRPr="00125548" w:rsidRDefault="00FC2A28" w:rsidP="00607C25">
                            <w:pPr>
                              <w:pStyle w:val="Titlepage"/>
                              <w:spacing w:after="0"/>
                              <w:ind w:left="0"/>
                              <w:rPr>
                                <w:sz w:val="27"/>
                                <w:szCs w:val="27"/>
                              </w:rPr>
                            </w:pPr>
                            <w:bookmarkStart w:id="62" w:name="_Toc119580100"/>
                            <w:r>
                              <w:rPr>
                                <w:color w:val="595959" w:themeColor="text1" w:themeTint="A6"/>
                                <w:sz w:val="27"/>
                                <w:szCs w:val="27"/>
                              </w:rPr>
                              <w:t>National Centre for Vocational Education Research</w:t>
                            </w:r>
                            <w:bookmarkEnd w:id="62"/>
                          </w:p>
                          <w:p w14:paraId="5FEC5BE3" w14:textId="77777777" w:rsidR="00E56BCF" w:rsidRDefault="00E56BCF"/>
                          <w:p w14:paraId="098DEC42" w14:textId="624306A0" w:rsidR="00FC2A28" w:rsidRPr="00753998" w:rsidRDefault="00FC2A28" w:rsidP="00FC2A28">
                            <w:pPr>
                              <w:pStyle w:val="Titlepage"/>
                              <w:spacing w:before="720" w:after="0"/>
                              <w:ind w:left="0"/>
                              <w:rPr>
                                <w:b/>
                                <w:color w:val="595959" w:themeColor="text1" w:themeTint="A6"/>
                                <w:sz w:val="27"/>
                                <w:szCs w:val="27"/>
                              </w:rPr>
                            </w:pPr>
                            <w:bookmarkStart w:id="63" w:name="_Toc119580101"/>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63"/>
                            <w:proofErr w:type="spellEnd"/>
                          </w:p>
                          <w:p w14:paraId="24AD5CD2" w14:textId="55C00323" w:rsidR="00FC2A28" w:rsidRDefault="00FC2A28" w:rsidP="00FC2A28">
                            <w:pPr>
                              <w:pStyle w:val="Titlepage"/>
                              <w:spacing w:after="0"/>
                              <w:ind w:left="0"/>
                              <w:rPr>
                                <w:color w:val="595959" w:themeColor="text1" w:themeTint="A6"/>
                                <w:sz w:val="27"/>
                                <w:szCs w:val="27"/>
                              </w:rPr>
                            </w:pPr>
                            <w:bookmarkStart w:id="64" w:name="_Toc119580102"/>
                            <w:r>
                              <w:rPr>
                                <w:b/>
                                <w:color w:val="595959" w:themeColor="text1" w:themeTint="A6"/>
                                <w:sz w:val="27"/>
                                <w:szCs w:val="27"/>
                              </w:rPr>
                              <w:t>Ronnie Semo</w:t>
                            </w:r>
                            <w:bookmarkEnd w:id="64"/>
                          </w:p>
                          <w:p w14:paraId="29CEAAA6" w14:textId="23608476" w:rsidR="00FC2A28" w:rsidRPr="00125548" w:rsidRDefault="00FC2A28" w:rsidP="00607C25">
                            <w:pPr>
                              <w:pStyle w:val="Titlepage"/>
                              <w:spacing w:after="0"/>
                              <w:ind w:left="0"/>
                              <w:rPr>
                                <w:sz w:val="27"/>
                                <w:szCs w:val="27"/>
                              </w:rPr>
                            </w:pPr>
                            <w:bookmarkStart w:id="65" w:name="_Toc119580103"/>
                            <w:r>
                              <w:rPr>
                                <w:color w:val="595959" w:themeColor="text1" w:themeTint="A6"/>
                                <w:sz w:val="27"/>
                                <w:szCs w:val="27"/>
                              </w:rPr>
                              <w:t>National Centre for Vocational Education Research</w:t>
                            </w:r>
                            <w:bookmarkEnd w:id="65"/>
                          </w:p>
                          <w:p w14:paraId="78756B48" w14:textId="77777777" w:rsidR="00E56BCF" w:rsidRDefault="00E56BCF"/>
                          <w:p w14:paraId="4BA1A636" w14:textId="67E5B3E8" w:rsidR="00FC2A28" w:rsidRPr="00753998" w:rsidRDefault="00FC2A28" w:rsidP="00FC2A28">
                            <w:pPr>
                              <w:pStyle w:val="Titlepage"/>
                              <w:spacing w:before="720" w:after="0"/>
                              <w:ind w:left="0"/>
                              <w:rPr>
                                <w:b/>
                                <w:color w:val="595959" w:themeColor="text1" w:themeTint="A6"/>
                                <w:sz w:val="27"/>
                                <w:szCs w:val="27"/>
                              </w:rPr>
                            </w:pPr>
                            <w:bookmarkStart w:id="66" w:name="_Toc119580104"/>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66"/>
                            <w:proofErr w:type="spellEnd"/>
                          </w:p>
                          <w:p w14:paraId="1372459A" w14:textId="796EEFFD" w:rsidR="00FC2A28" w:rsidRDefault="00FC2A28" w:rsidP="00FC2A28">
                            <w:pPr>
                              <w:pStyle w:val="Titlepage"/>
                              <w:spacing w:after="0"/>
                              <w:ind w:left="0"/>
                              <w:rPr>
                                <w:color w:val="595959" w:themeColor="text1" w:themeTint="A6"/>
                                <w:sz w:val="27"/>
                                <w:szCs w:val="27"/>
                              </w:rPr>
                            </w:pPr>
                            <w:bookmarkStart w:id="67" w:name="_Toc119580105"/>
                            <w:r>
                              <w:rPr>
                                <w:b/>
                                <w:color w:val="595959" w:themeColor="text1" w:themeTint="A6"/>
                                <w:sz w:val="27"/>
                                <w:szCs w:val="27"/>
                              </w:rPr>
                              <w:t>Ronnie Semo</w:t>
                            </w:r>
                            <w:bookmarkEnd w:id="67"/>
                          </w:p>
                          <w:p w14:paraId="21E4F293" w14:textId="30E71EE1" w:rsidR="00FC2A28" w:rsidRPr="00125548" w:rsidRDefault="00FC2A28" w:rsidP="00607C25">
                            <w:pPr>
                              <w:pStyle w:val="Titlepage"/>
                              <w:spacing w:after="0"/>
                              <w:ind w:left="0"/>
                              <w:rPr>
                                <w:sz w:val="27"/>
                                <w:szCs w:val="27"/>
                              </w:rPr>
                            </w:pPr>
                            <w:bookmarkStart w:id="68" w:name="_Toc119580106"/>
                            <w:r>
                              <w:rPr>
                                <w:color w:val="595959" w:themeColor="text1" w:themeTint="A6"/>
                                <w:sz w:val="27"/>
                                <w:szCs w:val="27"/>
                              </w:rPr>
                              <w:t>National Centre for Vocational Education Research</w:t>
                            </w:r>
                            <w:bookmarkEnd w:id="68"/>
                          </w:p>
                          <w:p w14:paraId="673AABC5" w14:textId="77777777" w:rsidR="00E56BCF" w:rsidRDefault="00E56BCF"/>
                          <w:p w14:paraId="50DC9183" w14:textId="0BAAA7AD" w:rsidR="00FC2A28" w:rsidRPr="00753998" w:rsidRDefault="00FC2A28" w:rsidP="00FC2A28">
                            <w:pPr>
                              <w:pStyle w:val="Titlepage"/>
                              <w:spacing w:before="720" w:after="0"/>
                              <w:ind w:left="0"/>
                              <w:rPr>
                                <w:b/>
                                <w:color w:val="595959" w:themeColor="text1" w:themeTint="A6"/>
                                <w:sz w:val="27"/>
                                <w:szCs w:val="27"/>
                              </w:rPr>
                            </w:pPr>
                            <w:bookmarkStart w:id="69" w:name="_Toc119580107"/>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69"/>
                            <w:proofErr w:type="spellEnd"/>
                          </w:p>
                          <w:p w14:paraId="38C72C7A" w14:textId="549BC73B" w:rsidR="00FC2A28" w:rsidRDefault="00FC2A28" w:rsidP="00FC2A28">
                            <w:pPr>
                              <w:pStyle w:val="Titlepage"/>
                              <w:spacing w:after="0"/>
                              <w:ind w:left="0"/>
                              <w:rPr>
                                <w:color w:val="595959" w:themeColor="text1" w:themeTint="A6"/>
                                <w:sz w:val="27"/>
                                <w:szCs w:val="27"/>
                              </w:rPr>
                            </w:pPr>
                            <w:bookmarkStart w:id="70" w:name="_Toc119580108"/>
                            <w:r>
                              <w:rPr>
                                <w:b/>
                                <w:color w:val="595959" w:themeColor="text1" w:themeTint="A6"/>
                                <w:sz w:val="27"/>
                                <w:szCs w:val="27"/>
                              </w:rPr>
                              <w:t>Ronnie Semo</w:t>
                            </w:r>
                            <w:bookmarkEnd w:id="70"/>
                          </w:p>
                          <w:p w14:paraId="4C020EA6" w14:textId="0DAC81EC" w:rsidR="00FC2A28" w:rsidRPr="00125548" w:rsidRDefault="00FC2A28" w:rsidP="00607C25">
                            <w:pPr>
                              <w:pStyle w:val="Titlepage"/>
                              <w:spacing w:after="0"/>
                              <w:ind w:left="0"/>
                              <w:rPr>
                                <w:sz w:val="27"/>
                                <w:szCs w:val="27"/>
                              </w:rPr>
                            </w:pPr>
                            <w:bookmarkStart w:id="71" w:name="_Toc119580109"/>
                            <w:r>
                              <w:rPr>
                                <w:color w:val="595959" w:themeColor="text1" w:themeTint="A6"/>
                                <w:sz w:val="27"/>
                                <w:szCs w:val="27"/>
                              </w:rPr>
                              <w:t>National Centre for Vocational Education Research</w:t>
                            </w:r>
                            <w:bookmarkEnd w:id="71"/>
                          </w:p>
                          <w:p w14:paraId="05F8D757" w14:textId="77777777" w:rsidR="00E56BCF" w:rsidRDefault="00E56BCF"/>
                          <w:p w14:paraId="3669E0B3" w14:textId="0F8061E0" w:rsidR="00FC2A28" w:rsidRPr="00753998" w:rsidRDefault="00FC2A28" w:rsidP="00FC2A28">
                            <w:pPr>
                              <w:pStyle w:val="Titlepage"/>
                              <w:spacing w:before="720" w:after="0"/>
                              <w:ind w:left="0"/>
                              <w:rPr>
                                <w:b/>
                                <w:color w:val="595959" w:themeColor="text1" w:themeTint="A6"/>
                                <w:sz w:val="27"/>
                                <w:szCs w:val="27"/>
                              </w:rPr>
                            </w:pPr>
                            <w:bookmarkStart w:id="72" w:name="_Toc119580110"/>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72"/>
                            <w:proofErr w:type="spellEnd"/>
                          </w:p>
                          <w:p w14:paraId="16DE006E" w14:textId="70DF0339" w:rsidR="00FC2A28" w:rsidRDefault="00FC2A28" w:rsidP="00FC2A28">
                            <w:pPr>
                              <w:pStyle w:val="Titlepage"/>
                              <w:spacing w:after="0"/>
                              <w:ind w:left="0"/>
                              <w:rPr>
                                <w:color w:val="595959" w:themeColor="text1" w:themeTint="A6"/>
                                <w:sz w:val="27"/>
                                <w:szCs w:val="27"/>
                              </w:rPr>
                            </w:pPr>
                            <w:bookmarkStart w:id="73" w:name="_Toc119580111"/>
                            <w:r>
                              <w:rPr>
                                <w:b/>
                                <w:color w:val="595959" w:themeColor="text1" w:themeTint="A6"/>
                                <w:sz w:val="27"/>
                                <w:szCs w:val="27"/>
                              </w:rPr>
                              <w:t>Ronnie Semo</w:t>
                            </w:r>
                            <w:bookmarkEnd w:id="73"/>
                          </w:p>
                          <w:p w14:paraId="5DC347C9" w14:textId="51C6AEB6" w:rsidR="00FC2A28" w:rsidRPr="00125548" w:rsidRDefault="00FC2A28" w:rsidP="00607C25">
                            <w:pPr>
                              <w:pStyle w:val="Titlepage"/>
                              <w:spacing w:after="0"/>
                              <w:ind w:left="0"/>
                              <w:rPr>
                                <w:sz w:val="27"/>
                                <w:szCs w:val="27"/>
                              </w:rPr>
                            </w:pPr>
                            <w:bookmarkStart w:id="74" w:name="_Toc119580112"/>
                            <w:r>
                              <w:rPr>
                                <w:color w:val="595959" w:themeColor="text1" w:themeTint="A6"/>
                                <w:sz w:val="27"/>
                                <w:szCs w:val="27"/>
                              </w:rPr>
                              <w:t>National Centre for Vocational Education Research</w:t>
                            </w:r>
                            <w:bookmarkEnd w:id="74"/>
                          </w:p>
                          <w:p w14:paraId="27A5E355" w14:textId="77777777" w:rsidR="00E56BCF" w:rsidRDefault="00E56BCF"/>
                          <w:p w14:paraId="220EEA47" w14:textId="58F4C160" w:rsidR="00FC2A28" w:rsidRPr="00753998" w:rsidRDefault="00FC2A28" w:rsidP="00FC2A28">
                            <w:pPr>
                              <w:pStyle w:val="Titlepage"/>
                              <w:spacing w:before="720" w:after="0"/>
                              <w:ind w:left="0"/>
                              <w:rPr>
                                <w:b/>
                                <w:color w:val="595959" w:themeColor="text1" w:themeTint="A6"/>
                                <w:sz w:val="27"/>
                                <w:szCs w:val="27"/>
                              </w:rPr>
                            </w:pPr>
                            <w:bookmarkStart w:id="75" w:name="_Toc119580113"/>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75"/>
                            <w:proofErr w:type="spellEnd"/>
                          </w:p>
                          <w:p w14:paraId="313E7AB0" w14:textId="39840611" w:rsidR="00FC2A28" w:rsidRDefault="00FC2A28" w:rsidP="00FC2A28">
                            <w:pPr>
                              <w:pStyle w:val="Titlepage"/>
                              <w:spacing w:after="0"/>
                              <w:ind w:left="0"/>
                              <w:rPr>
                                <w:color w:val="595959" w:themeColor="text1" w:themeTint="A6"/>
                                <w:sz w:val="27"/>
                                <w:szCs w:val="27"/>
                              </w:rPr>
                            </w:pPr>
                            <w:bookmarkStart w:id="76" w:name="_Toc119580114"/>
                            <w:r>
                              <w:rPr>
                                <w:b/>
                                <w:color w:val="595959" w:themeColor="text1" w:themeTint="A6"/>
                                <w:sz w:val="27"/>
                                <w:szCs w:val="27"/>
                              </w:rPr>
                              <w:t>Ronnie Semo</w:t>
                            </w:r>
                            <w:bookmarkEnd w:id="76"/>
                          </w:p>
                          <w:p w14:paraId="44F5840F" w14:textId="79551457" w:rsidR="00FC2A28" w:rsidRPr="00125548" w:rsidRDefault="00FC2A28" w:rsidP="00607C25">
                            <w:pPr>
                              <w:pStyle w:val="Titlepage"/>
                              <w:spacing w:after="0"/>
                              <w:ind w:left="0"/>
                              <w:rPr>
                                <w:sz w:val="27"/>
                                <w:szCs w:val="27"/>
                              </w:rPr>
                            </w:pPr>
                            <w:bookmarkStart w:id="77" w:name="_Toc119580115"/>
                            <w:r>
                              <w:rPr>
                                <w:color w:val="595959" w:themeColor="text1" w:themeTint="A6"/>
                                <w:sz w:val="27"/>
                                <w:szCs w:val="27"/>
                              </w:rPr>
                              <w:t>National Centre for Vocational Education Research</w:t>
                            </w:r>
                            <w:bookmarkEnd w:id="77"/>
                          </w:p>
                          <w:p w14:paraId="19D8104A" w14:textId="77777777" w:rsidR="00E56BCF" w:rsidRDefault="00E56BCF"/>
                          <w:p w14:paraId="6A3502E1" w14:textId="74E1FC22" w:rsidR="00FC2A28" w:rsidRPr="00753998" w:rsidRDefault="00FC2A28" w:rsidP="00FC2A28">
                            <w:pPr>
                              <w:pStyle w:val="Titlepage"/>
                              <w:spacing w:before="720" w:after="0"/>
                              <w:ind w:left="0"/>
                              <w:rPr>
                                <w:b/>
                                <w:color w:val="595959" w:themeColor="text1" w:themeTint="A6"/>
                                <w:sz w:val="27"/>
                                <w:szCs w:val="27"/>
                              </w:rPr>
                            </w:pPr>
                            <w:bookmarkStart w:id="78" w:name="_Toc119580116"/>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78"/>
                            <w:proofErr w:type="spellEnd"/>
                          </w:p>
                          <w:p w14:paraId="0EBC5399" w14:textId="12EF77B0" w:rsidR="00FC2A28" w:rsidRDefault="00FC2A28" w:rsidP="00FC2A28">
                            <w:pPr>
                              <w:pStyle w:val="Titlepage"/>
                              <w:spacing w:after="0"/>
                              <w:ind w:left="0"/>
                              <w:rPr>
                                <w:color w:val="595959" w:themeColor="text1" w:themeTint="A6"/>
                                <w:sz w:val="27"/>
                                <w:szCs w:val="27"/>
                              </w:rPr>
                            </w:pPr>
                            <w:bookmarkStart w:id="79" w:name="_Toc119580117"/>
                            <w:r>
                              <w:rPr>
                                <w:b/>
                                <w:color w:val="595959" w:themeColor="text1" w:themeTint="A6"/>
                                <w:sz w:val="27"/>
                                <w:szCs w:val="27"/>
                              </w:rPr>
                              <w:t>Ronnie Semo</w:t>
                            </w:r>
                            <w:bookmarkEnd w:id="79"/>
                          </w:p>
                          <w:p w14:paraId="69DFD099" w14:textId="56F0AB54" w:rsidR="00FC2A28" w:rsidRPr="00125548" w:rsidRDefault="00FC2A28" w:rsidP="00607C25">
                            <w:pPr>
                              <w:pStyle w:val="Titlepage"/>
                              <w:spacing w:after="0"/>
                              <w:ind w:left="0"/>
                              <w:rPr>
                                <w:sz w:val="27"/>
                                <w:szCs w:val="27"/>
                              </w:rPr>
                            </w:pPr>
                            <w:bookmarkStart w:id="80" w:name="_Toc119580118"/>
                            <w:r>
                              <w:rPr>
                                <w:color w:val="595959" w:themeColor="text1" w:themeTint="A6"/>
                                <w:sz w:val="27"/>
                                <w:szCs w:val="27"/>
                              </w:rPr>
                              <w:t>National Centre for Vocational Education Research</w:t>
                            </w:r>
                            <w:bookmarkEnd w:id="80"/>
                          </w:p>
                          <w:p w14:paraId="4A526A61" w14:textId="77777777" w:rsidR="00E56BCF" w:rsidRDefault="00E56BCF"/>
                          <w:p w14:paraId="56C7DB30" w14:textId="533653F5" w:rsidR="00FC2A28" w:rsidRPr="00753998" w:rsidRDefault="00FC2A28" w:rsidP="00FC2A28">
                            <w:pPr>
                              <w:pStyle w:val="Titlepage"/>
                              <w:spacing w:before="720" w:after="0"/>
                              <w:ind w:left="0"/>
                              <w:rPr>
                                <w:b/>
                                <w:color w:val="595959" w:themeColor="text1" w:themeTint="A6"/>
                                <w:sz w:val="27"/>
                                <w:szCs w:val="27"/>
                              </w:rPr>
                            </w:pPr>
                            <w:bookmarkStart w:id="81" w:name="_Toc119580119"/>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81"/>
                            <w:proofErr w:type="spellEnd"/>
                          </w:p>
                          <w:p w14:paraId="4C309302" w14:textId="185035CC" w:rsidR="00FC2A28" w:rsidRDefault="00FC2A28" w:rsidP="00FC2A28">
                            <w:pPr>
                              <w:pStyle w:val="Titlepage"/>
                              <w:spacing w:after="0"/>
                              <w:ind w:left="0"/>
                              <w:rPr>
                                <w:color w:val="595959" w:themeColor="text1" w:themeTint="A6"/>
                                <w:sz w:val="27"/>
                                <w:szCs w:val="27"/>
                              </w:rPr>
                            </w:pPr>
                            <w:bookmarkStart w:id="82" w:name="_Toc119580120"/>
                            <w:r>
                              <w:rPr>
                                <w:b/>
                                <w:color w:val="595959" w:themeColor="text1" w:themeTint="A6"/>
                                <w:sz w:val="27"/>
                                <w:szCs w:val="27"/>
                              </w:rPr>
                              <w:t>Ronnie Semo</w:t>
                            </w:r>
                            <w:bookmarkEnd w:id="82"/>
                          </w:p>
                          <w:p w14:paraId="7E849402" w14:textId="239DE301" w:rsidR="00FC2A28" w:rsidRPr="00125548" w:rsidRDefault="00FC2A28" w:rsidP="00607C25">
                            <w:pPr>
                              <w:pStyle w:val="Titlepage"/>
                              <w:spacing w:after="0"/>
                              <w:ind w:left="0"/>
                              <w:rPr>
                                <w:sz w:val="27"/>
                                <w:szCs w:val="27"/>
                              </w:rPr>
                            </w:pPr>
                            <w:bookmarkStart w:id="83" w:name="_Toc119580121"/>
                            <w:r>
                              <w:rPr>
                                <w:color w:val="595959" w:themeColor="text1" w:themeTint="A6"/>
                                <w:sz w:val="27"/>
                                <w:szCs w:val="27"/>
                              </w:rPr>
                              <w:t>National Centre for Vocational Education Research</w:t>
                            </w:r>
                            <w:bookmarkEnd w:id="83"/>
                          </w:p>
                          <w:p w14:paraId="3F2EFA3A" w14:textId="77777777" w:rsidR="00E56BCF" w:rsidRDefault="00E56BCF"/>
                          <w:p w14:paraId="08425352" w14:textId="68C5014B" w:rsidR="00FC2A28" w:rsidRPr="00753998" w:rsidRDefault="00FC2A28" w:rsidP="00FC2A28">
                            <w:pPr>
                              <w:pStyle w:val="Titlepage"/>
                              <w:spacing w:before="720" w:after="0"/>
                              <w:ind w:left="0"/>
                              <w:rPr>
                                <w:b/>
                                <w:color w:val="595959" w:themeColor="text1" w:themeTint="A6"/>
                                <w:sz w:val="27"/>
                                <w:szCs w:val="27"/>
                              </w:rPr>
                            </w:pPr>
                            <w:bookmarkStart w:id="84" w:name="_Toc119580122"/>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84"/>
                            <w:proofErr w:type="spellEnd"/>
                          </w:p>
                          <w:p w14:paraId="738338DE" w14:textId="7DDE90FC" w:rsidR="00FC2A28" w:rsidRDefault="00FC2A28" w:rsidP="00FC2A28">
                            <w:pPr>
                              <w:pStyle w:val="Titlepage"/>
                              <w:spacing w:after="0"/>
                              <w:ind w:left="0"/>
                              <w:rPr>
                                <w:color w:val="595959" w:themeColor="text1" w:themeTint="A6"/>
                                <w:sz w:val="27"/>
                                <w:szCs w:val="27"/>
                              </w:rPr>
                            </w:pPr>
                            <w:bookmarkStart w:id="85" w:name="_Toc119580123"/>
                            <w:r>
                              <w:rPr>
                                <w:b/>
                                <w:color w:val="595959" w:themeColor="text1" w:themeTint="A6"/>
                                <w:sz w:val="27"/>
                                <w:szCs w:val="27"/>
                              </w:rPr>
                              <w:t>Ronnie Semo</w:t>
                            </w:r>
                            <w:bookmarkEnd w:id="85"/>
                          </w:p>
                          <w:p w14:paraId="0C2992D0" w14:textId="31918AB3" w:rsidR="00FC2A28" w:rsidRPr="00125548" w:rsidRDefault="00FC2A28" w:rsidP="00607C25">
                            <w:pPr>
                              <w:pStyle w:val="Titlepage"/>
                              <w:spacing w:after="0"/>
                              <w:ind w:left="0"/>
                              <w:rPr>
                                <w:sz w:val="27"/>
                                <w:szCs w:val="27"/>
                              </w:rPr>
                            </w:pPr>
                            <w:bookmarkStart w:id="86" w:name="_Toc119580124"/>
                            <w:r>
                              <w:rPr>
                                <w:color w:val="595959" w:themeColor="text1" w:themeTint="A6"/>
                                <w:sz w:val="27"/>
                                <w:szCs w:val="27"/>
                              </w:rPr>
                              <w:t>National Centre for Vocational Education Research</w:t>
                            </w:r>
                            <w:bookmarkEnd w:id="86"/>
                          </w:p>
                          <w:p w14:paraId="31F1FA46" w14:textId="77777777" w:rsidR="00E56BCF" w:rsidRDefault="00E56BCF"/>
                          <w:p w14:paraId="2B1B1890" w14:textId="7468FED9" w:rsidR="00FC2A28" w:rsidRPr="00753998" w:rsidRDefault="00FC2A28" w:rsidP="00FC2A28">
                            <w:pPr>
                              <w:pStyle w:val="Titlepage"/>
                              <w:spacing w:before="720" w:after="0"/>
                              <w:ind w:left="0"/>
                              <w:rPr>
                                <w:b/>
                                <w:color w:val="595959" w:themeColor="text1" w:themeTint="A6"/>
                                <w:sz w:val="27"/>
                                <w:szCs w:val="27"/>
                              </w:rPr>
                            </w:pPr>
                            <w:bookmarkStart w:id="87" w:name="_Toc119580125"/>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87"/>
                            <w:proofErr w:type="spellEnd"/>
                          </w:p>
                          <w:p w14:paraId="498A0A94" w14:textId="0DAF845F" w:rsidR="00FC2A28" w:rsidRDefault="00FC2A28" w:rsidP="00FC2A28">
                            <w:pPr>
                              <w:pStyle w:val="Titlepage"/>
                              <w:spacing w:after="0"/>
                              <w:ind w:left="0"/>
                              <w:rPr>
                                <w:color w:val="595959" w:themeColor="text1" w:themeTint="A6"/>
                                <w:sz w:val="27"/>
                                <w:szCs w:val="27"/>
                              </w:rPr>
                            </w:pPr>
                            <w:bookmarkStart w:id="88" w:name="_Toc119580126"/>
                            <w:r>
                              <w:rPr>
                                <w:b/>
                                <w:color w:val="595959" w:themeColor="text1" w:themeTint="A6"/>
                                <w:sz w:val="27"/>
                                <w:szCs w:val="27"/>
                              </w:rPr>
                              <w:t>Ronnie Semo</w:t>
                            </w:r>
                            <w:bookmarkEnd w:id="88"/>
                          </w:p>
                          <w:p w14:paraId="4FC4A76E" w14:textId="25067C61" w:rsidR="00FC2A28" w:rsidRPr="00125548" w:rsidRDefault="00FC2A28" w:rsidP="00607C25">
                            <w:pPr>
                              <w:pStyle w:val="Titlepage"/>
                              <w:spacing w:after="0"/>
                              <w:ind w:left="0"/>
                              <w:rPr>
                                <w:sz w:val="27"/>
                                <w:szCs w:val="27"/>
                              </w:rPr>
                            </w:pPr>
                            <w:bookmarkStart w:id="89" w:name="_Toc119580127"/>
                            <w:r>
                              <w:rPr>
                                <w:color w:val="595959" w:themeColor="text1" w:themeTint="A6"/>
                                <w:sz w:val="27"/>
                                <w:szCs w:val="27"/>
                              </w:rPr>
                              <w:t>National Centre for Vocational Education Research</w:t>
                            </w:r>
                            <w:bookmarkEnd w:id="89"/>
                          </w:p>
                          <w:p w14:paraId="465814BB" w14:textId="77777777" w:rsidR="00E56BCF" w:rsidRDefault="00E56BCF"/>
                          <w:p w14:paraId="54F204D7" w14:textId="2C37C167" w:rsidR="00FC2A28" w:rsidRPr="00753998" w:rsidRDefault="00FC2A28" w:rsidP="00FC2A28">
                            <w:pPr>
                              <w:pStyle w:val="Titlepage"/>
                              <w:spacing w:before="720" w:after="0"/>
                              <w:ind w:left="0"/>
                              <w:rPr>
                                <w:b/>
                                <w:color w:val="595959" w:themeColor="text1" w:themeTint="A6"/>
                                <w:sz w:val="27"/>
                                <w:szCs w:val="27"/>
                              </w:rPr>
                            </w:pPr>
                            <w:bookmarkStart w:id="90" w:name="_Toc119580128"/>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90"/>
                            <w:proofErr w:type="spellEnd"/>
                          </w:p>
                          <w:p w14:paraId="63B0815F" w14:textId="5800566A" w:rsidR="00FC2A28" w:rsidRDefault="00FC2A28" w:rsidP="00FC2A28">
                            <w:pPr>
                              <w:pStyle w:val="Titlepage"/>
                              <w:spacing w:after="0"/>
                              <w:ind w:left="0"/>
                              <w:rPr>
                                <w:color w:val="595959" w:themeColor="text1" w:themeTint="A6"/>
                                <w:sz w:val="27"/>
                                <w:szCs w:val="27"/>
                              </w:rPr>
                            </w:pPr>
                            <w:bookmarkStart w:id="91" w:name="_Toc119580129"/>
                            <w:r>
                              <w:rPr>
                                <w:b/>
                                <w:color w:val="595959" w:themeColor="text1" w:themeTint="A6"/>
                                <w:sz w:val="27"/>
                                <w:szCs w:val="27"/>
                              </w:rPr>
                              <w:t>Ronnie Semo</w:t>
                            </w:r>
                            <w:bookmarkEnd w:id="91"/>
                          </w:p>
                          <w:p w14:paraId="05600E7B" w14:textId="63E7635B" w:rsidR="00FC2A28" w:rsidRPr="00125548" w:rsidRDefault="00FC2A28" w:rsidP="00607C25">
                            <w:pPr>
                              <w:pStyle w:val="Titlepage"/>
                              <w:spacing w:after="0"/>
                              <w:ind w:left="0"/>
                              <w:rPr>
                                <w:sz w:val="27"/>
                                <w:szCs w:val="27"/>
                              </w:rPr>
                            </w:pPr>
                            <w:bookmarkStart w:id="92" w:name="_Toc119580130"/>
                            <w:r>
                              <w:rPr>
                                <w:color w:val="595959" w:themeColor="text1" w:themeTint="A6"/>
                                <w:sz w:val="27"/>
                                <w:szCs w:val="27"/>
                              </w:rPr>
                              <w:t>National Centre for Vocational Education Research</w:t>
                            </w:r>
                            <w:bookmarkEnd w:id="92"/>
                          </w:p>
                          <w:p w14:paraId="5118268D" w14:textId="77777777" w:rsidR="00E56BCF" w:rsidRDefault="00E56BCF"/>
                          <w:p w14:paraId="268BCCF6" w14:textId="1971E984" w:rsidR="00FC2A28" w:rsidRPr="00753998" w:rsidRDefault="00FC2A28" w:rsidP="00FC2A28">
                            <w:pPr>
                              <w:pStyle w:val="Titlepage"/>
                              <w:spacing w:before="720" w:after="0"/>
                              <w:ind w:left="0"/>
                              <w:rPr>
                                <w:b/>
                                <w:color w:val="595959" w:themeColor="text1" w:themeTint="A6"/>
                                <w:sz w:val="27"/>
                                <w:szCs w:val="27"/>
                              </w:rPr>
                            </w:pPr>
                            <w:bookmarkStart w:id="93" w:name="_Toc119580131"/>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93"/>
                            <w:proofErr w:type="spellEnd"/>
                          </w:p>
                          <w:p w14:paraId="5C42B5C2" w14:textId="5F90EC64" w:rsidR="00FC2A28" w:rsidRDefault="00FC2A28" w:rsidP="00FC2A28">
                            <w:pPr>
                              <w:pStyle w:val="Titlepage"/>
                              <w:spacing w:after="0"/>
                              <w:ind w:left="0"/>
                              <w:rPr>
                                <w:color w:val="595959" w:themeColor="text1" w:themeTint="A6"/>
                                <w:sz w:val="27"/>
                                <w:szCs w:val="27"/>
                              </w:rPr>
                            </w:pPr>
                            <w:bookmarkStart w:id="94" w:name="_Toc119580132"/>
                            <w:r>
                              <w:rPr>
                                <w:b/>
                                <w:color w:val="595959" w:themeColor="text1" w:themeTint="A6"/>
                                <w:sz w:val="27"/>
                                <w:szCs w:val="27"/>
                              </w:rPr>
                              <w:t>Ronnie Semo</w:t>
                            </w:r>
                            <w:bookmarkEnd w:id="94"/>
                          </w:p>
                          <w:p w14:paraId="0643BCC1" w14:textId="5C369BC0" w:rsidR="00FC2A28" w:rsidRPr="00125548" w:rsidRDefault="00FC2A28" w:rsidP="00607C25">
                            <w:pPr>
                              <w:pStyle w:val="Titlepage"/>
                              <w:spacing w:after="0"/>
                              <w:ind w:left="0"/>
                              <w:rPr>
                                <w:sz w:val="27"/>
                                <w:szCs w:val="27"/>
                              </w:rPr>
                            </w:pPr>
                            <w:bookmarkStart w:id="95" w:name="_Toc119580133"/>
                            <w:r>
                              <w:rPr>
                                <w:color w:val="595959" w:themeColor="text1" w:themeTint="A6"/>
                                <w:sz w:val="27"/>
                                <w:szCs w:val="27"/>
                              </w:rPr>
                              <w:t>National Centre for Vocational Education Research</w:t>
                            </w:r>
                            <w:bookmarkEnd w:id="95"/>
                          </w:p>
                          <w:p w14:paraId="6FACF374" w14:textId="77777777" w:rsidR="00E56BCF" w:rsidRDefault="00E56BCF"/>
                          <w:p w14:paraId="79C5A1FC" w14:textId="334D3BDA" w:rsidR="00FC2A28" w:rsidRPr="00753998" w:rsidRDefault="00FC2A28" w:rsidP="00FC2A28">
                            <w:pPr>
                              <w:pStyle w:val="Titlepage"/>
                              <w:spacing w:before="720" w:after="0"/>
                              <w:ind w:left="0"/>
                              <w:rPr>
                                <w:b/>
                                <w:color w:val="595959" w:themeColor="text1" w:themeTint="A6"/>
                                <w:sz w:val="27"/>
                                <w:szCs w:val="27"/>
                              </w:rPr>
                            </w:pPr>
                            <w:bookmarkStart w:id="96" w:name="_Toc119580134"/>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96"/>
                            <w:proofErr w:type="spellEnd"/>
                          </w:p>
                          <w:p w14:paraId="2DE44146" w14:textId="01D029E3" w:rsidR="00FC2A28" w:rsidRDefault="00FC2A28" w:rsidP="00FC2A28">
                            <w:pPr>
                              <w:pStyle w:val="Titlepage"/>
                              <w:spacing w:after="0"/>
                              <w:ind w:left="0"/>
                              <w:rPr>
                                <w:color w:val="595959" w:themeColor="text1" w:themeTint="A6"/>
                                <w:sz w:val="27"/>
                                <w:szCs w:val="27"/>
                              </w:rPr>
                            </w:pPr>
                            <w:bookmarkStart w:id="97" w:name="_Toc119580135"/>
                            <w:r>
                              <w:rPr>
                                <w:b/>
                                <w:color w:val="595959" w:themeColor="text1" w:themeTint="A6"/>
                                <w:sz w:val="27"/>
                                <w:szCs w:val="27"/>
                              </w:rPr>
                              <w:t>Ronnie Semo</w:t>
                            </w:r>
                            <w:bookmarkEnd w:id="97"/>
                          </w:p>
                          <w:p w14:paraId="28A8F6AB" w14:textId="21E24F3A" w:rsidR="00FC2A28" w:rsidRPr="00125548" w:rsidRDefault="00FC2A28" w:rsidP="00607C25">
                            <w:pPr>
                              <w:pStyle w:val="Titlepage"/>
                              <w:spacing w:after="0"/>
                              <w:ind w:left="0"/>
                              <w:rPr>
                                <w:sz w:val="27"/>
                                <w:szCs w:val="27"/>
                              </w:rPr>
                            </w:pPr>
                            <w:bookmarkStart w:id="98" w:name="_Toc119580136"/>
                            <w:r>
                              <w:rPr>
                                <w:color w:val="595959" w:themeColor="text1" w:themeTint="A6"/>
                                <w:sz w:val="27"/>
                                <w:szCs w:val="27"/>
                              </w:rPr>
                              <w:t>National Centre for Vocational Education Research</w:t>
                            </w:r>
                            <w:bookmarkEnd w:id="98"/>
                          </w:p>
                          <w:p w14:paraId="750BC899" w14:textId="77777777" w:rsidR="00E56BCF" w:rsidRDefault="00E56BCF"/>
                          <w:p w14:paraId="433577F3" w14:textId="0303D7E4" w:rsidR="00FC2A28" w:rsidRPr="00753998" w:rsidRDefault="00FC2A28" w:rsidP="00FC2A28">
                            <w:pPr>
                              <w:pStyle w:val="Titlepage"/>
                              <w:spacing w:before="720" w:after="0"/>
                              <w:ind w:left="0"/>
                              <w:rPr>
                                <w:b/>
                                <w:color w:val="595959" w:themeColor="text1" w:themeTint="A6"/>
                                <w:sz w:val="27"/>
                                <w:szCs w:val="27"/>
                              </w:rPr>
                            </w:pPr>
                            <w:bookmarkStart w:id="99" w:name="_Toc119580137"/>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6"/>
                            <w:bookmarkEnd w:id="99"/>
                            <w:proofErr w:type="spellEnd"/>
                          </w:p>
                          <w:p w14:paraId="40B28950" w14:textId="3A518DA2" w:rsidR="00FC2A28" w:rsidRDefault="00FC2A28" w:rsidP="00FC2A28">
                            <w:pPr>
                              <w:pStyle w:val="Titlepage"/>
                              <w:spacing w:after="0"/>
                              <w:ind w:left="0"/>
                              <w:rPr>
                                <w:color w:val="595959" w:themeColor="text1" w:themeTint="A6"/>
                                <w:sz w:val="27"/>
                                <w:szCs w:val="27"/>
                              </w:rPr>
                            </w:pPr>
                            <w:bookmarkStart w:id="100" w:name="_Toc117775782"/>
                            <w:bookmarkStart w:id="101" w:name="_Toc119580138"/>
                            <w:r>
                              <w:rPr>
                                <w:b/>
                                <w:color w:val="595959" w:themeColor="text1" w:themeTint="A6"/>
                                <w:sz w:val="27"/>
                                <w:szCs w:val="27"/>
                              </w:rPr>
                              <w:t>Ronnie Semo</w:t>
                            </w:r>
                            <w:bookmarkEnd w:id="100"/>
                            <w:bookmarkEnd w:id="101"/>
                          </w:p>
                          <w:p w14:paraId="6898EB9F" w14:textId="3E1999B2" w:rsidR="00FC2A28" w:rsidRPr="00125548" w:rsidRDefault="00FC2A28" w:rsidP="00607C25">
                            <w:pPr>
                              <w:pStyle w:val="Titlepage"/>
                              <w:spacing w:after="0"/>
                              <w:ind w:left="0"/>
                              <w:rPr>
                                <w:sz w:val="27"/>
                                <w:szCs w:val="27"/>
                              </w:rPr>
                            </w:pPr>
                            <w:bookmarkStart w:id="102" w:name="_Toc117775783"/>
                            <w:bookmarkStart w:id="103" w:name="_Toc119580139"/>
                            <w:r>
                              <w:rPr>
                                <w:color w:val="595959" w:themeColor="text1" w:themeTint="A6"/>
                                <w:sz w:val="27"/>
                                <w:szCs w:val="27"/>
                              </w:rPr>
                              <w:t>National Centre for Vocational Education Research</w:t>
                            </w:r>
                            <w:bookmarkEnd w:id="102"/>
                            <w:bookmarkEnd w:id="10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7B50C" id="_x0000_t202" coordsize="21600,21600" o:spt="202" path="m,l,21600r21600,l21600,xe">
                <v:stroke joinstyle="miter"/>
                <v:path gradientshapeok="t" o:connecttype="rect"/>
              </v:shapetype>
              <v:shape id="Text Box 22" o:spid="_x0000_s1026" type="#_x0000_t202" style="position:absolute;margin-left:-45.4pt;margin-top:182.6pt;width:484.7pt;height:103.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" filled="f" stroked="f">
                <v:textbox>
                  <w:txbxContent>
                    <w:p w14:paraId="32897099" w14:textId="1B529AB3" w:rsidR="00FC2A28" w:rsidRPr="002F44FB" w:rsidRDefault="00FC2A28" w:rsidP="002F44FB">
                      <w:pPr>
                        <w:spacing w:before="120" w:line="240" w:lineRule="auto"/>
                        <w:rPr>
                          <w:rFonts w:ascii="Arial" w:hAnsi="Arial" w:cs="Tahoma"/>
                          <w:b/>
                          <w:bCs/>
                          <w:color w:val="595959" w:themeColor="text1" w:themeTint="A6"/>
                          <w:sz w:val="27"/>
                        </w:rPr>
                      </w:pPr>
                      <w:bookmarkStart w:id="104" w:name="_Toc119580044"/>
                      <w:bookmarkStart w:id="105" w:name="_Toc117775781"/>
                      <w:r w:rsidRPr="002F44FB">
                        <w:rPr>
                          <w:rFonts w:ascii="Arial" w:hAnsi="Arial" w:cs="Tahoma"/>
                          <w:b/>
                          <w:bCs/>
                          <w:color w:val="595959" w:themeColor="text1" w:themeTint="A6"/>
                          <w:sz w:val="27"/>
                        </w:rPr>
                        <w:t>Emerick</w:t>
                      </w:r>
                      <w:r w:rsidR="002F44FB">
                        <w:rPr>
                          <w:rFonts w:ascii="Arial" w:hAnsi="Arial" w:cs="Tahoma"/>
                          <w:b/>
                          <w:bCs/>
                          <w:color w:val="595959" w:themeColor="text1" w:themeTint="A6"/>
                          <w:sz w:val="27"/>
                        </w:rPr>
                        <w:t xml:space="preserve"> </w:t>
                      </w:r>
                      <w:r w:rsidRPr="002F44FB">
                        <w:rPr>
                          <w:rFonts w:ascii="Arial" w:hAnsi="Arial" w:cs="Tahoma"/>
                          <w:b/>
                          <w:bCs/>
                          <w:color w:val="595959" w:themeColor="text1" w:themeTint="A6"/>
                          <w:sz w:val="27"/>
                        </w:rPr>
                        <w:t>Chew</w:t>
                      </w:r>
                      <w:r w:rsidRPr="002F44FB">
                        <w:rPr>
                          <w:rFonts w:ascii="Arial" w:hAnsi="Arial" w:cs="Tahoma"/>
                          <w:b/>
                          <w:bCs/>
                          <w:color w:val="595959" w:themeColor="text1" w:themeTint="A6"/>
                          <w:sz w:val="27"/>
                        </w:rPr>
                        <w:br/>
                        <w:t xml:space="preserve">Somayeh </w:t>
                      </w:r>
                      <w:proofErr w:type="spellStart"/>
                      <w:r w:rsidRPr="002F44FB">
                        <w:rPr>
                          <w:rFonts w:ascii="Arial" w:hAnsi="Arial" w:cs="Tahoma"/>
                          <w:b/>
                          <w:bCs/>
                          <w:color w:val="595959" w:themeColor="text1" w:themeTint="A6"/>
                          <w:sz w:val="27"/>
                        </w:rPr>
                        <w:t>Parvazian</w:t>
                      </w:r>
                      <w:proofErr w:type="spellEnd"/>
                    </w:p>
                    <w:p w14:paraId="5DB17C71" w14:textId="77777777" w:rsidR="00FC2A28" w:rsidRPr="002F44FB" w:rsidRDefault="00FC2A28" w:rsidP="002F44FB">
                      <w:pPr>
                        <w:pStyle w:val="Titlepage"/>
                        <w:spacing w:after="0"/>
                        <w:ind w:left="0"/>
                        <w:jc w:val="both"/>
                        <w:rPr>
                          <w:rFonts w:cs="Tahoma"/>
                          <w:b/>
                          <w:bCs/>
                          <w:color w:val="595959" w:themeColor="text1" w:themeTint="A6"/>
                          <w:spacing w:val="0"/>
                          <w:kern w:val="0"/>
                          <w:sz w:val="27"/>
                          <w:szCs w:val="20"/>
                        </w:rPr>
                      </w:pPr>
                      <w:r w:rsidRPr="002F44FB">
                        <w:rPr>
                          <w:rFonts w:cs="Tahoma"/>
                          <w:b/>
                          <w:bCs/>
                          <w:color w:val="595959" w:themeColor="text1" w:themeTint="A6"/>
                          <w:spacing w:val="0"/>
                          <w:kern w:val="0"/>
                          <w:sz w:val="27"/>
                          <w:szCs w:val="20"/>
                        </w:rPr>
                        <w:t>Ronnie Semo</w:t>
                      </w:r>
                    </w:p>
                    <w:p w14:paraId="06DECC88" w14:textId="77777777" w:rsidR="002F44FB" w:rsidRPr="002F44FB" w:rsidRDefault="002F44FB" w:rsidP="002F44FB">
                      <w:pPr>
                        <w:spacing w:before="120" w:line="240" w:lineRule="auto"/>
                        <w:jc w:val="both"/>
                        <w:rPr>
                          <w:rFonts w:ascii="Arial" w:hAnsi="Arial" w:cs="Tahoma"/>
                          <w:color w:val="595959" w:themeColor="text1" w:themeTint="A6"/>
                          <w:sz w:val="27"/>
                        </w:rPr>
                      </w:pPr>
                      <w:r w:rsidRPr="002F44FB">
                        <w:rPr>
                          <w:rFonts w:ascii="Arial" w:hAnsi="Arial" w:cs="Tahoma"/>
                          <w:color w:val="595959" w:themeColor="text1" w:themeTint="A6"/>
                          <w:sz w:val="27"/>
                        </w:rPr>
                        <w:t>National Centre for Vocational Education Research</w:t>
                      </w:r>
                    </w:p>
                    <w:p w14:paraId="7D57C357" w14:textId="77777777" w:rsidR="00E56BCF" w:rsidRDefault="00E56BCF"/>
                    <w:p w14:paraId="2AEDEE4C"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04DB9FAC"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78893697"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43002608" w14:textId="77777777" w:rsidR="00E56BCF" w:rsidRDefault="00E56BCF"/>
                    <w:p w14:paraId="77BFDF63"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16E9DB0B"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2484F510"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1BBA25E8" w14:textId="77777777" w:rsidR="00E56BCF" w:rsidRDefault="00E56BCF"/>
                    <w:p w14:paraId="4F4CE682"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5433F007"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678C1E79"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0579F14F" w14:textId="77777777" w:rsidR="00E56BCF" w:rsidRDefault="00E56BCF"/>
                    <w:p w14:paraId="322B2603"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3C5E116A"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7FCEDE8E"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3E3CDFA1" w14:textId="77777777" w:rsidR="00E56BCF" w:rsidRDefault="00E56BCF"/>
                    <w:p w14:paraId="405BE8A6"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20F8F4E2"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09D74E02"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23D85647" w14:textId="77777777" w:rsidR="00E56BCF" w:rsidRDefault="00E56BCF"/>
                    <w:p w14:paraId="3D72BA6F"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75670997"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0CE7DAD2"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35C27299" w14:textId="77777777" w:rsidR="00E56BCF" w:rsidRDefault="00E56BCF"/>
                    <w:p w14:paraId="7FB315EB"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145CDD5F"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49A548DF"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64E9782A" w14:textId="77777777" w:rsidR="00E56BCF" w:rsidRDefault="00E56BCF"/>
                    <w:p w14:paraId="6BB3C556"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6AA66B87"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0D77FA7B"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4ED0EB64" w14:textId="77777777" w:rsidR="00E56BCF" w:rsidRDefault="00E56BCF"/>
                    <w:p w14:paraId="3FE349B3"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0D8F20DC"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46EC60AD"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7545B4FF" w14:textId="77777777" w:rsidR="00E56BCF" w:rsidRDefault="00E56BCF"/>
                    <w:p w14:paraId="0E3D86E9"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696D5E40"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23C5B3A4"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72894DC0" w14:textId="77777777" w:rsidR="00E56BCF" w:rsidRDefault="00E56BCF"/>
                    <w:p w14:paraId="1878C147"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6B9B8473"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483530CE"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3B9E2095" w14:textId="77777777" w:rsidR="00E56BCF" w:rsidRDefault="00E56BCF"/>
                    <w:p w14:paraId="3C54D47D"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1D688984"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4E705914"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47164316" w14:textId="77777777" w:rsidR="00E56BCF" w:rsidRDefault="00E56BCF"/>
                    <w:p w14:paraId="3C186F45"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10718076"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6D59F2E6"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2EC85F10" w14:textId="77777777" w:rsidR="00E56BCF" w:rsidRDefault="00E56BCF"/>
                    <w:p w14:paraId="57F3A5E1"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392F8400"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6EE7D6FA"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4F2F3300" w14:textId="77777777" w:rsidR="00E56BCF" w:rsidRDefault="00E56BCF"/>
                    <w:p w14:paraId="60C45C57"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68177189"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666B7F3E"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44FD4BA2" w14:textId="77777777" w:rsidR="00E56BCF" w:rsidRDefault="00E56BCF"/>
                    <w:p w14:paraId="444B6516"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1B71D1AA"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788523F9"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26C1F0A9" w14:textId="77777777" w:rsidR="00E56BCF" w:rsidRDefault="00E56BCF"/>
                    <w:p w14:paraId="793A37C4"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497A5922"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75BA3BCC"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04950822" w14:textId="77777777" w:rsidR="00E56BCF" w:rsidRDefault="00E56BCF"/>
                    <w:p w14:paraId="6465C01D"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2E88087B"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33BA1866"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0546C000" w14:textId="77777777" w:rsidR="00E56BCF" w:rsidRDefault="00E56BCF"/>
                    <w:p w14:paraId="0640634C"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6F2DFCED"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524CF147"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6CD12142" w14:textId="77777777" w:rsidR="00E56BCF" w:rsidRDefault="00E56BCF"/>
                    <w:p w14:paraId="2DF5D378"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4ABE6B0D"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061D9E01"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39433C65" w14:textId="77777777" w:rsidR="00E56BCF" w:rsidRDefault="00E56BCF"/>
                    <w:p w14:paraId="6370B2B9"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758560B5"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18DC097A"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4C643B67" w14:textId="77777777" w:rsidR="00E56BCF" w:rsidRDefault="00E56BCF"/>
                    <w:p w14:paraId="3C47AD18"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24C840EC"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316F50FD"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1682B6AE" w14:textId="77777777" w:rsidR="00E56BCF" w:rsidRDefault="00E56BCF"/>
                    <w:p w14:paraId="2FA6F09A"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3269110C"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03BFCFAE"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708F0346" w14:textId="77777777" w:rsidR="00E56BCF" w:rsidRDefault="00E56BCF"/>
                    <w:p w14:paraId="397D960E"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21F27A38"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6E4775BB"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467C7A66" w14:textId="77777777" w:rsidR="00E56BCF" w:rsidRDefault="00E56BCF"/>
                    <w:p w14:paraId="30707173"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64BD0CCF"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43A15EB4"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20BB02BF" w14:textId="77777777" w:rsidR="00E56BCF" w:rsidRDefault="00E56BCF"/>
                    <w:p w14:paraId="41652DAE"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6196534F"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5F06FB81"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29EB5CBB" w14:textId="77777777" w:rsidR="00E56BCF" w:rsidRDefault="00E56BCF"/>
                    <w:p w14:paraId="455135BE"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5787A29F"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09769D7C"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26844ADB" w14:textId="77777777" w:rsidR="00E56BCF" w:rsidRDefault="00E56BCF"/>
                    <w:p w14:paraId="3C387EDD"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5E67ACD0"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4A5DA12C"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04FCE742" w14:textId="77777777" w:rsidR="00E56BCF" w:rsidRDefault="00E56BCF"/>
                    <w:p w14:paraId="75409362"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49631096"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7880193D"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655535B0" w14:textId="77777777" w:rsidR="00E56BCF" w:rsidRDefault="00E56BCF"/>
                    <w:p w14:paraId="10F99CF2"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5306BAFE"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44407C43"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78EBF5F2" w14:textId="77777777" w:rsidR="00E56BCF" w:rsidRDefault="00E56BCF"/>
                    <w:p w14:paraId="0F473C6E"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3AE5F0A6"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224DDBFC"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1FFD178F" w14:textId="77777777" w:rsidR="00E56BCF" w:rsidRDefault="00E56BCF"/>
                    <w:p w14:paraId="5FA2B8E3" w14:textId="4B7D8797" w:rsidR="00FC2A28" w:rsidRPr="00365E72" w:rsidRDefault="00FC2A28" w:rsidP="00FC2A28">
                      <w:pPr>
                        <w:pStyle w:val="Titlepage"/>
                        <w:spacing w:before="720" w:after="0"/>
                        <w:ind w:left="0"/>
                        <w:rPr>
                          <w:b/>
                          <w:color w:val="595959" w:themeColor="text1" w:themeTint="A6"/>
                          <w:sz w:val="27"/>
                          <w:szCs w:val="27"/>
                          <w:u w:val="single"/>
                        </w:rPr>
                      </w:pPr>
                      <w:r w:rsidRPr="00365E72">
                        <w:rPr>
                          <w:b/>
                          <w:color w:val="595959" w:themeColor="text1" w:themeTint="A6"/>
                          <w:sz w:val="27"/>
                          <w:szCs w:val="27"/>
                          <w:u w:val="single"/>
                        </w:rPr>
                        <w:t>Emerick Chew</w:t>
                      </w:r>
                      <w:r w:rsidRPr="00365E72">
                        <w:rPr>
                          <w:b/>
                          <w:color w:val="595959" w:themeColor="text1" w:themeTint="A6"/>
                          <w:sz w:val="27"/>
                          <w:szCs w:val="27"/>
                          <w:u w:val="single"/>
                        </w:rPr>
                        <w:br/>
                        <w:t xml:space="preserve">Somayeh </w:t>
                      </w:r>
                      <w:proofErr w:type="spellStart"/>
                      <w:r w:rsidRPr="00365E72">
                        <w:rPr>
                          <w:b/>
                          <w:color w:val="595959" w:themeColor="text1" w:themeTint="A6"/>
                          <w:sz w:val="27"/>
                          <w:szCs w:val="27"/>
                          <w:u w:val="single"/>
                        </w:rPr>
                        <w:t>Parvazian</w:t>
                      </w:r>
                      <w:bookmarkEnd w:id="104"/>
                      <w:proofErr w:type="spellEnd"/>
                    </w:p>
                    <w:p w14:paraId="009BC6CB" w14:textId="51BCD3C0" w:rsidR="00FC2A28" w:rsidRPr="00365E72" w:rsidRDefault="00FC2A28" w:rsidP="00FC2A28">
                      <w:pPr>
                        <w:pStyle w:val="Titlepage"/>
                        <w:spacing w:after="0"/>
                        <w:ind w:left="0"/>
                        <w:rPr>
                          <w:color w:val="595959" w:themeColor="text1" w:themeTint="A6"/>
                          <w:sz w:val="27"/>
                          <w:szCs w:val="27"/>
                          <w:u w:val="single"/>
                        </w:rPr>
                      </w:pPr>
                      <w:bookmarkStart w:id="106" w:name="_Toc119580045"/>
                      <w:r w:rsidRPr="00365E72">
                        <w:rPr>
                          <w:b/>
                          <w:color w:val="595959" w:themeColor="text1" w:themeTint="A6"/>
                          <w:sz w:val="27"/>
                          <w:szCs w:val="27"/>
                          <w:u w:val="single"/>
                        </w:rPr>
                        <w:t>Ronnie Semo</w:t>
                      </w:r>
                      <w:bookmarkEnd w:id="106"/>
                    </w:p>
                    <w:p w14:paraId="7326038E" w14:textId="055250B4" w:rsidR="00FC2A28" w:rsidRPr="00365E72" w:rsidRDefault="00FC2A28" w:rsidP="00607C25">
                      <w:pPr>
                        <w:pStyle w:val="Titlepage"/>
                        <w:spacing w:after="0"/>
                        <w:ind w:left="0"/>
                        <w:rPr>
                          <w:sz w:val="27"/>
                          <w:szCs w:val="27"/>
                          <w:u w:val="single"/>
                        </w:rPr>
                      </w:pPr>
                      <w:bookmarkStart w:id="107" w:name="_Toc119580046"/>
                      <w:r w:rsidRPr="00365E72">
                        <w:rPr>
                          <w:color w:val="595959" w:themeColor="text1" w:themeTint="A6"/>
                          <w:sz w:val="27"/>
                          <w:szCs w:val="27"/>
                          <w:u w:val="single"/>
                        </w:rPr>
                        <w:t>National Centre for Vocational Education Research</w:t>
                      </w:r>
                      <w:bookmarkEnd w:id="107"/>
                    </w:p>
                    <w:p w14:paraId="14634611" w14:textId="77777777" w:rsidR="00E56BCF" w:rsidRDefault="00E56BCF"/>
                    <w:p w14:paraId="3F83B359" w14:textId="7A602356" w:rsidR="00FC2A28" w:rsidRPr="00753998" w:rsidRDefault="00FC2A28" w:rsidP="00FC2A28">
                      <w:pPr>
                        <w:pStyle w:val="Titlepage"/>
                        <w:spacing w:before="720" w:after="0"/>
                        <w:ind w:left="0"/>
                        <w:rPr>
                          <w:b/>
                          <w:color w:val="595959" w:themeColor="text1" w:themeTint="A6"/>
                          <w:sz w:val="27"/>
                          <w:szCs w:val="27"/>
                        </w:rPr>
                      </w:pPr>
                      <w:bookmarkStart w:id="108" w:name="_Toc119580047"/>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08"/>
                      <w:proofErr w:type="spellEnd"/>
                    </w:p>
                    <w:p w14:paraId="3A842783" w14:textId="1D1CBF4D" w:rsidR="00FC2A28" w:rsidRDefault="00FC2A28" w:rsidP="00FC2A28">
                      <w:pPr>
                        <w:pStyle w:val="Titlepage"/>
                        <w:spacing w:after="0"/>
                        <w:ind w:left="0"/>
                        <w:rPr>
                          <w:color w:val="595959" w:themeColor="text1" w:themeTint="A6"/>
                          <w:sz w:val="27"/>
                          <w:szCs w:val="27"/>
                        </w:rPr>
                      </w:pPr>
                      <w:bookmarkStart w:id="109" w:name="_Toc119580048"/>
                      <w:r>
                        <w:rPr>
                          <w:b/>
                          <w:color w:val="595959" w:themeColor="text1" w:themeTint="A6"/>
                          <w:sz w:val="27"/>
                          <w:szCs w:val="27"/>
                        </w:rPr>
                        <w:t>Ronnie Semo</w:t>
                      </w:r>
                      <w:bookmarkEnd w:id="109"/>
                    </w:p>
                    <w:p w14:paraId="7AEC9FAF" w14:textId="5ECB28D8" w:rsidR="00FC2A28" w:rsidRPr="00125548" w:rsidRDefault="00FC2A28" w:rsidP="00607C25">
                      <w:pPr>
                        <w:pStyle w:val="Titlepage"/>
                        <w:spacing w:after="0"/>
                        <w:ind w:left="0"/>
                        <w:rPr>
                          <w:sz w:val="27"/>
                          <w:szCs w:val="27"/>
                        </w:rPr>
                      </w:pPr>
                      <w:bookmarkStart w:id="110" w:name="_Toc119580049"/>
                      <w:r>
                        <w:rPr>
                          <w:color w:val="595959" w:themeColor="text1" w:themeTint="A6"/>
                          <w:sz w:val="27"/>
                          <w:szCs w:val="27"/>
                        </w:rPr>
                        <w:t>National Centre for Vocational Education Research</w:t>
                      </w:r>
                      <w:bookmarkEnd w:id="110"/>
                    </w:p>
                    <w:p w14:paraId="62B6E745" w14:textId="77777777" w:rsidR="00E56BCF" w:rsidRDefault="00E56BCF"/>
                    <w:p w14:paraId="1DD33515" w14:textId="12D0C234" w:rsidR="00FC2A28" w:rsidRPr="00753998" w:rsidRDefault="00FC2A28" w:rsidP="00FC2A28">
                      <w:pPr>
                        <w:pStyle w:val="Titlepage"/>
                        <w:spacing w:before="720" w:after="0"/>
                        <w:ind w:left="0"/>
                        <w:rPr>
                          <w:b/>
                          <w:color w:val="595959" w:themeColor="text1" w:themeTint="A6"/>
                          <w:sz w:val="27"/>
                          <w:szCs w:val="27"/>
                        </w:rPr>
                      </w:pPr>
                      <w:bookmarkStart w:id="111" w:name="_Toc119580050"/>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11"/>
                      <w:proofErr w:type="spellEnd"/>
                    </w:p>
                    <w:p w14:paraId="4AA83980" w14:textId="4FC48626" w:rsidR="00FC2A28" w:rsidRDefault="00FC2A28" w:rsidP="00FC2A28">
                      <w:pPr>
                        <w:pStyle w:val="Titlepage"/>
                        <w:spacing w:after="0"/>
                        <w:ind w:left="0"/>
                        <w:rPr>
                          <w:color w:val="595959" w:themeColor="text1" w:themeTint="A6"/>
                          <w:sz w:val="27"/>
                          <w:szCs w:val="27"/>
                        </w:rPr>
                      </w:pPr>
                      <w:bookmarkStart w:id="112" w:name="_Toc119580051"/>
                      <w:r>
                        <w:rPr>
                          <w:b/>
                          <w:color w:val="595959" w:themeColor="text1" w:themeTint="A6"/>
                          <w:sz w:val="27"/>
                          <w:szCs w:val="27"/>
                        </w:rPr>
                        <w:t>Ronnie Semo</w:t>
                      </w:r>
                      <w:bookmarkEnd w:id="112"/>
                    </w:p>
                    <w:p w14:paraId="32B2B94B" w14:textId="7AC73555" w:rsidR="00FC2A28" w:rsidRPr="00125548" w:rsidRDefault="00FC2A28" w:rsidP="00607C25">
                      <w:pPr>
                        <w:pStyle w:val="Titlepage"/>
                        <w:spacing w:after="0"/>
                        <w:ind w:left="0"/>
                        <w:rPr>
                          <w:sz w:val="27"/>
                          <w:szCs w:val="27"/>
                        </w:rPr>
                      </w:pPr>
                      <w:bookmarkStart w:id="113" w:name="_Toc119580052"/>
                      <w:r>
                        <w:rPr>
                          <w:color w:val="595959" w:themeColor="text1" w:themeTint="A6"/>
                          <w:sz w:val="27"/>
                          <w:szCs w:val="27"/>
                        </w:rPr>
                        <w:t>National Centre for Vocational Education Research</w:t>
                      </w:r>
                      <w:bookmarkEnd w:id="113"/>
                    </w:p>
                    <w:p w14:paraId="0D7B4B44" w14:textId="77777777" w:rsidR="00E56BCF" w:rsidRDefault="00E56BCF"/>
                    <w:p w14:paraId="4E031B16" w14:textId="3E46C890" w:rsidR="00FC2A28" w:rsidRPr="00753998" w:rsidRDefault="00FC2A28" w:rsidP="00FC2A28">
                      <w:pPr>
                        <w:pStyle w:val="Titlepage"/>
                        <w:spacing w:before="720" w:after="0"/>
                        <w:ind w:left="0"/>
                        <w:rPr>
                          <w:b/>
                          <w:color w:val="595959" w:themeColor="text1" w:themeTint="A6"/>
                          <w:sz w:val="27"/>
                          <w:szCs w:val="27"/>
                        </w:rPr>
                      </w:pPr>
                      <w:bookmarkStart w:id="114" w:name="_Toc119580053"/>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14"/>
                      <w:proofErr w:type="spellEnd"/>
                    </w:p>
                    <w:p w14:paraId="6832FB59" w14:textId="77611EB6" w:rsidR="00FC2A28" w:rsidRDefault="00FC2A28" w:rsidP="00FC2A28">
                      <w:pPr>
                        <w:pStyle w:val="Titlepage"/>
                        <w:spacing w:after="0"/>
                        <w:ind w:left="0"/>
                        <w:rPr>
                          <w:color w:val="595959" w:themeColor="text1" w:themeTint="A6"/>
                          <w:sz w:val="27"/>
                          <w:szCs w:val="27"/>
                        </w:rPr>
                      </w:pPr>
                      <w:bookmarkStart w:id="115" w:name="_Toc119580054"/>
                      <w:r>
                        <w:rPr>
                          <w:b/>
                          <w:color w:val="595959" w:themeColor="text1" w:themeTint="A6"/>
                          <w:sz w:val="27"/>
                          <w:szCs w:val="27"/>
                        </w:rPr>
                        <w:t>Ronnie Semo</w:t>
                      </w:r>
                      <w:bookmarkEnd w:id="115"/>
                    </w:p>
                    <w:p w14:paraId="06E175CE" w14:textId="47F24186" w:rsidR="00FC2A28" w:rsidRPr="00125548" w:rsidRDefault="00FC2A28" w:rsidP="00607C25">
                      <w:pPr>
                        <w:pStyle w:val="Titlepage"/>
                        <w:spacing w:after="0"/>
                        <w:ind w:left="0"/>
                        <w:rPr>
                          <w:sz w:val="27"/>
                          <w:szCs w:val="27"/>
                        </w:rPr>
                      </w:pPr>
                      <w:bookmarkStart w:id="116" w:name="_Toc119580055"/>
                      <w:r>
                        <w:rPr>
                          <w:color w:val="595959" w:themeColor="text1" w:themeTint="A6"/>
                          <w:sz w:val="27"/>
                          <w:szCs w:val="27"/>
                        </w:rPr>
                        <w:t>National Centre for Vocational Education Research</w:t>
                      </w:r>
                      <w:bookmarkEnd w:id="116"/>
                    </w:p>
                    <w:p w14:paraId="1271059A" w14:textId="77777777" w:rsidR="00E56BCF" w:rsidRDefault="00E56BCF"/>
                    <w:p w14:paraId="14F0AD67" w14:textId="2B198BCD" w:rsidR="00FC2A28" w:rsidRPr="00753998" w:rsidRDefault="00FC2A28" w:rsidP="00FC2A28">
                      <w:pPr>
                        <w:pStyle w:val="Titlepage"/>
                        <w:spacing w:before="720" w:after="0"/>
                        <w:ind w:left="0"/>
                        <w:rPr>
                          <w:b/>
                          <w:color w:val="595959" w:themeColor="text1" w:themeTint="A6"/>
                          <w:sz w:val="27"/>
                          <w:szCs w:val="27"/>
                        </w:rPr>
                      </w:pPr>
                      <w:bookmarkStart w:id="117" w:name="_Toc119580056"/>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17"/>
                      <w:proofErr w:type="spellEnd"/>
                    </w:p>
                    <w:p w14:paraId="703914B1" w14:textId="110ECDD1" w:rsidR="00FC2A28" w:rsidRDefault="00FC2A28" w:rsidP="00FC2A28">
                      <w:pPr>
                        <w:pStyle w:val="Titlepage"/>
                        <w:spacing w:after="0"/>
                        <w:ind w:left="0"/>
                        <w:rPr>
                          <w:color w:val="595959" w:themeColor="text1" w:themeTint="A6"/>
                          <w:sz w:val="27"/>
                          <w:szCs w:val="27"/>
                        </w:rPr>
                      </w:pPr>
                      <w:bookmarkStart w:id="118" w:name="_Toc119580057"/>
                      <w:r>
                        <w:rPr>
                          <w:b/>
                          <w:color w:val="595959" w:themeColor="text1" w:themeTint="A6"/>
                          <w:sz w:val="27"/>
                          <w:szCs w:val="27"/>
                        </w:rPr>
                        <w:t>Ronnie Semo</w:t>
                      </w:r>
                      <w:bookmarkEnd w:id="118"/>
                    </w:p>
                    <w:p w14:paraId="58DBC70E" w14:textId="0CE5F1A4" w:rsidR="00FC2A28" w:rsidRPr="00125548" w:rsidRDefault="00FC2A28" w:rsidP="00607C25">
                      <w:pPr>
                        <w:pStyle w:val="Titlepage"/>
                        <w:spacing w:after="0"/>
                        <w:ind w:left="0"/>
                        <w:rPr>
                          <w:sz w:val="27"/>
                          <w:szCs w:val="27"/>
                        </w:rPr>
                      </w:pPr>
                      <w:bookmarkStart w:id="119" w:name="_Toc119580058"/>
                      <w:r>
                        <w:rPr>
                          <w:color w:val="595959" w:themeColor="text1" w:themeTint="A6"/>
                          <w:sz w:val="27"/>
                          <w:szCs w:val="27"/>
                        </w:rPr>
                        <w:t>National Centre for Vocational Education Research</w:t>
                      </w:r>
                      <w:bookmarkEnd w:id="119"/>
                    </w:p>
                    <w:p w14:paraId="02704E90" w14:textId="77777777" w:rsidR="00E56BCF" w:rsidRDefault="00E56BCF"/>
                    <w:p w14:paraId="2982A210" w14:textId="1EEFE121" w:rsidR="00FC2A28" w:rsidRPr="00753998" w:rsidRDefault="00FC2A28" w:rsidP="00FC2A28">
                      <w:pPr>
                        <w:pStyle w:val="Titlepage"/>
                        <w:spacing w:before="720" w:after="0"/>
                        <w:ind w:left="0"/>
                        <w:rPr>
                          <w:b/>
                          <w:color w:val="595959" w:themeColor="text1" w:themeTint="A6"/>
                          <w:sz w:val="27"/>
                          <w:szCs w:val="27"/>
                        </w:rPr>
                      </w:pPr>
                      <w:bookmarkStart w:id="120" w:name="_Toc119580059"/>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20"/>
                      <w:proofErr w:type="spellEnd"/>
                    </w:p>
                    <w:p w14:paraId="138FF8B0" w14:textId="79326280" w:rsidR="00FC2A28" w:rsidRDefault="00FC2A28" w:rsidP="00FC2A28">
                      <w:pPr>
                        <w:pStyle w:val="Titlepage"/>
                        <w:spacing w:after="0"/>
                        <w:ind w:left="0"/>
                        <w:rPr>
                          <w:color w:val="595959" w:themeColor="text1" w:themeTint="A6"/>
                          <w:sz w:val="27"/>
                          <w:szCs w:val="27"/>
                        </w:rPr>
                      </w:pPr>
                      <w:bookmarkStart w:id="121" w:name="_Toc119580060"/>
                      <w:r>
                        <w:rPr>
                          <w:b/>
                          <w:color w:val="595959" w:themeColor="text1" w:themeTint="A6"/>
                          <w:sz w:val="27"/>
                          <w:szCs w:val="27"/>
                        </w:rPr>
                        <w:t>Ronnie Semo</w:t>
                      </w:r>
                      <w:bookmarkEnd w:id="121"/>
                    </w:p>
                    <w:p w14:paraId="15443D40" w14:textId="2CEA4EA3" w:rsidR="00FC2A28" w:rsidRPr="00125548" w:rsidRDefault="00FC2A28" w:rsidP="00607C25">
                      <w:pPr>
                        <w:pStyle w:val="Titlepage"/>
                        <w:spacing w:after="0"/>
                        <w:ind w:left="0"/>
                        <w:rPr>
                          <w:sz w:val="27"/>
                          <w:szCs w:val="27"/>
                        </w:rPr>
                      </w:pPr>
                      <w:bookmarkStart w:id="122" w:name="_Toc119580061"/>
                      <w:r>
                        <w:rPr>
                          <w:color w:val="595959" w:themeColor="text1" w:themeTint="A6"/>
                          <w:sz w:val="27"/>
                          <w:szCs w:val="27"/>
                        </w:rPr>
                        <w:t>National Centre for Vocational Education Research</w:t>
                      </w:r>
                      <w:bookmarkEnd w:id="122"/>
                    </w:p>
                    <w:p w14:paraId="75EE7466" w14:textId="77777777" w:rsidR="00E56BCF" w:rsidRDefault="00E56BCF"/>
                    <w:p w14:paraId="57F45714" w14:textId="26E2ECDB" w:rsidR="00FC2A28" w:rsidRPr="00753998" w:rsidRDefault="00FC2A28" w:rsidP="00FC2A28">
                      <w:pPr>
                        <w:pStyle w:val="Titlepage"/>
                        <w:spacing w:before="720" w:after="0"/>
                        <w:ind w:left="0"/>
                        <w:rPr>
                          <w:b/>
                          <w:color w:val="595959" w:themeColor="text1" w:themeTint="A6"/>
                          <w:sz w:val="27"/>
                          <w:szCs w:val="27"/>
                        </w:rPr>
                      </w:pPr>
                      <w:bookmarkStart w:id="123" w:name="_Toc119580062"/>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23"/>
                      <w:proofErr w:type="spellEnd"/>
                    </w:p>
                    <w:p w14:paraId="53BD7501" w14:textId="2016034E" w:rsidR="00FC2A28" w:rsidRDefault="00FC2A28" w:rsidP="00FC2A28">
                      <w:pPr>
                        <w:pStyle w:val="Titlepage"/>
                        <w:spacing w:after="0"/>
                        <w:ind w:left="0"/>
                        <w:rPr>
                          <w:color w:val="595959" w:themeColor="text1" w:themeTint="A6"/>
                          <w:sz w:val="27"/>
                          <w:szCs w:val="27"/>
                        </w:rPr>
                      </w:pPr>
                      <w:bookmarkStart w:id="124" w:name="_Toc119580063"/>
                      <w:r>
                        <w:rPr>
                          <w:b/>
                          <w:color w:val="595959" w:themeColor="text1" w:themeTint="A6"/>
                          <w:sz w:val="27"/>
                          <w:szCs w:val="27"/>
                        </w:rPr>
                        <w:t>Ronnie Semo</w:t>
                      </w:r>
                      <w:bookmarkEnd w:id="124"/>
                    </w:p>
                    <w:p w14:paraId="263E7FEE" w14:textId="0C6A16C4" w:rsidR="00FC2A28" w:rsidRPr="00125548" w:rsidRDefault="00FC2A28" w:rsidP="00607C25">
                      <w:pPr>
                        <w:pStyle w:val="Titlepage"/>
                        <w:spacing w:after="0"/>
                        <w:ind w:left="0"/>
                        <w:rPr>
                          <w:sz w:val="27"/>
                          <w:szCs w:val="27"/>
                        </w:rPr>
                      </w:pPr>
                      <w:bookmarkStart w:id="125" w:name="_Toc119580064"/>
                      <w:r>
                        <w:rPr>
                          <w:color w:val="595959" w:themeColor="text1" w:themeTint="A6"/>
                          <w:sz w:val="27"/>
                          <w:szCs w:val="27"/>
                        </w:rPr>
                        <w:t>National Centre for Vocational Education Research</w:t>
                      </w:r>
                      <w:bookmarkEnd w:id="125"/>
                    </w:p>
                    <w:p w14:paraId="46BE9BC3" w14:textId="77777777" w:rsidR="00E56BCF" w:rsidRDefault="00E56BCF"/>
                    <w:p w14:paraId="196A5A90" w14:textId="1833D4DB" w:rsidR="00FC2A28" w:rsidRPr="00753998" w:rsidRDefault="00FC2A28" w:rsidP="00FC2A28">
                      <w:pPr>
                        <w:pStyle w:val="Titlepage"/>
                        <w:spacing w:before="720" w:after="0"/>
                        <w:ind w:left="0"/>
                        <w:rPr>
                          <w:b/>
                          <w:color w:val="595959" w:themeColor="text1" w:themeTint="A6"/>
                          <w:sz w:val="27"/>
                          <w:szCs w:val="27"/>
                        </w:rPr>
                      </w:pPr>
                      <w:bookmarkStart w:id="126" w:name="_Toc119580065"/>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26"/>
                      <w:proofErr w:type="spellEnd"/>
                    </w:p>
                    <w:p w14:paraId="20210E2C" w14:textId="1F12C0AE" w:rsidR="00FC2A28" w:rsidRDefault="00FC2A28" w:rsidP="00FC2A28">
                      <w:pPr>
                        <w:pStyle w:val="Titlepage"/>
                        <w:spacing w:after="0"/>
                        <w:ind w:left="0"/>
                        <w:rPr>
                          <w:color w:val="595959" w:themeColor="text1" w:themeTint="A6"/>
                          <w:sz w:val="27"/>
                          <w:szCs w:val="27"/>
                        </w:rPr>
                      </w:pPr>
                      <w:bookmarkStart w:id="127" w:name="_Toc119580066"/>
                      <w:r>
                        <w:rPr>
                          <w:b/>
                          <w:color w:val="595959" w:themeColor="text1" w:themeTint="A6"/>
                          <w:sz w:val="27"/>
                          <w:szCs w:val="27"/>
                        </w:rPr>
                        <w:t>Ronnie Semo</w:t>
                      </w:r>
                      <w:bookmarkEnd w:id="127"/>
                    </w:p>
                    <w:p w14:paraId="2F2968E1" w14:textId="3819D77F" w:rsidR="00FC2A28" w:rsidRPr="00125548" w:rsidRDefault="00FC2A28" w:rsidP="00607C25">
                      <w:pPr>
                        <w:pStyle w:val="Titlepage"/>
                        <w:spacing w:after="0"/>
                        <w:ind w:left="0"/>
                        <w:rPr>
                          <w:sz w:val="27"/>
                          <w:szCs w:val="27"/>
                        </w:rPr>
                      </w:pPr>
                      <w:bookmarkStart w:id="128" w:name="_Toc119580067"/>
                      <w:r>
                        <w:rPr>
                          <w:color w:val="595959" w:themeColor="text1" w:themeTint="A6"/>
                          <w:sz w:val="27"/>
                          <w:szCs w:val="27"/>
                        </w:rPr>
                        <w:t>National Centre for Vocational Education Research</w:t>
                      </w:r>
                      <w:bookmarkEnd w:id="128"/>
                    </w:p>
                    <w:p w14:paraId="62A950BC" w14:textId="77777777" w:rsidR="00E56BCF" w:rsidRDefault="00E56BCF"/>
                    <w:p w14:paraId="148B23B3" w14:textId="417099E1" w:rsidR="00FC2A28" w:rsidRPr="00753998" w:rsidRDefault="00FC2A28" w:rsidP="00FC2A28">
                      <w:pPr>
                        <w:pStyle w:val="Titlepage"/>
                        <w:spacing w:before="720" w:after="0"/>
                        <w:ind w:left="0"/>
                        <w:rPr>
                          <w:b/>
                          <w:color w:val="595959" w:themeColor="text1" w:themeTint="A6"/>
                          <w:sz w:val="27"/>
                          <w:szCs w:val="27"/>
                        </w:rPr>
                      </w:pPr>
                      <w:bookmarkStart w:id="129" w:name="_Toc119580068"/>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29"/>
                      <w:proofErr w:type="spellEnd"/>
                    </w:p>
                    <w:p w14:paraId="38E556FB" w14:textId="76219F8E" w:rsidR="00FC2A28" w:rsidRDefault="00FC2A28" w:rsidP="00FC2A28">
                      <w:pPr>
                        <w:pStyle w:val="Titlepage"/>
                        <w:spacing w:after="0"/>
                        <w:ind w:left="0"/>
                        <w:rPr>
                          <w:color w:val="595959" w:themeColor="text1" w:themeTint="A6"/>
                          <w:sz w:val="27"/>
                          <w:szCs w:val="27"/>
                        </w:rPr>
                      </w:pPr>
                      <w:bookmarkStart w:id="130" w:name="_Toc119580069"/>
                      <w:r>
                        <w:rPr>
                          <w:b/>
                          <w:color w:val="595959" w:themeColor="text1" w:themeTint="A6"/>
                          <w:sz w:val="27"/>
                          <w:szCs w:val="27"/>
                        </w:rPr>
                        <w:t>Ronnie Semo</w:t>
                      </w:r>
                      <w:bookmarkEnd w:id="130"/>
                    </w:p>
                    <w:p w14:paraId="5146A390" w14:textId="020459E5" w:rsidR="00FC2A28" w:rsidRPr="00125548" w:rsidRDefault="00FC2A28" w:rsidP="00607C25">
                      <w:pPr>
                        <w:pStyle w:val="Titlepage"/>
                        <w:spacing w:after="0"/>
                        <w:ind w:left="0"/>
                        <w:rPr>
                          <w:sz w:val="27"/>
                          <w:szCs w:val="27"/>
                        </w:rPr>
                      </w:pPr>
                      <w:bookmarkStart w:id="131" w:name="_Toc119580070"/>
                      <w:r>
                        <w:rPr>
                          <w:color w:val="595959" w:themeColor="text1" w:themeTint="A6"/>
                          <w:sz w:val="27"/>
                          <w:szCs w:val="27"/>
                        </w:rPr>
                        <w:t>National Centre for Vocational Education Research</w:t>
                      </w:r>
                      <w:bookmarkEnd w:id="131"/>
                    </w:p>
                    <w:p w14:paraId="1DFDB6FD" w14:textId="77777777" w:rsidR="00E56BCF" w:rsidRDefault="00E56BCF"/>
                    <w:p w14:paraId="2961BC10" w14:textId="3A438B16" w:rsidR="00FC2A28" w:rsidRPr="00753998" w:rsidRDefault="00FC2A28" w:rsidP="00FC2A28">
                      <w:pPr>
                        <w:pStyle w:val="Titlepage"/>
                        <w:spacing w:before="720" w:after="0"/>
                        <w:ind w:left="0"/>
                        <w:rPr>
                          <w:b/>
                          <w:color w:val="595959" w:themeColor="text1" w:themeTint="A6"/>
                          <w:sz w:val="27"/>
                          <w:szCs w:val="27"/>
                        </w:rPr>
                      </w:pPr>
                      <w:bookmarkStart w:id="132" w:name="_Toc119580071"/>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32"/>
                      <w:proofErr w:type="spellEnd"/>
                    </w:p>
                    <w:p w14:paraId="2578757A" w14:textId="6B252E21" w:rsidR="00FC2A28" w:rsidRDefault="00FC2A28" w:rsidP="00FC2A28">
                      <w:pPr>
                        <w:pStyle w:val="Titlepage"/>
                        <w:spacing w:after="0"/>
                        <w:ind w:left="0"/>
                        <w:rPr>
                          <w:color w:val="595959" w:themeColor="text1" w:themeTint="A6"/>
                          <w:sz w:val="27"/>
                          <w:szCs w:val="27"/>
                        </w:rPr>
                      </w:pPr>
                      <w:bookmarkStart w:id="133" w:name="_Toc119580072"/>
                      <w:r>
                        <w:rPr>
                          <w:b/>
                          <w:color w:val="595959" w:themeColor="text1" w:themeTint="A6"/>
                          <w:sz w:val="27"/>
                          <w:szCs w:val="27"/>
                        </w:rPr>
                        <w:t>Ronnie Semo</w:t>
                      </w:r>
                      <w:bookmarkEnd w:id="133"/>
                    </w:p>
                    <w:p w14:paraId="193F7D9F" w14:textId="75A7D8C1" w:rsidR="00FC2A28" w:rsidRPr="00125548" w:rsidRDefault="00FC2A28" w:rsidP="00607C25">
                      <w:pPr>
                        <w:pStyle w:val="Titlepage"/>
                        <w:spacing w:after="0"/>
                        <w:ind w:left="0"/>
                        <w:rPr>
                          <w:sz w:val="27"/>
                          <w:szCs w:val="27"/>
                        </w:rPr>
                      </w:pPr>
                      <w:bookmarkStart w:id="134" w:name="_Toc119580073"/>
                      <w:r>
                        <w:rPr>
                          <w:color w:val="595959" w:themeColor="text1" w:themeTint="A6"/>
                          <w:sz w:val="27"/>
                          <w:szCs w:val="27"/>
                        </w:rPr>
                        <w:t>National Centre for Vocational Education Research</w:t>
                      </w:r>
                      <w:bookmarkEnd w:id="134"/>
                    </w:p>
                    <w:p w14:paraId="33C30E5C" w14:textId="77777777" w:rsidR="00E56BCF" w:rsidRDefault="00E56BCF"/>
                    <w:p w14:paraId="5D0AB1D7" w14:textId="5ABB6B95" w:rsidR="00FC2A28" w:rsidRPr="00753998" w:rsidRDefault="00FC2A28" w:rsidP="00FC2A28">
                      <w:pPr>
                        <w:pStyle w:val="Titlepage"/>
                        <w:spacing w:before="720" w:after="0"/>
                        <w:ind w:left="0"/>
                        <w:rPr>
                          <w:b/>
                          <w:color w:val="595959" w:themeColor="text1" w:themeTint="A6"/>
                          <w:sz w:val="27"/>
                          <w:szCs w:val="27"/>
                        </w:rPr>
                      </w:pPr>
                      <w:bookmarkStart w:id="135" w:name="_Toc119580074"/>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35"/>
                      <w:proofErr w:type="spellEnd"/>
                    </w:p>
                    <w:p w14:paraId="7E557DD0" w14:textId="55D5F44F" w:rsidR="00FC2A28" w:rsidRDefault="00FC2A28" w:rsidP="00FC2A28">
                      <w:pPr>
                        <w:pStyle w:val="Titlepage"/>
                        <w:spacing w:after="0"/>
                        <w:ind w:left="0"/>
                        <w:rPr>
                          <w:color w:val="595959" w:themeColor="text1" w:themeTint="A6"/>
                          <w:sz w:val="27"/>
                          <w:szCs w:val="27"/>
                        </w:rPr>
                      </w:pPr>
                      <w:bookmarkStart w:id="136" w:name="_Toc119580075"/>
                      <w:r>
                        <w:rPr>
                          <w:b/>
                          <w:color w:val="595959" w:themeColor="text1" w:themeTint="A6"/>
                          <w:sz w:val="27"/>
                          <w:szCs w:val="27"/>
                        </w:rPr>
                        <w:t>Ronnie Semo</w:t>
                      </w:r>
                      <w:bookmarkEnd w:id="136"/>
                    </w:p>
                    <w:p w14:paraId="30C8864E" w14:textId="3B9F90FD" w:rsidR="00FC2A28" w:rsidRPr="00125548" w:rsidRDefault="00FC2A28" w:rsidP="00607C25">
                      <w:pPr>
                        <w:pStyle w:val="Titlepage"/>
                        <w:spacing w:after="0"/>
                        <w:ind w:left="0"/>
                        <w:rPr>
                          <w:sz w:val="27"/>
                          <w:szCs w:val="27"/>
                        </w:rPr>
                      </w:pPr>
                      <w:bookmarkStart w:id="137" w:name="_Toc119580076"/>
                      <w:r>
                        <w:rPr>
                          <w:color w:val="595959" w:themeColor="text1" w:themeTint="A6"/>
                          <w:sz w:val="27"/>
                          <w:szCs w:val="27"/>
                        </w:rPr>
                        <w:t>National Centre for Vocational Education Research</w:t>
                      </w:r>
                      <w:bookmarkEnd w:id="137"/>
                    </w:p>
                    <w:p w14:paraId="17D52DFD" w14:textId="77777777" w:rsidR="00E56BCF" w:rsidRDefault="00E56BCF"/>
                    <w:p w14:paraId="6851F99B" w14:textId="11BDA184" w:rsidR="00FC2A28" w:rsidRPr="00753998" w:rsidRDefault="00FC2A28" w:rsidP="00FC2A28">
                      <w:pPr>
                        <w:pStyle w:val="Titlepage"/>
                        <w:spacing w:before="720" w:after="0"/>
                        <w:ind w:left="0"/>
                        <w:rPr>
                          <w:b/>
                          <w:color w:val="595959" w:themeColor="text1" w:themeTint="A6"/>
                          <w:sz w:val="27"/>
                          <w:szCs w:val="27"/>
                        </w:rPr>
                      </w:pPr>
                      <w:bookmarkStart w:id="138" w:name="_Toc119580077"/>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38"/>
                      <w:proofErr w:type="spellEnd"/>
                    </w:p>
                    <w:p w14:paraId="2BE1A014" w14:textId="7F6E7589" w:rsidR="00FC2A28" w:rsidRDefault="00FC2A28" w:rsidP="00FC2A28">
                      <w:pPr>
                        <w:pStyle w:val="Titlepage"/>
                        <w:spacing w:after="0"/>
                        <w:ind w:left="0"/>
                        <w:rPr>
                          <w:color w:val="595959" w:themeColor="text1" w:themeTint="A6"/>
                          <w:sz w:val="27"/>
                          <w:szCs w:val="27"/>
                        </w:rPr>
                      </w:pPr>
                      <w:bookmarkStart w:id="139" w:name="_Toc119580078"/>
                      <w:r>
                        <w:rPr>
                          <w:b/>
                          <w:color w:val="595959" w:themeColor="text1" w:themeTint="A6"/>
                          <w:sz w:val="27"/>
                          <w:szCs w:val="27"/>
                        </w:rPr>
                        <w:t>Ronnie Semo</w:t>
                      </w:r>
                      <w:bookmarkEnd w:id="139"/>
                    </w:p>
                    <w:p w14:paraId="09C6E0E8" w14:textId="4EDCB8B8" w:rsidR="00FC2A28" w:rsidRPr="00125548" w:rsidRDefault="00FC2A28" w:rsidP="00607C25">
                      <w:pPr>
                        <w:pStyle w:val="Titlepage"/>
                        <w:spacing w:after="0"/>
                        <w:ind w:left="0"/>
                        <w:rPr>
                          <w:sz w:val="27"/>
                          <w:szCs w:val="27"/>
                        </w:rPr>
                      </w:pPr>
                      <w:bookmarkStart w:id="140" w:name="_Toc119580079"/>
                      <w:r>
                        <w:rPr>
                          <w:color w:val="595959" w:themeColor="text1" w:themeTint="A6"/>
                          <w:sz w:val="27"/>
                          <w:szCs w:val="27"/>
                        </w:rPr>
                        <w:t>National Centre for Vocational Education Research</w:t>
                      </w:r>
                      <w:bookmarkEnd w:id="140"/>
                    </w:p>
                    <w:p w14:paraId="2DAEDC41" w14:textId="77777777" w:rsidR="00E56BCF" w:rsidRDefault="00E56BCF"/>
                    <w:p w14:paraId="28447764" w14:textId="094BFB7E" w:rsidR="00FC2A28" w:rsidRPr="00753998" w:rsidRDefault="00FC2A28" w:rsidP="00FC2A28">
                      <w:pPr>
                        <w:pStyle w:val="Titlepage"/>
                        <w:spacing w:before="720" w:after="0"/>
                        <w:ind w:left="0"/>
                        <w:rPr>
                          <w:b/>
                          <w:color w:val="595959" w:themeColor="text1" w:themeTint="A6"/>
                          <w:sz w:val="27"/>
                          <w:szCs w:val="27"/>
                        </w:rPr>
                      </w:pPr>
                      <w:bookmarkStart w:id="141" w:name="_Toc119580080"/>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41"/>
                      <w:proofErr w:type="spellEnd"/>
                    </w:p>
                    <w:p w14:paraId="65A4FFA2" w14:textId="265AE389" w:rsidR="00FC2A28" w:rsidRDefault="00FC2A28" w:rsidP="00FC2A28">
                      <w:pPr>
                        <w:pStyle w:val="Titlepage"/>
                        <w:spacing w:after="0"/>
                        <w:ind w:left="0"/>
                        <w:rPr>
                          <w:color w:val="595959" w:themeColor="text1" w:themeTint="A6"/>
                          <w:sz w:val="27"/>
                          <w:szCs w:val="27"/>
                        </w:rPr>
                      </w:pPr>
                      <w:bookmarkStart w:id="142" w:name="_Toc119580081"/>
                      <w:r>
                        <w:rPr>
                          <w:b/>
                          <w:color w:val="595959" w:themeColor="text1" w:themeTint="A6"/>
                          <w:sz w:val="27"/>
                          <w:szCs w:val="27"/>
                        </w:rPr>
                        <w:t>Ronnie Semo</w:t>
                      </w:r>
                      <w:bookmarkEnd w:id="142"/>
                    </w:p>
                    <w:p w14:paraId="05EFCE8F" w14:textId="365754AF" w:rsidR="00FC2A28" w:rsidRPr="00125548" w:rsidRDefault="00FC2A28" w:rsidP="00607C25">
                      <w:pPr>
                        <w:pStyle w:val="Titlepage"/>
                        <w:spacing w:after="0"/>
                        <w:ind w:left="0"/>
                        <w:rPr>
                          <w:sz w:val="27"/>
                          <w:szCs w:val="27"/>
                        </w:rPr>
                      </w:pPr>
                      <w:bookmarkStart w:id="143" w:name="_Toc119580082"/>
                      <w:r>
                        <w:rPr>
                          <w:color w:val="595959" w:themeColor="text1" w:themeTint="A6"/>
                          <w:sz w:val="27"/>
                          <w:szCs w:val="27"/>
                        </w:rPr>
                        <w:t>National Centre for Vocational Education Research</w:t>
                      </w:r>
                      <w:bookmarkEnd w:id="143"/>
                    </w:p>
                    <w:p w14:paraId="5BD3FC38" w14:textId="77777777" w:rsidR="00E56BCF" w:rsidRDefault="00E56BCF"/>
                    <w:p w14:paraId="6E7FD9FD" w14:textId="00D648D4" w:rsidR="00FC2A28" w:rsidRPr="00753998" w:rsidRDefault="00FC2A28" w:rsidP="00FC2A28">
                      <w:pPr>
                        <w:pStyle w:val="Titlepage"/>
                        <w:spacing w:before="720" w:after="0"/>
                        <w:ind w:left="0"/>
                        <w:rPr>
                          <w:b/>
                          <w:color w:val="595959" w:themeColor="text1" w:themeTint="A6"/>
                          <w:sz w:val="27"/>
                          <w:szCs w:val="27"/>
                        </w:rPr>
                      </w:pPr>
                      <w:bookmarkStart w:id="144" w:name="_Toc119580083"/>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44"/>
                      <w:proofErr w:type="spellEnd"/>
                    </w:p>
                    <w:p w14:paraId="39DAC376" w14:textId="40BE78E5" w:rsidR="00FC2A28" w:rsidRDefault="00FC2A28" w:rsidP="00FC2A28">
                      <w:pPr>
                        <w:pStyle w:val="Titlepage"/>
                        <w:spacing w:after="0"/>
                        <w:ind w:left="0"/>
                        <w:rPr>
                          <w:color w:val="595959" w:themeColor="text1" w:themeTint="A6"/>
                          <w:sz w:val="27"/>
                          <w:szCs w:val="27"/>
                        </w:rPr>
                      </w:pPr>
                      <w:bookmarkStart w:id="145" w:name="_Toc119580084"/>
                      <w:r>
                        <w:rPr>
                          <w:b/>
                          <w:color w:val="595959" w:themeColor="text1" w:themeTint="A6"/>
                          <w:sz w:val="27"/>
                          <w:szCs w:val="27"/>
                        </w:rPr>
                        <w:t>Ronnie Semo</w:t>
                      </w:r>
                      <w:bookmarkEnd w:id="145"/>
                    </w:p>
                    <w:p w14:paraId="188945C9" w14:textId="2DC33923" w:rsidR="00FC2A28" w:rsidRPr="00125548" w:rsidRDefault="00FC2A28" w:rsidP="00607C25">
                      <w:pPr>
                        <w:pStyle w:val="Titlepage"/>
                        <w:spacing w:after="0"/>
                        <w:ind w:left="0"/>
                        <w:rPr>
                          <w:sz w:val="27"/>
                          <w:szCs w:val="27"/>
                        </w:rPr>
                      </w:pPr>
                      <w:bookmarkStart w:id="146" w:name="_Toc119580085"/>
                      <w:r>
                        <w:rPr>
                          <w:color w:val="595959" w:themeColor="text1" w:themeTint="A6"/>
                          <w:sz w:val="27"/>
                          <w:szCs w:val="27"/>
                        </w:rPr>
                        <w:t>National Centre for Vocational Education Research</w:t>
                      </w:r>
                      <w:bookmarkEnd w:id="146"/>
                    </w:p>
                    <w:p w14:paraId="6546E12C" w14:textId="77777777" w:rsidR="00E56BCF" w:rsidRDefault="00E56BCF"/>
                    <w:p w14:paraId="6B3934D1" w14:textId="05142A16" w:rsidR="00FC2A28" w:rsidRPr="00753998" w:rsidRDefault="00FC2A28" w:rsidP="00FC2A28">
                      <w:pPr>
                        <w:pStyle w:val="Titlepage"/>
                        <w:spacing w:before="720" w:after="0"/>
                        <w:ind w:left="0"/>
                        <w:rPr>
                          <w:b/>
                          <w:color w:val="595959" w:themeColor="text1" w:themeTint="A6"/>
                          <w:sz w:val="27"/>
                          <w:szCs w:val="27"/>
                        </w:rPr>
                      </w:pPr>
                      <w:bookmarkStart w:id="147" w:name="_Toc119580086"/>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47"/>
                      <w:proofErr w:type="spellEnd"/>
                    </w:p>
                    <w:p w14:paraId="0CAC1BFB" w14:textId="4C641F08" w:rsidR="00FC2A28" w:rsidRDefault="00FC2A28" w:rsidP="00FC2A28">
                      <w:pPr>
                        <w:pStyle w:val="Titlepage"/>
                        <w:spacing w:after="0"/>
                        <w:ind w:left="0"/>
                        <w:rPr>
                          <w:color w:val="595959" w:themeColor="text1" w:themeTint="A6"/>
                          <w:sz w:val="27"/>
                          <w:szCs w:val="27"/>
                        </w:rPr>
                      </w:pPr>
                      <w:bookmarkStart w:id="148" w:name="_Toc119580087"/>
                      <w:r>
                        <w:rPr>
                          <w:b/>
                          <w:color w:val="595959" w:themeColor="text1" w:themeTint="A6"/>
                          <w:sz w:val="27"/>
                          <w:szCs w:val="27"/>
                        </w:rPr>
                        <w:t>Ronnie Semo</w:t>
                      </w:r>
                      <w:bookmarkEnd w:id="148"/>
                    </w:p>
                    <w:p w14:paraId="41BA2EF2" w14:textId="1DAF2E18" w:rsidR="00FC2A28" w:rsidRPr="00125548" w:rsidRDefault="00FC2A28" w:rsidP="00607C25">
                      <w:pPr>
                        <w:pStyle w:val="Titlepage"/>
                        <w:spacing w:after="0"/>
                        <w:ind w:left="0"/>
                        <w:rPr>
                          <w:sz w:val="27"/>
                          <w:szCs w:val="27"/>
                        </w:rPr>
                      </w:pPr>
                      <w:bookmarkStart w:id="149" w:name="_Toc119580088"/>
                      <w:r>
                        <w:rPr>
                          <w:color w:val="595959" w:themeColor="text1" w:themeTint="A6"/>
                          <w:sz w:val="27"/>
                          <w:szCs w:val="27"/>
                        </w:rPr>
                        <w:t>National Centre for Vocational Education Research</w:t>
                      </w:r>
                      <w:bookmarkEnd w:id="149"/>
                    </w:p>
                    <w:p w14:paraId="1EA7CDB0" w14:textId="77777777" w:rsidR="00E56BCF" w:rsidRDefault="00E56BCF"/>
                    <w:p w14:paraId="268A8F43" w14:textId="65A1AAC3" w:rsidR="00FC2A28" w:rsidRPr="00753998" w:rsidRDefault="00FC2A28" w:rsidP="00FC2A28">
                      <w:pPr>
                        <w:pStyle w:val="Titlepage"/>
                        <w:spacing w:before="720" w:after="0"/>
                        <w:ind w:left="0"/>
                        <w:rPr>
                          <w:b/>
                          <w:color w:val="595959" w:themeColor="text1" w:themeTint="A6"/>
                          <w:sz w:val="27"/>
                          <w:szCs w:val="27"/>
                        </w:rPr>
                      </w:pPr>
                      <w:bookmarkStart w:id="150" w:name="_Toc119580089"/>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50"/>
                      <w:proofErr w:type="spellEnd"/>
                    </w:p>
                    <w:p w14:paraId="2CA6CB44" w14:textId="13646AB1" w:rsidR="00FC2A28" w:rsidRDefault="00FC2A28" w:rsidP="00FC2A28">
                      <w:pPr>
                        <w:pStyle w:val="Titlepage"/>
                        <w:spacing w:after="0"/>
                        <w:ind w:left="0"/>
                        <w:rPr>
                          <w:color w:val="595959" w:themeColor="text1" w:themeTint="A6"/>
                          <w:sz w:val="27"/>
                          <w:szCs w:val="27"/>
                        </w:rPr>
                      </w:pPr>
                      <w:bookmarkStart w:id="151" w:name="_Toc119580090"/>
                      <w:r>
                        <w:rPr>
                          <w:b/>
                          <w:color w:val="595959" w:themeColor="text1" w:themeTint="A6"/>
                          <w:sz w:val="27"/>
                          <w:szCs w:val="27"/>
                        </w:rPr>
                        <w:t>Ronnie Semo</w:t>
                      </w:r>
                      <w:bookmarkEnd w:id="151"/>
                    </w:p>
                    <w:p w14:paraId="15D0C5F3" w14:textId="35CB48F4" w:rsidR="00FC2A28" w:rsidRPr="00125548" w:rsidRDefault="00FC2A28" w:rsidP="00607C25">
                      <w:pPr>
                        <w:pStyle w:val="Titlepage"/>
                        <w:spacing w:after="0"/>
                        <w:ind w:left="0"/>
                        <w:rPr>
                          <w:sz w:val="27"/>
                          <w:szCs w:val="27"/>
                        </w:rPr>
                      </w:pPr>
                      <w:bookmarkStart w:id="152" w:name="_Toc119580091"/>
                      <w:r>
                        <w:rPr>
                          <w:color w:val="595959" w:themeColor="text1" w:themeTint="A6"/>
                          <w:sz w:val="27"/>
                          <w:szCs w:val="27"/>
                        </w:rPr>
                        <w:t>National Centre for Vocational Education Research</w:t>
                      </w:r>
                      <w:bookmarkEnd w:id="152"/>
                    </w:p>
                    <w:p w14:paraId="0546B161" w14:textId="77777777" w:rsidR="00E56BCF" w:rsidRDefault="00E56BCF"/>
                    <w:p w14:paraId="56F2CFBA" w14:textId="75A076E7" w:rsidR="00FC2A28" w:rsidRPr="00753998" w:rsidRDefault="00FC2A28" w:rsidP="00FC2A28">
                      <w:pPr>
                        <w:pStyle w:val="Titlepage"/>
                        <w:spacing w:before="720" w:after="0"/>
                        <w:ind w:left="0"/>
                        <w:rPr>
                          <w:b/>
                          <w:color w:val="595959" w:themeColor="text1" w:themeTint="A6"/>
                          <w:sz w:val="27"/>
                          <w:szCs w:val="27"/>
                        </w:rPr>
                      </w:pPr>
                      <w:bookmarkStart w:id="153" w:name="_Toc119580092"/>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53"/>
                      <w:proofErr w:type="spellEnd"/>
                    </w:p>
                    <w:p w14:paraId="3C17E9B6" w14:textId="5B888AF3" w:rsidR="00FC2A28" w:rsidRDefault="00FC2A28" w:rsidP="00FC2A28">
                      <w:pPr>
                        <w:pStyle w:val="Titlepage"/>
                        <w:spacing w:after="0"/>
                        <w:ind w:left="0"/>
                        <w:rPr>
                          <w:color w:val="595959" w:themeColor="text1" w:themeTint="A6"/>
                          <w:sz w:val="27"/>
                          <w:szCs w:val="27"/>
                        </w:rPr>
                      </w:pPr>
                      <w:bookmarkStart w:id="154" w:name="_Toc119580093"/>
                      <w:r>
                        <w:rPr>
                          <w:b/>
                          <w:color w:val="595959" w:themeColor="text1" w:themeTint="A6"/>
                          <w:sz w:val="27"/>
                          <w:szCs w:val="27"/>
                        </w:rPr>
                        <w:t>Ronnie Semo</w:t>
                      </w:r>
                      <w:bookmarkEnd w:id="154"/>
                    </w:p>
                    <w:p w14:paraId="7C6DCE78" w14:textId="0F63DCAD" w:rsidR="00FC2A28" w:rsidRPr="00125548" w:rsidRDefault="00FC2A28" w:rsidP="00607C25">
                      <w:pPr>
                        <w:pStyle w:val="Titlepage"/>
                        <w:spacing w:after="0"/>
                        <w:ind w:left="0"/>
                        <w:rPr>
                          <w:sz w:val="27"/>
                          <w:szCs w:val="27"/>
                        </w:rPr>
                      </w:pPr>
                      <w:bookmarkStart w:id="155" w:name="_Toc119580094"/>
                      <w:r>
                        <w:rPr>
                          <w:color w:val="595959" w:themeColor="text1" w:themeTint="A6"/>
                          <w:sz w:val="27"/>
                          <w:szCs w:val="27"/>
                        </w:rPr>
                        <w:t>National Centre for Vocational Education Research</w:t>
                      </w:r>
                      <w:bookmarkEnd w:id="155"/>
                    </w:p>
                    <w:p w14:paraId="1B96CC41" w14:textId="77777777" w:rsidR="00E56BCF" w:rsidRDefault="00E56BCF"/>
                    <w:p w14:paraId="03269A6E" w14:textId="03B7EB32" w:rsidR="00FC2A28" w:rsidRPr="00753998" w:rsidRDefault="00FC2A28" w:rsidP="00FC2A28">
                      <w:pPr>
                        <w:pStyle w:val="Titlepage"/>
                        <w:spacing w:before="720" w:after="0"/>
                        <w:ind w:left="0"/>
                        <w:rPr>
                          <w:b/>
                          <w:color w:val="595959" w:themeColor="text1" w:themeTint="A6"/>
                          <w:sz w:val="27"/>
                          <w:szCs w:val="27"/>
                        </w:rPr>
                      </w:pPr>
                      <w:bookmarkStart w:id="156" w:name="_Toc119580095"/>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56"/>
                      <w:proofErr w:type="spellEnd"/>
                    </w:p>
                    <w:p w14:paraId="7AFF2601" w14:textId="79C8A92E" w:rsidR="00FC2A28" w:rsidRDefault="00FC2A28" w:rsidP="00FC2A28">
                      <w:pPr>
                        <w:pStyle w:val="Titlepage"/>
                        <w:spacing w:after="0"/>
                        <w:ind w:left="0"/>
                        <w:rPr>
                          <w:color w:val="595959" w:themeColor="text1" w:themeTint="A6"/>
                          <w:sz w:val="27"/>
                          <w:szCs w:val="27"/>
                        </w:rPr>
                      </w:pPr>
                      <w:bookmarkStart w:id="157" w:name="_Toc119580096"/>
                      <w:r>
                        <w:rPr>
                          <w:b/>
                          <w:color w:val="595959" w:themeColor="text1" w:themeTint="A6"/>
                          <w:sz w:val="27"/>
                          <w:szCs w:val="27"/>
                        </w:rPr>
                        <w:t>Ronnie Semo</w:t>
                      </w:r>
                      <w:bookmarkEnd w:id="157"/>
                    </w:p>
                    <w:p w14:paraId="2961EF79" w14:textId="404C8936" w:rsidR="00FC2A28" w:rsidRPr="00125548" w:rsidRDefault="00FC2A28" w:rsidP="00607C25">
                      <w:pPr>
                        <w:pStyle w:val="Titlepage"/>
                        <w:spacing w:after="0"/>
                        <w:ind w:left="0"/>
                        <w:rPr>
                          <w:sz w:val="27"/>
                          <w:szCs w:val="27"/>
                        </w:rPr>
                      </w:pPr>
                      <w:bookmarkStart w:id="158" w:name="_Toc119580097"/>
                      <w:r>
                        <w:rPr>
                          <w:color w:val="595959" w:themeColor="text1" w:themeTint="A6"/>
                          <w:sz w:val="27"/>
                          <w:szCs w:val="27"/>
                        </w:rPr>
                        <w:t>National Centre for Vocational Education Research</w:t>
                      </w:r>
                      <w:bookmarkEnd w:id="158"/>
                    </w:p>
                    <w:p w14:paraId="2D2CD025" w14:textId="77777777" w:rsidR="00E56BCF" w:rsidRDefault="00E56BCF"/>
                    <w:p w14:paraId="2B39F774" w14:textId="49A3BD18" w:rsidR="00FC2A28" w:rsidRPr="00753998" w:rsidRDefault="00FC2A28" w:rsidP="00FC2A28">
                      <w:pPr>
                        <w:pStyle w:val="Titlepage"/>
                        <w:spacing w:before="720" w:after="0"/>
                        <w:ind w:left="0"/>
                        <w:rPr>
                          <w:b/>
                          <w:color w:val="595959" w:themeColor="text1" w:themeTint="A6"/>
                          <w:sz w:val="27"/>
                          <w:szCs w:val="27"/>
                        </w:rPr>
                      </w:pPr>
                      <w:bookmarkStart w:id="159" w:name="_Toc119580098"/>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59"/>
                      <w:proofErr w:type="spellEnd"/>
                    </w:p>
                    <w:p w14:paraId="69D6F913" w14:textId="7EFC4EC7" w:rsidR="00FC2A28" w:rsidRDefault="00FC2A28" w:rsidP="00FC2A28">
                      <w:pPr>
                        <w:pStyle w:val="Titlepage"/>
                        <w:spacing w:after="0"/>
                        <w:ind w:left="0"/>
                        <w:rPr>
                          <w:color w:val="595959" w:themeColor="text1" w:themeTint="A6"/>
                          <w:sz w:val="27"/>
                          <w:szCs w:val="27"/>
                        </w:rPr>
                      </w:pPr>
                      <w:bookmarkStart w:id="160" w:name="_Toc119580099"/>
                      <w:r>
                        <w:rPr>
                          <w:b/>
                          <w:color w:val="595959" w:themeColor="text1" w:themeTint="A6"/>
                          <w:sz w:val="27"/>
                          <w:szCs w:val="27"/>
                        </w:rPr>
                        <w:t>Ronnie Semo</w:t>
                      </w:r>
                      <w:bookmarkEnd w:id="160"/>
                    </w:p>
                    <w:p w14:paraId="771E493B" w14:textId="2AB6AD5D" w:rsidR="00FC2A28" w:rsidRPr="00125548" w:rsidRDefault="00FC2A28" w:rsidP="00607C25">
                      <w:pPr>
                        <w:pStyle w:val="Titlepage"/>
                        <w:spacing w:after="0"/>
                        <w:ind w:left="0"/>
                        <w:rPr>
                          <w:sz w:val="27"/>
                          <w:szCs w:val="27"/>
                        </w:rPr>
                      </w:pPr>
                      <w:bookmarkStart w:id="161" w:name="_Toc119580100"/>
                      <w:r>
                        <w:rPr>
                          <w:color w:val="595959" w:themeColor="text1" w:themeTint="A6"/>
                          <w:sz w:val="27"/>
                          <w:szCs w:val="27"/>
                        </w:rPr>
                        <w:t>National Centre for Vocational Education Research</w:t>
                      </w:r>
                      <w:bookmarkEnd w:id="161"/>
                    </w:p>
                    <w:p w14:paraId="5FEC5BE3" w14:textId="77777777" w:rsidR="00E56BCF" w:rsidRDefault="00E56BCF"/>
                    <w:p w14:paraId="098DEC42" w14:textId="624306A0" w:rsidR="00FC2A28" w:rsidRPr="00753998" w:rsidRDefault="00FC2A28" w:rsidP="00FC2A28">
                      <w:pPr>
                        <w:pStyle w:val="Titlepage"/>
                        <w:spacing w:before="720" w:after="0"/>
                        <w:ind w:left="0"/>
                        <w:rPr>
                          <w:b/>
                          <w:color w:val="595959" w:themeColor="text1" w:themeTint="A6"/>
                          <w:sz w:val="27"/>
                          <w:szCs w:val="27"/>
                        </w:rPr>
                      </w:pPr>
                      <w:bookmarkStart w:id="162" w:name="_Toc119580101"/>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62"/>
                      <w:proofErr w:type="spellEnd"/>
                    </w:p>
                    <w:p w14:paraId="24AD5CD2" w14:textId="55C00323" w:rsidR="00FC2A28" w:rsidRDefault="00FC2A28" w:rsidP="00FC2A28">
                      <w:pPr>
                        <w:pStyle w:val="Titlepage"/>
                        <w:spacing w:after="0"/>
                        <w:ind w:left="0"/>
                        <w:rPr>
                          <w:color w:val="595959" w:themeColor="text1" w:themeTint="A6"/>
                          <w:sz w:val="27"/>
                          <w:szCs w:val="27"/>
                        </w:rPr>
                      </w:pPr>
                      <w:bookmarkStart w:id="163" w:name="_Toc119580102"/>
                      <w:r>
                        <w:rPr>
                          <w:b/>
                          <w:color w:val="595959" w:themeColor="text1" w:themeTint="A6"/>
                          <w:sz w:val="27"/>
                          <w:szCs w:val="27"/>
                        </w:rPr>
                        <w:t>Ronnie Semo</w:t>
                      </w:r>
                      <w:bookmarkEnd w:id="163"/>
                    </w:p>
                    <w:p w14:paraId="29CEAAA6" w14:textId="23608476" w:rsidR="00FC2A28" w:rsidRPr="00125548" w:rsidRDefault="00FC2A28" w:rsidP="00607C25">
                      <w:pPr>
                        <w:pStyle w:val="Titlepage"/>
                        <w:spacing w:after="0"/>
                        <w:ind w:left="0"/>
                        <w:rPr>
                          <w:sz w:val="27"/>
                          <w:szCs w:val="27"/>
                        </w:rPr>
                      </w:pPr>
                      <w:bookmarkStart w:id="164" w:name="_Toc119580103"/>
                      <w:r>
                        <w:rPr>
                          <w:color w:val="595959" w:themeColor="text1" w:themeTint="A6"/>
                          <w:sz w:val="27"/>
                          <w:szCs w:val="27"/>
                        </w:rPr>
                        <w:t>National Centre for Vocational Education Research</w:t>
                      </w:r>
                      <w:bookmarkEnd w:id="164"/>
                    </w:p>
                    <w:p w14:paraId="78756B48" w14:textId="77777777" w:rsidR="00E56BCF" w:rsidRDefault="00E56BCF"/>
                    <w:p w14:paraId="4BA1A636" w14:textId="67E5B3E8" w:rsidR="00FC2A28" w:rsidRPr="00753998" w:rsidRDefault="00FC2A28" w:rsidP="00FC2A28">
                      <w:pPr>
                        <w:pStyle w:val="Titlepage"/>
                        <w:spacing w:before="720" w:after="0"/>
                        <w:ind w:left="0"/>
                        <w:rPr>
                          <w:b/>
                          <w:color w:val="595959" w:themeColor="text1" w:themeTint="A6"/>
                          <w:sz w:val="27"/>
                          <w:szCs w:val="27"/>
                        </w:rPr>
                      </w:pPr>
                      <w:bookmarkStart w:id="165" w:name="_Toc119580104"/>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65"/>
                      <w:proofErr w:type="spellEnd"/>
                    </w:p>
                    <w:p w14:paraId="1372459A" w14:textId="796EEFFD" w:rsidR="00FC2A28" w:rsidRDefault="00FC2A28" w:rsidP="00FC2A28">
                      <w:pPr>
                        <w:pStyle w:val="Titlepage"/>
                        <w:spacing w:after="0"/>
                        <w:ind w:left="0"/>
                        <w:rPr>
                          <w:color w:val="595959" w:themeColor="text1" w:themeTint="A6"/>
                          <w:sz w:val="27"/>
                          <w:szCs w:val="27"/>
                        </w:rPr>
                      </w:pPr>
                      <w:bookmarkStart w:id="166" w:name="_Toc119580105"/>
                      <w:r>
                        <w:rPr>
                          <w:b/>
                          <w:color w:val="595959" w:themeColor="text1" w:themeTint="A6"/>
                          <w:sz w:val="27"/>
                          <w:szCs w:val="27"/>
                        </w:rPr>
                        <w:t>Ronnie Semo</w:t>
                      </w:r>
                      <w:bookmarkEnd w:id="166"/>
                    </w:p>
                    <w:p w14:paraId="21E4F293" w14:textId="30E71EE1" w:rsidR="00FC2A28" w:rsidRPr="00125548" w:rsidRDefault="00FC2A28" w:rsidP="00607C25">
                      <w:pPr>
                        <w:pStyle w:val="Titlepage"/>
                        <w:spacing w:after="0"/>
                        <w:ind w:left="0"/>
                        <w:rPr>
                          <w:sz w:val="27"/>
                          <w:szCs w:val="27"/>
                        </w:rPr>
                      </w:pPr>
                      <w:bookmarkStart w:id="167" w:name="_Toc119580106"/>
                      <w:r>
                        <w:rPr>
                          <w:color w:val="595959" w:themeColor="text1" w:themeTint="A6"/>
                          <w:sz w:val="27"/>
                          <w:szCs w:val="27"/>
                        </w:rPr>
                        <w:t>National Centre for Vocational Education Research</w:t>
                      </w:r>
                      <w:bookmarkEnd w:id="167"/>
                    </w:p>
                    <w:p w14:paraId="673AABC5" w14:textId="77777777" w:rsidR="00E56BCF" w:rsidRDefault="00E56BCF"/>
                    <w:p w14:paraId="50DC9183" w14:textId="0BAAA7AD" w:rsidR="00FC2A28" w:rsidRPr="00753998" w:rsidRDefault="00FC2A28" w:rsidP="00FC2A28">
                      <w:pPr>
                        <w:pStyle w:val="Titlepage"/>
                        <w:spacing w:before="720" w:after="0"/>
                        <w:ind w:left="0"/>
                        <w:rPr>
                          <w:b/>
                          <w:color w:val="595959" w:themeColor="text1" w:themeTint="A6"/>
                          <w:sz w:val="27"/>
                          <w:szCs w:val="27"/>
                        </w:rPr>
                      </w:pPr>
                      <w:bookmarkStart w:id="168" w:name="_Toc119580107"/>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68"/>
                      <w:proofErr w:type="spellEnd"/>
                    </w:p>
                    <w:p w14:paraId="38C72C7A" w14:textId="549BC73B" w:rsidR="00FC2A28" w:rsidRDefault="00FC2A28" w:rsidP="00FC2A28">
                      <w:pPr>
                        <w:pStyle w:val="Titlepage"/>
                        <w:spacing w:after="0"/>
                        <w:ind w:left="0"/>
                        <w:rPr>
                          <w:color w:val="595959" w:themeColor="text1" w:themeTint="A6"/>
                          <w:sz w:val="27"/>
                          <w:szCs w:val="27"/>
                        </w:rPr>
                      </w:pPr>
                      <w:bookmarkStart w:id="169" w:name="_Toc119580108"/>
                      <w:r>
                        <w:rPr>
                          <w:b/>
                          <w:color w:val="595959" w:themeColor="text1" w:themeTint="A6"/>
                          <w:sz w:val="27"/>
                          <w:szCs w:val="27"/>
                        </w:rPr>
                        <w:t>Ronnie Semo</w:t>
                      </w:r>
                      <w:bookmarkEnd w:id="169"/>
                    </w:p>
                    <w:p w14:paraId="4C020EA6" w14:textId="0DAC81EC" w:rsidR="00FC2A28" w:rsidRPr="00125548" w:rsidRDefault="00FC2A28" w:rsidP="00607C25">
                      <w:pPr>
                        <w:pStyle w:val="Titlepage"/>
                        <w:spacing w:after="0"/>
                        <w:ind w:left="0"/>
                        <w:rPr>
                          <w:sz w:val="27"/>
                          <w:szCs w:val="27"/>
                        </w:rPr>
                      </w:pPr>
                      <w:bookmarkStart w:id="170" w:name="_Toc119580109"/>
                      <w:r>
                        <w:rPr>
                          <w:color w:val="595959" w:themeColor="text1" w:themeTint="A6"/>
                          <w:sz w:val="27"/>
                          <w:szCs w:val="27"/>
                        </w:rPr>
                        <w:t>National Centre for Vocational Education Research</w:t>
                      </w:r>
                      <w:bookmarkEnd w:id="170"/>
                    </w:p>
                    <w:p w14:paraId="05F8D757" w14:textId="77777777" w:rsidR="00E56BCF" w:rsidRDefault="00E56BCF"/>
                    <w:p w14:paraId="3669E0B3" w14:textId="0F8061E0" w:rsidR="00FC2A28" w:rsidRPr="00753998" w:rsidRDefault="00FC2A28" w:rsidP="00FC2A28">
                      <w:pPr>
                        <w:pStyle w:val="Titlepage"/>
                        <w:spacing w:before="720" w:after="0"/>
                        <w:ind w:left="0"/>
                        <w:rPr>
                          <w:b/>
                          <w:color w:val="595959" w:themeColor="text1" w:themeTint="A6"/>
                          <w:sz w:val="27"/>
                          <w:szCs w:val="27"/>
                        </w:rPr>
                      </w:pPr>
                      <w:bookmarkStart w:id="171" w:name="_Toc119580110"/>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71"/>
                      <w:proofErr w:type="spellEnd"/>
                    </w:p>
                    <w:p w14:paraId="16DE006E" w14:textId="70DF0339" w:rsidR="00FC2A28" w:rsidRDefault="00FC2A28" w:rsidP="00FC2A28">
                      <w:pPr>
                        <w:pStyle w:val="Titlepage"/>
                        <w:spacing w:after="0"/>
                        <w:ind w:left="0"/>
                        <w:rPr>
                          <w:color w:val="595959" w:themeColor="text1" w:themeTint="A6"/>
                          <w:sz w:val="27"/>
                          <w:szCs w:val="27"/>
                        </w:rPr>
                      </w:pPr>
                      <w:bookmarkStart w:id="172" w:name="_Toc119580111"/>
                      <w:r>
                        <w:rPr>
                          <w:b/>
                          <w:color w:val="595959" w:themeColor="text1" w:themeTint="A6"/>
                          <w:sz w:val="27"/>
                          <w:szCs w:val="27"/>
                        </w:rPr>
                        <w:t>Ronnie Semo</w:t>
                      </w:r>
                      <w:bookmarkEnd w:id="172"/>
                    </w:p>
                    <w:p w14:paraId="5DC347C9" w14:textId="51C6AEB6" w:rsidR="00FC2A28" w:rsidRPr="00125548" w:rsidRDefault="00FC2A28" w:rsidP="00607C25">
                      <w:pPr>
                        <w:pStyle w:val="Titlepage"/>
                        <w:spacing w:after="0"/>
                        <w:ind w:left="0"/>
                        <w:rPr>
                          <w:sz w:val="27"/>
                          <w:szCs w:val="27"/>
                        </w:rPr>
                      </w:pPr>
                      <w:bookmarkStart w:id="173" w:name="_Toc119580112"/>
                      <w:r>
                        <w:rPr>
                          <w:color w:val="595959" w:themeColor="text1" w:themeTint="A6"/>
                          <w:sz w:val="27"/>
                          <w:szCs w:val="27"/>
                        </w:rPr>
                        <w:t>National Centre for Vocational Education Research</w:t>
                      </w:r>
                      <w:bookmarkEnd w:id="173"/>
                    </w:p>
                    <w:p w14:paraId="27A5E355" w14:textId="77777777" w:rsidR="00E56BCF" w:rsidRDefault="00E56BCF"/>
                    <w:p w14:paraId="220EEA47" w14:textId="58F4C160" w:rsidR="00FC2A28" w:rsidRPr="00753998" w:rsidRDefault="00FC2A28" w:rsidP="00FC2A28">
                      <w:pPr>
                        <w:pStyle w:val="Titlepage"/>
                        <w:spacing w:before="720" w:after="0"/>
                        <w:ind w:left="0"/>
                        <w:rPr>
                          <w:b/>
                          <w:color w:val="595959" w:themeColor="text1" w:themeTint="A6"/>
                          <w:sz w:val="27"/>
                          <w:szCs w:val="27"/>
                        </w:rPr>
                      </w:pPr>
                      <w:bookmarkStart w:id="174" w:name="_Toc119580113"/>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74"/>
                      <w:proofErr w:type="spellEnd"/>
                    </w:p>
                    <w:p w14:paraId="313E7AB0" w14:textId="39840611" w:rsidR="00FC2A28" w:rsidRDefault="00FC2A28" w:rsidP="00FC2A28">
                      <w:pPr>
                        <w:pStyle w:val="Titlepage"/>
                        <w:spacing w:after="0"/>
                        <w:ind w:left="0"/>
                        <w:rPr>
                          <w:color w:val="595959" w:themeColor="text1" w:themeTint="A6"/>
                          <w:sz w:val="27"/>
                          <w:szCs w:val="27"/>
                        </w:rPr>
                      </w:pPr>
                      <w:bookmarkStart w:id="175" w:name="_Toc119580114"/>
                      <w:r>
                        <w:rPr>
                          <w:b/>
                          <w:color w:val="595959" w:themeColor="text1" w:themeTint="A6"/>
                          <w:sz w:val="27"/>
                          <w:szCs w:val="27"/>
                        </w:rPr>
                        <w:t>Ronnie Semo</w:t>
                      </w:r>
                      <w:bookmarkEnd w:id="175"/>
                    </w:p>
                    <w:p w14:paraId="44F5840F" w14:textId="79551457" w:rsidR="00FC2A28" w:rsidRPr="00125548" w:rsidRDefault="00FC2A28" w:rsidP="00607C25">
                      <w:pPr>
                        <w:pStyle w:val="Titlepage"/>
                        <w:spacing w:after="0"/>
                        <w:ind w:left="0"/>
                        <w:rPr>
                          <w:sz w:val="27"/>
                          <w:szCs w:val="27"/>
                        </w:rPr>
                      </w:pPr>
                      <w:bookmarkStart w:id="176" w:name="_Toc119580115"/>
                      <w:r>
                        <w:rPr>
                          <w:color w:val="595959" w:themeColor="text1" w:themeTint="A6"/>
                          <w:sz w:val="27"/>
                          <w:szCs w:val="27"/>
                        </w:rPr>
                        <w:t>National Centre for Vocational Education Research</w:t>
                      </w:r>
                      <w:bookmarkEnd w:id="176"/>
                    </w:p>
                    <w:p w14:paraId="19D8104A" w14:textId="77777777" w:rsidR="00E56BCF" w:rsidRDefault="00E56BCF"/>
                    <w:p w14:paraId="6A3502E1" w14:textId="74E1FC22" w:rsidR="00FC2A28" w:rsidRPr="00753998" w:rsidRDefault="00FC2A28" w:rsidP="00FC2A28">
                      <w:pPr>
                        <w:pStyle w:val="Titlepage"/>
                        <w:spacing w:before="720" w:after="0"/>
                        <w:ind w:left="0"/>
                        <w:rPr>
                          <w:b/>
                          <w:color w:val="595959" w:themeColor="text1" w:themeTint="A6"/>
                          <w:sz w:val="27"/>
                          <w:szCs w:val="27"/>
                        </w:rPr>
                      </w:pPr>
                      <w:bookmarkStart w:id="177" w:name="_Toc119580116"/>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77"/>
                      <w:proofErr w:type="spellEnd"/>
                    </w:p>
                    <w:p w14:paraId="0EBC5399" w14:textId="12EF77B0" w:rsidR="00FC2A28" w:rsidRDefault="00FC2A28" w:rsidP="00FC2A28">
                      <w:pPr>
                        <w:pStyle w:val="Titlepage"/>
                        <w:spacing w:after="0"/>
                        <w:ind w:left="0"/>
                        <w:rPr>
                          <w:color w:val="595959" w:themeColor="text1" w:themeTint="A6"/>
                          <w:sz w:val="27"/>
                          <w:szCs w:val="27"/>
                        </w:rPr>
                      </w:pPr>
                      <w:bookmarkStart w:id="178" w:name="_Toc119580117"/>
                      <w:r>
                        <w:rPr>
                          <w:b/>
                          <w:color w:val="595959" w:themeColor="text1" w:themeTint="A6"/>
                          <w:sz w:val="27"/>
                          <w:szCs w:val="27"/>
                        </w:rPr>
                        <w:t>Ronnie Semo</w:t>
                      </w:r>
                      <w:bookmarkEnd w:id="178"/>
                    </w:p>
                    <w:p w14:paraId="69DFD099" w14:textId="56F0AB54" w:rsidR="00FC2A28" w:rsidRPr="00125548" w:rsidRDefault="00FC2A28" w:rsidP="00607C25">
                      <w:pPr>
                        <w:pStyle w:val="Titlepage"/>
                        <w:spacing w:after="0"/>
                        <w:ind w:left="0"/>
                        <w:rPr>
                          <w:sz w:val="27"/>
                          <w:szCs w:val="27"/>
                        </w:rPr>
                      </w:pPr>
                      <w:bookmarkStart w:id="179" w:name="_Toc119580118"/>
                      <w:r>
                        <w:rPr>
                          <w:color w:val="595959" w:themeColor="text1" w:themeTint="A6"/>
                          <w:sz w:val="27"/>
                          <w:szCs w:val="27"/>
                        </w:rPr>
                        <w:t>National Centre for Vocational Education Research</w:t>
                      </w:r>
                      <w:bookmarkEnd w:id="179"/>
                    </w:p>
                    <w:p w14:paraId="4A526A61" w14:textId="77777777" w:rsidR="00E56BCF" w:rsidRDefault="00E56BCF"/>
                    <w:p w14:paraId="56C7DB30" w14:textId="533653F5" w:rsidR="00FC2A28" w:rsidRPr="00753998" w:rsidRDefault="00FC2A28" w:rsidP="00FC2A28">
                      <w:pPr>
                        <w:pStyle w:val="Titlepage"/>
                        <w:spacing w:before="720" w:after="0"/>
                        <w:ind w:left="0"/>
                        <w:rPr>
                          <w:b/>
                          <w:color w:val="595959" w:themeColor="text1" w:themeTint="A6"/>
                          <w:sz w:val="27"/>
                          <w:szCs w:val="27"/>
                        </w:rPr>
                      </w:pPr>
                      <w:bookmarkStart w:id="180" w:name="_Toc119580119"/>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80"/>
                      <w:proofErr w:type="spellEnd"/>
                    </w:p>
                    <w:p w14:paraId="4C309302" w14:textId="185035CC" w:rsidR="00FC2A28" w:rsidRDefault="00FC2A28" w:rsidP="00FC2A28">
                      <w:pPr>
                        <w:pStyle w:val="Titlepage"/>
                        <w:spacing w:after="0"/>
                        <w:ind w:left="0"/>
                        <w:rPr>
                          <w:color w:val="595959" w:themeColor="text1" w:themeTint="A6"/>
                          <w:sz w:val="27"/>
                          <w:szCs w:val="27"/>
                        </w:rPr>
                      </w:pPr>
                      <w:bookmarkStart w:id="181" w:name="_Toc119580120"/>
                      <w:r>
                        <w:rPr>
                          <w:b/>
                          <w:color w:val="595959" w:themeColor="text1" w:themeTint="A6"/>
                          <w:sz w:val="27"/>
                          <w:szCs w:val="27"/>
                        </w:rPr>
                        <w:t>Ronnie Semo</w:t>
                      </w:r>
                      <w:bookmarkEnd w:id="181"/>
                    </w:p>
                    <w:p w14:paraId="7E849402" w14:textId="239DE301" w:rsidR="00FC2A28" w:rsidRPr="00125548" w:rsidRDefault="00FC2A28" w:rsidP="00607C25">
                      <w:pPr>
                        <w:pStyle w:val="Titlepage"/>
                        <w:spacing w:after="0"/>
                        <w:ind w:left="0"/>
                        <w:rPr>
                          <w:sz w:val="27"/>
                          <w:szCs w:val="27"/>
                        </w:rPr>
                      </w:pPr>
                      <w:bookmarkStart w:id="182" w:name="_Toc119580121"/>
                      <w:r>
                        <w:rPr>
                          <w:color w:val="595959" w:themeColor="text1" w:themeTint="A6"/>
                          <w:sz w:val="27"/>
                          <w:szCs w:val="27"/>
                        </w:rPr>
                        <w:t>National Centre for Vocational Education Research</w:t>
                      </w:r>
                      <w:bookmarkEnd w:id="182"/>
                    </w:p>
                    <w:p w14:paraId="3F2EFA3A" w14:textId="77777777" w:rsidR="00E56BCF" w:rsidRDefault="00E56BCF"/>
                    <w:p w14:paraId="08425352" w14:textId="68C5014B" w:rsidR="00FC2A28" w:rsidRPr="00753998" w:rsidRDefault="00FC2A28" w:rsidP="00FC2A28">
                      <w:pPr>
                        <w:pStyle w:val="Titlepage"/>
                        <w:spacing w:before="720" w:after="0"/>
                        <w:ind w:left="0"/>
                        <w:rPr>
                          <w:b/>
                          <w:color w:val="595959" w:themeColor="text1" w:themeTint="A6"/>
                          <w:sz w:val="27"/>
                          <w:szCs w:val="27"/>
                        </w:rPr>
                      </w:pPr>
                      <w:bookmarkStart w:id="183" w:name="_Toc119580122"/>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83"/>
                      <w:proofErr w:type="spellEnd"/>
                    </w:p>
                    <w:p w14:paraId="738338DE" w14:textId="7DDE90FC" w:rsidR="00FC2A28" w:rsidRDefault="00FC2A28" w:rsidP="00FC2A28">
                      <w:pPr>
                        <w:pStyle w:val="Titlepage"/>
                        <w:spacing w:after="0"/>
                        <w:ind w:left="0"/>
                        <w:rPr>
                          <w:color w:val="595959" w:themeColor="text1" w:themeTint="A6"/>
                          <w:sz w:val="27"/>
                          <w:szCs w:val="27"/>
                        </w:rPr>
                      </w:pPr>
                      <w:bookmarkStart w:id="184" w:name="_Toc119580123"/>
                      <w:r>
                        <w:rPr>
                          <w:b/>
                          <w:color w:val="595959" w:themeColor="text1" w:themeTint="A6"/>
                          <w:sz w:val="27"/>
                          <w:szCs w:val="27"/>
                        </w:rPr>
                        <w:t>Ronnie Semo</w:t>
                      </w:r>
                      <w:bookmarkEnd w:id="184"/>
                    </w:p>
                    <w:p w14:paraId="0C2992D0" w14:textId="31918AB3" w:rsidR="00FC2A28" w:rsidRPr="00125548" w:rsidRDefault="00FC2A28" w:rsidP="00607C25">
                      <w:pPr>
                        <w:pStyle w:val="Titlepage"/>
                        <w:spacing w:after="0"/>
                        <w:ind w:left="0"/>
                        <w:rPr>
                          <w:sz w:val="27"/>
                          <w:szCs w:val="27"/>
                        </w:rPr>
                      </w:pPr>
                      <w:bookmarkStart w:id="185" w:name="_Toc119580124"/>
                      <w:r>
                        <w:rPr>
                          <w:color w:val="595959" w:themeColor="text1" w:themeTint="A6"/>
                          <w:sz w:val="27"/>
                          <w:szCs w:val="27"/>
                        </w:rPr>
                        <w:t>National Centre for Vocational Education Research</w:t>
                      </w:r>
                      <w:bookmarkEnd w:id="185"/>
                    </w:p>
                    <w:p w14:paraId="31F1FA46" w14:textId="77777777" w:rsidR="00E56BCF" w:rsidRDefault="00E56BCF"/>
                    <w:p w14:paraId="2B1B1890" w14:textId="7468FED9" w:rsidR="00FC2A28" w:rsidRPr="00753998" w:rsidRDefault="00FC2A28" w:rsidP="00FC2A28">
                      <w:pPr>
                        <w:pStyle w:val="Titlepage"/>
                        <w:spacing w:before="720" w:after="0"/>
                        <w:ind w:left="0"/>
                        <w:rPr>
                          <w:b/>
                          <w:color w:val="595959" w:themeColor="text1" w:themeTint="A6"/>
                          <w:sz w:val="27"/>
                          <w:szCs w:val="27"/>
                        </w:rPr>
                      </w:pPr>
                      <w:bookmarkStart w:id="186" w:name="_Toc119580125"/>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86"/>
                      <w:proofErr w:type="spellEnd"/>
                    </w:p>
                    <w:p w14:paraId="498A0A94" w14:textId="0DAF845F" w:rsidR="00FC2A28" w:rsidRDefault="00FC2A28" w:rsidP="00FC2A28">
                      <w:pPr>
                        <w:pStyle w:val="Titlepage"/>
                        <w:spacing w:after="0"/>
                        <w:ind w:left="0"/>
                        <w:rPr>
                          <w:color w:val="595959" w:themeColor="text1" w:themeTint="A6"/>
                          <w:sz w:val="27"/>
                          <w:szCs w:val="27"/>
                        </w:rPr>
                      </w:pPr>
                      <w:bookmarkStart w:id="187" w:name="_Toc119580126"/>
                      <w:r>
                        <w:rPr>
                          <w:b/>
                          <w:color w:val="595959" w:themeColor="text1" w:themeTint="A6"/>
                          <w:sz w:val="27"/>
                          <w:szCs w:val="27"/>
                        </w:rPr>
                        <w:t>Ronnie Semo</w:t>
                      </w:r>
                      <w:bookmarkEnd w:id="187"/>
                    </w:p>
                    <w:p w14:paraId="4FC4A76E" w14:textId="25067C61" w:rsidR="00FC2A28" w:rsidRPr="00125548" w:rsidRDefault="00FC2A28" w:rsidP="00607C25">
                      <w:pPr>
                        <w:pStyle w:val="Titlepage"/>
                        <w:spacing w:after="0"/>
                        <w:ind w:left="0"/>
                        <w:rPr>
                          <w:sz w:val="27"/>
                          <w:szCs w:val="27"/>
                        </w:rPr>
                      </w:pPr>
                      <w:bookmarkStart w:id="188" w:name="_Toc119580127"/>
                      <w:r>
                        <w:rPr>
                          <w:color w:val="595959" w:themeColor="text1" w:themeTint="A6"/>
                          <w:sz w:val="27"/>
                          <w:szCs w:val="27"/>
                        </w:rPr>
                        <w:t>National Centre for Vocational Education Research</w:t>
                      </w:r>
                      <w:bookmarkEnd w:id="188"/>
                    </w:p>
                    <w:p w14:paraId="465814BB" w14:textId="77777777" w:rsidR="00E56BCF" w:rsidRDefault="00E56BCF"/>
                    <w:p w14:paraId="54F204D7" w14:textId="2C37C167" w:rsidR="00FC2A28" w:rsidRPr="00753998" w:rsidRDefault="00FC2A28" w:rsidP="00FC2A28">
                      <w:pPr>
                        <w:pStyle w:val="Titlepage"/>
                        <w:spacing w:before="720" w:after="0"/>
                        <w:ind w:left="0"/>
                        <w:rPr>
                          <w:b/>
                          <w:color w:val="595959" w:themeColor="text1" w:themeTint="A6"/>
                          <w:sz w:val="27"/>
                          <w:szCs w:val="27"/>
                        </w:rPr>
                      </w:pPr>
                      <w:bookmarkStart w:id="189" w:name="_Toc119580128"/>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89"/>
                      <w:proofErr w:type="spellEnd"/>
                    </w:p>
                    <w:p w14:paraId="63B0815F" w14:textId="5800566A" w:rsidR="00FC2A28" w:rsidRDefault="00FC2A28" w:rsidP="00FC2A28">
                      <w:pPr>
                        <w:pStyle w:val="Titlepage"/>
                        <w:spacing w:after="0"/>
                        <w:ind w:left="0"/>
                        <w:rPr>
                          <w:color w:val="595959" w:themeColor="text1" w:themeTint="A6"/>
                          <w:sz w:val="27"/>
                          <w:szCs w:val="27"/>
                        </w:rPr>
                      </w:pPr>
                      <w:bookmarkStart w:id="190" w:name="_Toc119580129"/>
                      <w:r>
                        <w:rPr>
                          <w:b/>
                          <w:color w:val="595959" w:themeColor="text1" w:themeTint="A6"/>
                          <w:sz w:val="27"/>
                          <w:szCs w:val="27"/>
                        </w:rPr>
                        <w:t>Ronnie Semo</w:t>
                      </w:r>
                      <w:bookmarkEnd w:id="190"/>
                    </w:p>
                    <w:p w14:paraId="05600E7B" w14:textId="63E7635B" w:rsidR="00FC2A28" w:rsidRPr="00125548" w:rsidRDefault="00FC2A28" w:rsidP="00607C25">
                      <w:pPr>
                        <w:pStyle w:val="Titlepage"/>
                        <w:spacing w:after="0"/>
                        <w:ind w:left="0"/>
                        <w:rPr>
                          <w:sz w:val="27"/>
                          <w:szCs w:val="27"/>
                        </w:rPr>
                      </w:pPr>
                      <w:bookmarkStart w:id="191" w:name="_Toc119580130"/>
                      <w:r>
                        <w:rPr>
                          <w:color w:val="595959" w:themeColor="text1" w:themeTint="A6"/>
                          <w:sz w:val="27"/>
                          <w:szCs w:val="27"/>
                        </w:rPr>
                        <w:t>National Centre for Vocational Education Research</w:t>
                      </w:r>
                      <w:bookmarkEnd w:id="191"/>
                    </w:p>
                    <w:p w14:paraId="5118268D" w14:textId="77777777" w:rsidR="00E56BCF" w:rsidRDefault="00E56BCF"/>
                    <w:p w14:paraId="268BCCF6" w14:textId="1971E984" w:rsidR="00FC2A28" w:rsidRPr="00753998" w:rsidRDefault="00FC2A28" w:rsidP="00FC2A28">
                      <w:pPr>
                        <w:pStyle w:val="Titlepage"/>
                        <w:spacing w:before="720" w:after="0"/>
                        <w:ind w:left="0"/>
                        <w:rPr>
                          <w:b/>
                          <w:color w:val="595959" w:themeColor="text1" w:themeTint="A6"/>
                          <w:sz w:val="27"/>
                          <w:szCs w:val="27"/>
                        </w:rPr>
                      </w:pPr>
                      <w:bookmarkStart w:id="192" w:name="_Toc119580131"/>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92"/>
                      <w:proofErr w:type="spellEnd"/>
                    </w:p>
                    <w:p w14:paraId="5C42B5C2" w14:textId="5F90EC64" w:rsidR="00FC2A28" w:rsidRDefault="00FC2A28" w:rsidP="00FC2A28">
                      <w:pPr>
                        <w:pStyle w:val="Titlepage"/>
                        <w:spacing w:after="0"/>
                        <w:ind w:left="0"/>
                        <w:rPr>
                          <w:color w:val="595959" w:themeColor="text1" w:themeTint="A6"/>
                          <w:sz w:val="27"/>
                          <w:szCs w:val="27"/>
                        </w:rPr>
                      </w:pPr>
                      <w:bookmarkStart w:id="193" w:name="_Toc119580132"/>
                      <w:r>
                        <w:rPr>
                          <w:b/>
                          <w:color w:val="595959" w:themeColor="text1" w:themeTint="A6"/>
                          <w:sz w:val="27"/>
                          <w:szCs w:val="27"/>
                        </w:rPr>
                        <w:t>Ronnie Semo</w:t>
                      </w:r>
                      <w:bookmarkEnd w:id="193"/>
                    </w:p>
                    <w:p w14:paraId="0643BCC1" w14:textId="5C369BC0" w:rsidR="00FC2A28" w:rsidRPr="00125548" w:rsidRDefault="00FC2A28" w:rsidP="00607C25">
                      <w:pPr>
                        <w:pStyle w:val="Titlepage"/>
                        <w:spacing w:after="0"/>
                        <w:ind w:left="0"/>
                        <w:rPr>
                          <w:sz w:val="27"/>
                          <w:szCs w:val="27"/>
                        </w:rPr>
                      </w:pPr>
                      <w:bookmarkStart w:id="194" w:name="_Toc119580133"/>
                      <w:r>
                        <w:rPr>
                          <w:color w:val="595959" w:themeColor="text1" w:themeTint="A6"/>
                          <w:sz w:val="27"/>
                          <w:szCs w:val="27"/>
                        </w:rPr>
                        <w:t>National Centre for Vocational Education Research</w:t>
                      </w:r>
                      <w:bookmarkEnd w:id="194"/>
                    </w:p>
                    <w:p w14:paraId="6FACF374" w14:textId="77777777" w:rsidR="00E56BCF" w:rsidRDefault="00E56BCF"/>
                    <w:p w14:paraId="79C5A1FC" w14:textId="334D3BDA" w:rsidR="00FC2A28" w:rsidRPr="00753998" w:rsidRDefault="00FC2A28" w:rsidP="00FC2A28">
                      <w:pPr>
                        <w:pStyle w:val="Titlepage"/>
                        <w:spacing w:before="720" w:after="0"/>
                        <w:ind w:left="0"/>
                        <w:rPr>
                          <w:b/>
                          <w:color w:val="595959" w:themeColor="text1" w:themeTint="A6"/>
                          <w:sz w:val="27"/>
                          <w:szCs w:val="27"/>
                        </w:rPr>
                      </w:pPr>
                      <w:bookmarkStart w:id="195" w:name="_Toc119580134"/>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95"/>
                      <w:proofErr w:type="spellEnd"/>
                    </w:p>
                    <w:p w14:paraId="2DE44146" w14:textId="01D029E3" w:rsidR="00FC2A28" w:rsidRDefault="00FC2A28" w:rsidP="00FC2A28">
                      <w:pPr>
                        <w:pStyle w:val="Titlepage"/>
                        <w:spacing w:after="0"/>
                        <w:ind w:left="0"/>
                        <w:rPr>
                          <w:color w:val="595959" w:themeColor="text1" w:themeTint="A6"/>
                          <w:sz w:val="27"/>
                          <w:szCs w:val="27"/>
                        </w:rPr>
                      </w:pPr>
                      <w:bookmarkStart w:id="196" w:name="_Toc119580135"/>
                      <w:r>
                        <w:rPr>
                          <w:b/>
                          <w:color w:val="595959" w:themeColor="text1" w:themeTint="A6"/>
                          <w:sz w:val="27"/>
                          <w:szCs w:val="27"/>
                        </w:rPr>
                        <w:t>Ronnie Semo</w:t>
                      </w:r>
                      <w:bookmarkEnd w:id="196"/>
                    </w:p>
                    <w:p w14:paraId="28A8F6AB" w14:textId="21E24F3A" w:rsidR="00FC2A28" w:rsidRPr="00125548" w:rsidRDefault="00FC2A28" w:rsidP="00607C25">
                      <w:pPr>
                        <w:pStyle w:val="Titlepage"/>
                        <w:spacing w:after="0"/>
                        <w:ind w:left="0"/>
                        <w:rPr>
                          <w:sz w:val="27"/>
                          <w:szCs w:val="27"/>
                        </w:rPr>
                      </w:pPr>
                      <w:bookmarkStart w:id="197" w:name="_Toc119580136"/>
                      <w:r>
                        <w:rPr>
                          <w:color w:val="595959" w:themeColor="text1" w:themeTint="A6"/>
                          <w:sz w:val="27"/>
                          <w:szCs w:val="27"/>
                        </w:rPr>
                        <w:t>National Centre for Vocational Education Research</w:t>
                      </w:r>
                      <w:bookmarkEnd w:id="197"/>
                    </w:p>
                    <w:p w14:paraId="750BC899" w14:textId="77777777" w:rsidR="00E56BCF" w:rsidRDefault="00E56BCF"/>
                    <w:p w14:paraId="433577F3" w14:textId="0303D7E4" w:rsidR="00FC2A28" w:rsidRPr="00753998" w:rsidRDefault="00FC2A28" w:rsidP="00FC2A28">
                      <w:pPr>
                        <w:pStyle w:val="Titlepage"/>
                        <w:spacing w:before="720" w:after="0"/>
                        <w:ind w:left="0"/>
                        <w:rPr>
                          <w:b/>
                          <w:color w:val="595959" w:themeColor="text1" w:themeTint="A6"/>
                          <w:sz w:val="27"/>
                          <w:szCs w:val="27"/>
                        </w:rPr>
                      </w:pPr>
                      <w:bookmarkStart w:id="198" w:name="_Toc119580137"/>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bookmarkEnd w:id="105"/>
                      <w:bookmarkEnd w:id="198"/>
                      <w:proofErr w:type="spellEnd"/>
                    </w:p>
                    <w:p w14:paraId="40B28950" w14:textId="3A518DA2" w:rsidR="00FC2A28" w:rsidRDefault="00FC2A28" w:rsidP="00FC2A28">
                      <w:pPr>
                        <w:pStyle w:val="Titlepage"/>
                        <w:spacing w:after="0"/>
                        <w:ind w:left="0"/>
                        <w:rPr>
                          <w:color w:val="595959" w:themeColor="text1" w:themeTint="A6"/>
                          <w:sz w:val="27"/>
                          <w:szCs w:val="27"/>
                        </w:rPr>
                      </w:pPr>
                      <w:bookmarkStart w:id="199" w:name="_Toc117775782"/>
                      <w:bookmarkStart w:id="200" w:name="_Toc119580138"/>
                      <w:r>
                        <w:rPr>
                          <w:b/>
                          <w:color w:val="595959" w:themeColor="text1" w:themeTint="A6"/>
                          <w:sz w:val="27"/>
                          <w:szCs w:val="27"/>
                        </w:rPr>
                        <w:t>Ronnie Semo</w:t>
                      </w:r>
                      <w:bookmarkEnd w:id="199"/>
                      <w:bookmarkEnd w:id="200"/>
                    </w:p>
                    <w:p w14:paraId="6898EB9F" w14:textId="3E1999B2" w:rsidR="00FC2A28" w:rsidRPr="00125548" w:rsidRDefault="00FC2A28" w:rsidP="00607C25">
                      <w:pPr>
                        <w:pStyle w:val="Titlepage"/>
                        <w:spacing w:after="0"/>
                        <w:ind w:left="0"/>
                        <w:rPr>
                          <w:sz w:val="27"/>
                          <w:szCs w:val="27"/>
                        </w:rPr>
                      </w:pPr>
                      <w:bookmarkStart w:id="201" w:name="_Toc117775783"/>
                      <w:bookmarkStart w:id="202" w:name="_Toc119580139"/>
                      <w:r>
                        <w:rPr>
                          <w:color w:val="595959" w:themeColor="text1" w:themeTint="A6"/>
                          <w:sz w:val="27"/>
                          <w:szCs w:val="27"/>
                        </w:rPr>
                        <w:t>National Centre for Vocational Education Research</w:t>
                      </w:r>
                      <w:bookmarkEnd w:id="201"/>
                      <w:bookmarkEnd w:id="202"/>
                    </w:p>
                  </w:txbxContent>
                </v:textbox>
                <w10:wrap anchorx="margin"/>
              </v:shape>
            </w:pict>
          </mc:Fallback>
        </mc:AlternateContent>
      </w:r>
      <w:r w:rsidR="007D6A48">
        <w:rPr>
          <w:noProof/>
          <w:lang w:eastAsia="en-AU"/>
        </w:rPr>
        <mc:AlternateContent>
          <mc:Choice Requires="wps">
            <w:drawing>
              <wp:anchor distT="0" distB="0" distL="114300" distR="114300" simplePos="0" relativeHeight="251708416" behindDoc="0" locked="0" layoutInCell="1" allowOverlap="1" wp14:anchorId="2810C814" wp14:editId="5A436BF7">
                <wp:simplePos x="0" y="0"/>
                <wp:positionH relativeFrom="column">
                  <wp:posOffset>4627245</wp:posOffset>
                </wp:positionH>
                <wp:positionV relativeFrom="paragraph">
                  <wp:posOffset>-719455</wp:posOffset>
                </wp:positionV>
                <wp:extent cx="1733550" cy="279400"/>
                <wp:effectExtent l="0" t="0" r="0" b="6350"/>
                <wp:wrapNone/>
                <wp:docPr id="45" name="Text Box 45"/>
                <wp:cNvGraphicFramePr/>
                <a:graphic xmlns:a="http://schemas.openxmlformats.org/drawingml/2006/main">
                  <a:graphicData uri="http://schemas.microsoft.com/office/word/2010/wordprocessingShape">
                    <wps:wsp>
                      <wps:cNvSpPr txBox="1"/>
                      <wps:spPr>
                        <a:xfrm>
                          <a:off x="0" y="0"/>
                          <a:ext cx="173355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AA9CF2" w14:textId="5BE1B0B6" w:rsidR="00FC2A28" w:rsidRPr="004A126D" w:rsidRDefault="00FC2A28" w:rsidP="00FC2A28">
                            <w:pPr>
                              <w:jc w:val="center"/>
                              <w:rPr>
                                <w:rFonts w:ascii="Arial" w:hAnsi="Arial" w:cs="Arial"/>
                                <w:b/>
                                <w:caps/>
                                <w:color w:val="FFFFFF" w:themeColor="background1"/>
                                <w:spacing w:val="-8"/>
                                <w:sz w:val="21"/>
                                <w:szCs w:val="21"/>
                              </w:rPr>
                            </w:pPr>
                            <w:r>
                              <w:rPr>
                                <w:rFonts w:ascii="Arial" w:hAnsi="Arial" w:cs="Arial"/>
                                <w:b/>
                                <w:caps/>
                                <w:color w:val="FFFFFF" w:themeColor="background1"/>
                                <w:spacing w:val="-8"/>
                                <w:sz w:val="21"/>
                                <w:szCs w:val="21"/>
                              </w:rPr>
                              <w:t>TECHNICAL PAPER</w:t>
                            </w:r>
                          </w:p>
                          <w:p w14:paraId="3153C7BB" w14:textId="77777777" w:rsidR="00FC2A28" w:rsidRDefault="00FC2A28" w:rsidP="00FC2A28"/>
                          <w:p w14:paraId="76222646" w14:textId="77777777" w:rsidR="00FC2A28" w:rsidRPr="004A126D" w:rsidRDefault="00FC2A28" w:rsidP="00FC2A28">
                            <w:pPr>
                              <w:jc w:val="center"/>
                              <w:rPr>
                                <w:rFonts w:ascii="Arial" w:hAnsi="Arial" w:cs="Arial"/>
                                <w:b/>
                                <w:caps/>
                                <w:color w:val="FFFFFF" w:themeColor="background1"/>
                                <w:spacing w:val="-8"/>
                                <w:sz w:val="21"/>
                                <w:szCs w:val="21"/>
                              </w:rPr>
                            </w:pPr>
                            <w:r w:rsidRPr="004A126D">
                              <w:rPr>
                                <w:rFonts w:ascii="Arial" w:hAnsi="Arial" w:cs="Arial"/>
                                <w:b/>
                                <w:caps/>
                                <w:color w:val="FFFFFF" w:themeColor="background1"/>
                                <w:spacing w:val="-8"/>
                                <w:sz w:val="21"/>
                                <w:szCs w:val="21"/>
                              </w:rPr>
                              <w:t>consultancy report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0C814" id="Text Box 45" o:spid="_x0000_s1027" type="#_x0000_t202" style="position:absolute;margin-left:364.35pt;margin-top:-56.65pt;width:136.5pt;height: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" filled="f" stroked="f" strokeweight=".5pt">
                <v:textbox inset=",0,,0">
                  <w:txbxContent>
                    <w:p w14:paraId="49AA9CF2" w14:textId="5BE1B0B6" w:rsidR="00FC2A28" w:rsidRPr="004A126D" w:rsidRDefault="00FC2A28" w:rsidP="00FC2A28">
                      <w:pPr>
                        <w:jc w:val="center"/>
                        <w:rPr>
                          <w:rFonts w:ascii="Arial" w:hAnsi="Arial" w:cs="Arial"/>
                          <w:b/>
                          <w:caps/>
                          <w:color w:val="FFFFFF" w:themeColor="background1"/>
                          <w:spacing w:val="-8"/>
                          <w:sz w:val="21"/>
                          <w:szCs w:val="21"/>
                        </w:rPr>
                      </w:pPr>
                      <w:r>
                        <w:rPr>
                          <w:rFonts w:ascii="Arial" w:hAnsi="Arial" w:cs="Arial"/>
                          <w:b/>
                          <w:caps/>
                          <w:color w:val="FFFFFF" w:themeColor="background1"/>
                          <w:spacing w:val="-8"/>
                          <w:sz w:val="21"/>
                          <w:szCs w:val="21"/>
                        </w:rPr>
                        <w:t>TECHNICAL PAPER</w:t>
                      </w:r>
                    </w:p>
                    <w:p w14:paraId="3153C7BB" w14:textId="77777777" w:rsidR="00FC2A28" w:rsidRDefault="00FC2A28" w:rsidP="00FC2A28"/>
                    <w:p w14:paraId="76222646" w14:textId="77777777" w:rsidR="00FC2A28" w:rsidRPr="004A126D" w:rsidRDefault="00FC2A28" w:rsidP="00FC2A28">
                      <w:pPr>
                        <w:jc w:val="center"/>
                        <w:rPr>
                          <w:rFonts w:ascii="Arial" w:hAnsi="Arial" w:cs="Arial"/>
                          <w:b/>
                          <w:caps/>
                          <w:color w:val="FFFFFF" w:themeColor="background1"/>
                          <w:spacing w:val="-8"/>
                          <w:sz w:val="21"/>
                          <w:szCs w:val="21"/>
                        </w:rPr>
                      </w:pPr>
                      <w:r w:rsidRPr="004A126D">
                        <w:rPr>
                          <w:rFonts w:ascii="Arial" w:hAnsi="Arial" w:cs="Arial"/>
                          <w:b/>
                          <w:caps/>
                          <w:color w:val="FFFFFF" w:themeColor="background1"/>
                          <w:spacing w:val="-8"/>
                          <w:sz w:val="21"/>
                          <w:szCs w:val="21"/>
                        </w:rPr>
                        <w:t>consultancy report</w:t>
                      </w:r>
                    </w:p>
                  </w:txbxContent>
                </v:textbox>
              </v:shape>
            </w:pict>
          </mc:Fallback>
        </mc:AlternateContent>
      </w:r>
      <w:r w:rsidR="00FC2A28">
        <w:rPr>
          <w:noProof/>
          <w:lang w:eastAsia="en-AU"/>
        </w:rPr>
        <mc:AlternateContent>
          <mc:Choice Requires="wps">
            <w:drawing>
              <wp:anchor distT="0" distB="0" distL="114300" distR="114300" simplePos="0" relativeHeight="251706368" behindDoc="0" locked="0" layoutInCell="1" allowOverlap="1" wp14:anchorId="1E60DDE3" wp14:editId="6791CCAD">
                <wp:simplePos x="0" y="0"/>
                <wp:positionH relativeFrom="column">
                  <wp:posOffset>-439420</wp:posOffset>
                </wp:positionH>
                <wp:positionV relativeFrom="paragraph">
                  <wp:posOffset>2301875</wp:posOffset>
                </wp:positionV>
                <wp:extent cx="211582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8C74ED0" id="Straight Connector 13"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34.6pt,181.25pt" to="132pt,1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" strokecolor="black [3213]" strokeweight="1pt"/>
            </w:pict>
          </mc:Fallback>
        </mc:AlternateContent>
      </w:r>
      <w:r w:rsidR="00FC2A28">
        <w:rPr>
          <w:noProof/>
          <w:lang w:eastAsia="en-AU"/>
        </w:rPr>
        <mc:AlternateContent>
          <mc:Choice Requires="wps">
            <w:drawing>
              <wp:anchor distT="0" distB="0" distL="114300" distR="114300" simplePos="0" relativeHeight="251705344" behindDoc="0" locked="0" layoutInCell="1" allowOverlap="1" wp14:anchorId="2A33B31B" wp14:editId="545A0F16">
                <wp:simplePos x="0" y="0"/>
                <wp:positionH relativeFrom="margin">
                  <wp:posOffset>-671195</wp:posOffset>
                </wp:positionH>
                <wp:positionV relativeFrom="paragraph">
                  <wp:posOffset>527050</wp:posOffset>
                </wp:positionV>
                <wp:extent cx="6251575" cy="1790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251575" cy="179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9418AB" w14:textId="55FD907D" w:rsidR="00FC2A28" w:rsidRPr="00365E72" w:rsidRDefault="00FC2A28" w:rsidP="00365E72">
                            <w:pPr>
                              <w:pStyle w:val="Titlepage"/>
                              <w:rPr>
                                <w:b/>
                                <w:bCs/>
                              </w:rPr>
                            </w:pPr>
                            <w:bookmarkStart w:id="203" w:name="_Toc108679636"/>
                            <w:bookmarkStart w:id="204" w:name="_Toc110845439"/>
                            <w:bookmarkStart w:id="205" w:name="_Toc110847093"/>
                            <w:bookmarkStart w:id="206" w:name="_Toc111109267"/>
                            <w:bookmarkStart w:id="207" w:name="_Toc111215025"/>
                            <w:bookmarkStart w:id="208" w:name="_Toc112773600"/>
                            <w:bookmarkStart w:id="209" w:name="_Toc115180600"/>
                            <w:bookmarkStart w:id="210" w:name="_Toc117775780"/>
                            <w:bookmarkStart w:id="211" w:name="_Toc119580043"/>
                            <w:r w:rsidRPr="00365E72">
                              <w:rPr>
                                <w:b/>
                                <w:bCs/>
                              </w:rPr>
                              <w:t xml:space="preserve">Understanding and using the </w:t>
                            </w:r>
                            <w:r w:rsidR="00365E72">
                              <w:rPr>
                                <w:b/>
                                <w:bCs/>
                              </w:rPr>
                              <w:br/>
                            </w:r>
                            <w:r w:rsidRPr="00365E72">
                              <w:rPr>
                                <w:b/>
                                <w:bCs/>
                              </w:rPr>
                              <w:t xml:space="preserve">linked LSAY-NAPLAN data: </w:t>
                            </w:r>
                            <w:r w:rsidR="00365E72">
                              <w:rPr>
                                <w:b/>
                                <w:bCs/>
                              </w:rPr>
                              <w:br/>
                            </w:r>
                            <w:r w:rsidRPr="00365E72">
                              <w:rPr>
                                <w:b/>
                                <w:bCs/>
                              </w:rPr>
                              <w:t>issues and considerations</w:t>
                            </w:r>
                          </w:p>
                          <w:p w14:paraId="4A8322F9" w14:textId="77777777" w:rsidR="00E56BCF" w:rsidRDefault="00E56BCF"/>
                          <w:p w14:paraId="23E195E8" w14:textId="77777777" w:rsidR="00FC2A28" w:rsidRPr="00365E72" w:rsidRDefault="00FC2A28" w:rsidP="00FC2A28">
                            <w:pPr>
                              <w:pStyle w:val="Titlepage"/>
                              <w:spacing w:before="720" w:after="0"/>
                              <w:ind w:left="0"/>
                              <w:rPr>
                                <w:b/>
                                <w:color w:val="595959" w:themeColor="text1" w:themeTint="A6"/>
                                <w:sz w:val="27"/>
                                <w:szCs w:val="27"/>
                                <w:u w:val="single"/>
                              </w:rPr>
                            </w:pPr>
                            <w:r w:rsidRPr="00365E72">
                              <w:rPr>
                                <w:b/>
                                <w:color w:val="595959" w:themeColor="text1" w:themeTint="A6"/>
                                <w:sz w:val="27"/>
                                <w:szCs w:val="27"/>
                                <w:u w:val="single"/>
                              </w:rPr>
                              <w:t>Emerick Chew</w:t>
                            </w:r>
                            <w:r w:rsidRPr="00365E72">
                              <w:rPr>
                                <w:b/>
                                <w:color w:val="595959" w:themeColor="text1" w:themeTint="A6"/>
                                <w:sz w:val="27"/>
                                <w:szCs w:val="27"/>
                                <w:u w:val="single"/>
                              </w:rPr>
                              <w:br/>
                              <w:t xml:space="preserve">Somayeh </w:t>
                            </w:r>
                            <w:proofErr w:type="spellStart"/>
                            <w:r w:rsidRPr="00365E72">
                              <w:rPr>
                                <w:b/>
                                <w:color w:val="595959" w:themeColor="text1" w:themeTint="A6"/>
                                <w:sz w:val="27"/>
                                <w:szCs w:val="27"/>
                                <w:u w:val="single"/>
                              </w:rPr>
                              <w:t>Parvazian</w:t>
                            </w:r>
                            <w:proofErr w:type="spellEnd"/>
                          </w:p>
                          <w:p w14:paraId="2040AAE4" w14:textId="77777777" w:rsidR="00FC2A28" w:rsidRPr="00365E72" w:rsidRDefault="00FC2A28" w:rsidP="00FC2A28">
                            <w:pPr>
                              <w:pStyle w:val="Titlepage"/>
                              <w:spacing w:after="0"/>
                              <w:ind w:left="0"/>
                              <w:rPr>
                                <w:color w:val="595959" w:themeColor="text1" w:themeTint="A6"/>
                                <w:sz w:val="27"/>
                                <w:szCs w:val="27"/>
                                <w:u w:val="single"/>
                              </w:rPr>
                            </w:pPr>
                            <w:r w:rsidRPr="00365E72">
                              <w:rPr>
                                <w:b/>
                                <w:color w:val="595959" w:themeColor="text1" w:themeTint="A6"/>
                                <w:sz w:val="27"/>
                                <w:szCs w:val="27"/>
                                <w:u w:val="single"/>
                              </w:rPr>
                              <w:t>Ronnie Semo</w:t>
                            </w:r>
                          </w:p>
                          <w:p w14:paraId="6BE8BCD9" w14:textId="77777777" w:rsidR="00FC2A28" w:rsidRPr="00365E72" w:rsidRDefault="00FC2A28" w:rsidP="00607C25">
                            <w:pPr>
                              <w:pStyle w:val="Titlepage"/>
                              <w:spacing w:after="0"/>
                              <w:ind w:left="0"/>
                              <w:rPr>
                                <w:sz w:val="27"/>
                                <w:szCs w:val="27"/>
                                <w:u w:val="single"/>
                              </w:rPr>
                            </w:pPr>
                            <w:r w:rsidRPr="00365E72">
                              <w:rPr>
                                <w:color w:val="595959" w:themeColor="text1" w:themeTint="A6"/>
                                <w:sz w:val="27"/>
                                <w:szCs w:val="27"/>
                                <w:u w:val="single"/>
                              </w:rPr>
                              <w:t>National Centre for Vocational Education Research</w:t>
                            </w:r>
                          </w:p>
                          <w:p w14:paraId="5AA1D0BC" w14:textId="77777777" w:rsidR="00E56BCF" w:rsidRDefault="00E56BCF"/>
                          <w:p w14:paraId="0CD19889"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5FD58A3F"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1E2581DC"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1FF388C6" w14:textId="77777777" w:rsidR="00E56BCF" w:rsidRDefault="00E56BCF"/>
                          <w:p w14:paraId="5CD2E214"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2138046A"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7D0E269A"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22EBE8D1" w14:textId="77777777" w:rsidR="00E56BCF" w:rsidRDefault="00E56BCF"/>
                          <w:p w14:paraId="4F4F71F7"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35D3FAFB"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20503864"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40901990" w14:textId="77777777" w:rsidR="00E56BCF" w:rsidRDefault="00E56BCF"/>
                          <w:p w14:paraId="73317CDB"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4C8FCBB4"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438692D4"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1CBBB213" w14:textId="77777777" w:rsidR="00E56BCF" w:rsidRDefault="00E56BCF"/>
                          <w:p w14:paraId="67AB3B52"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2F0FB060"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07EE28D2"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56A0C0E0" w14:textId="77777777" w:rsidR="00E56BCF" w:rsidRDefault="00E56BCF"/>
                          <w:p w14:paraId="7014413E"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5417C8A1"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2F78B1EA"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444E274A" w14:textId="77777777" w:rsidR="00E56BCF" w:rsidRDefault="00E56BCF"/>
                          <w:p w14:paraId="05460E17"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6B97316A"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224F9E07"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636E4962" w14:textId="77777777" w:rsidR="00E56BCF" w:rsidRDefault="00E56BCF"/>
                          <w:p w14:paraId="19022273"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01F05432"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7BDAC166"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123A71F4" w14:textId="77777777" w:rsidR="00E56BCF" w:rsidRDefault="00E56BCF"/>
                          <w:p w14:paraId="67324679"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0EC68FF0"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728CA6F4"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18EDC465" w14:textId="77777777" w:rsidR="00E56BCF" w:rsidRDefault="00E56BCF"/>
                          <w:p w14:paraId="749423F1"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7233B8CD"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4545922C"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19058C03" w14:textId="77777777" w:rsidR="00E56BCF" w:rsidRDefault="00E56BCF"/>
                          <w:p w14:paraId="04D90365"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1463E4EE"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57522A85"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063602AB" w14:textId="77777777" w:rsidR="00E56BCF" w:rsidRDefault="00E56BCF"/>
                          <w:p w14:paraId="6110FF22"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6418B136"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22535A1B"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72B49074" w14:textId="77777777" w:rsidR="00E56BCF" w:rsidRDefault="00E56BCF"/>
                          <w:p w14:paraId="14169965"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420776DB"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33678E1F"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26C3F795" w14:textId="77777777" w:rsidR="00E56BCF" w:rsidRDefault="00E56BCF"/>
                          <w:p w14:paraId="46FDCB12"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1164575F"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51788538"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179B878B" w14:textId="77777777" w:rsidR="00E56BCF" w:rsidRDefault="00E56BCF"/>
                          <w:p w14:paraId="44AB9CF0"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06B07AEF"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3B68CAD6"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3E3A4D6F" w14:textId="77777777" w:rsidR="00E56BCF" w:rsidRDefault="00E56BCF"/>
                          <w:p w14:paraId="5DB95F0F"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2B80A415"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0123871C"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4B02E99B" w14:textId="77777777" w:rsidR="00E56BCF" w:rsidRDefault="00E56BCF"/>
                          <w:p w14:paraId="49C8AE22"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32CD36F4"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05C1F800"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7D53C4CE" w14:textId="77777777" w:rsidR="00E56BCF" w:rsidRDefault="00E56BCF"/>
                          <w:p w14:paraId="11B20481"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75639177"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07D082D0"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65370D59" w14:textId="77777777" w:rsidR="00E56BCF" w:rsidRDefault="00E56BCF"/>
                          <w:p w14:paraId="0C07FA7C"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292110C9"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748DA929"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799F884C" w14:textId="77777777" w:rsidR="00E56BCF" w:rsidRDefault="00E56BCF"/>
                          <w:p w14:paraId="783CB5EE"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4C1C6212"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77EB3B0E"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16458538" w14:textId="77777777" w:rsidR="00E56BCF" w:rsidRDefault="00E56BCF"/>
                          <w:p w14:paraId="04147603"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1FFFFB34"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3A54B084"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5E047B63" w14:textId="77777777" w:rsidR="00E56BCF" w:rsidRDefault="00E56BCF"/>
                          <w:p w14:paraId="6CFE7115"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784536F3"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125A0017"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21C236EB" w14:textId="77777777" w:rsidR="00E56BCF" w:rsidRDefault="00E56BCF"/>
                          <w:p w14:paraId="32C19091"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46D3D12F"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470CCEFE"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516DB4B9" w14:textId="77777777" w:rsidR="00E56BCF" w:rsidRDefault="00E56BCF"/>
                          <w:p w14:paraId="78BAFDDD"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38A9ED43"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6A00056B"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1DDCD129" w14:textId="77777777" w:rsidR="00E56BCF" w:rsidRDefault="00E56BCF"/>
                          <w:p w14:paraId="3B50CBF7"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25AD93CE"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0F0C0DD8"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5C7BE04C" w14:textId="77777777" w:rsidR="00E56BCF" w:rsidRDefault="00E56BCF"/>
                          <w:p w14:paraId="1758B2BB"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40CD71B9"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24908C1E"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585C206E" w14:textId="77777777" w:rsidR="00E56BCF" w:rsidRDefault="00E56BCF"/>
                          <w:p w14:paraId="61550B61"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16A265E7"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6F2C0457"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06AF6B01" w14:textId="77777777" w:rsidR="00E56BCF" w:rsidRDefault="00E56BCF"/>
                          <w:p w14:paraId="12A8C056"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6EE754D8"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3BAEC5C0"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3AE52427" w14:textId="77777777" w:rsidR="00E56BCF" w:rsidRDefault="00E56BCF"/>
                          <w:p w14:paraId="03A8B800"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7AA78494"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079624E5"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261213E0" w14:textId="77777777" w:rsidR="00E56BCF" w:rsidRDefault="00E56BCF"/>
                          <w:p w14:paraId="1E913212"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433AB122"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3DAA41F7"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47B167B0" w14:textId="77777777" w:rsidR="00E56BCF" w:rsidRDefault="00E56BCF"/>
                          <w:p w14:paraId="1723475D" w14:textId="7BE3A54C" w:rsidR="00FC2A28" w:rsidRPr="00365E72" w:rsidRDefault="00FC2A28" w:rsidP="00365E72">
                            <w:pPr>
                              <w:pStyle w:val="Titlepage"/>
                              <w:rPr>
                                <w:b/>
                                <w:bCs/>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r w:rsidRPr="00365E72">
                              <w:rPr>
                                <w:b/>
                                <w:bCs/>
                              </w:rPr>
                              <w:t>Understanding</w:t>
                            </w:r>
                            <w:proofErr w:type="spellEnd"/>
                            <w:r w:rsidRPr="00365E72">
                              <w:rPr>
                                <w:b/>
                                <w:bCs/>
                              </w:rPr>
                              <w:t xml:space="preserve"> and using the </w:t>
                            </w:r>
                            <w:r w:rsidR="00365E72">
                              <w:rPr>
                                <w:b/>
                                <w:bCs/>
                              </w:rPr>
                              <w:br/>
                            </w:r>
                            <w:r w:rsidRPr="00365E72">
                              <w:rPr>
                                <w:b/>
                                <w:bCs/>
                              </w:rPr>
                              <w:t xml:space="preserve">linked LSAY-NAPLAN data: </w:t>
                            </w:r>
                            <w:r w:rsidR="00365E72">
                              <w:rPr>
                                <w:b/>
                                <w:bCs/>
                              </w:rPr>
                              <w:br/>
                            </w:r>
                            <w:r w:rsidRPr="00365E72">
                              <w:rPr>
                                <w:b/>
                                <w:bCs/>
                              </w:rPr>
                              <w:t>issues and considerations</w:t>
                            </w:r>
                            <w:bookmarkEnd w:id="203"/>
                            <w:bookmarkEnd w:id="204"/>
                            <w:bookmarkEnd w:id="205"/>
                            <w:bookmarkEnd w:id="206"/>
                            <w:bookmarkEnd w:id="207"/>
                            <w:bookmarkEnd w:id="208"/>
                            <w:bookmarkEnd w:id="209"/>
                            <w:bookmarkEnd w:id="210"/>
                            <w:bookmarkEnd w:id="211"/>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3B31B" id="Text Box 12" o:spid="_x0000_s1028" type="#_x0000_t202" style="position:absolute;margin-left:-52.85pt;margin-top:41.5pt;width:492.25pt;height:141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" filled="f" stroked="f" strokeweight=".5pt">
                <v:textbox inset=",,,0">
                  <w:txbxContent>
                    <w:p w14:paraId="169418AB" w14:textId="55FD907D" w:rsidR="00FC2A28" w:rsidRPr="00365E72" w:rsidRDefault="00FC2A28" w:rsidP="00365E72">
                      <w:pPr>
                        <w:pStyle w:val="Titlepage"/>
                        <w:rPr>
                          <w:b/>
                          <w:bCs/>
                        </w:rPr>
                      </w:pPr>
                      <w:bookmarkStart w:id="212" w:name="_Toc108679636"/>
                      <w:bookmarkStart w:id="213" w:name="_Toc110845439"/>
                      <w:bookmarkStart w:id="214" w:name="_Toc110847093"/>
                      <w:bookmarkStart w:id="215" w:name="_Toc111109267"/>
                      <w:bookmarkStart w:id="216" w:name="_Toc111215025"/>
                      <w:bookmarkStart w:id="217" w:name="_Toc112773600"/>
                      <w:bookmarkStart w:id="218" w:name="_Toc115180600"/>
                      <w:bookmarkStart w:id="219" w:name="_Toc117775780"/>
                      <w:bookmarkStart w:id="220" w:name="_Toc119580043"/>
                      <w:r w:rsidRPr="00365E72">
                        <w:rPr>
                          <w:b/>
                          <w:bCs/>
                        </w:rPr>
                        <w:t xml:space="preserve">Understanding and using the </w:t>
                      </w:r>
                      <w:r w:rsidR="00365E72">
                        <w:rPr>
                          <w:b/>
                          <w:bCs/>
                        </w:rPr>
                        <w:br/>
                      </w:r>
                      <w:r w:rsidRPr="00365E72">
                        <w:rPr>
                          <w:b/>
                          <w:bCs/>
                        </w:rPr>
                        <w:t xml:space="preserve">linked LSAY-NAPLAN data: </w:t>
                      </w:r>
                      <w:r w:rsidR="00365E72">
                        <w:rPr>
                          <w:b/>
                          <w:bCs/>
                        </w:rPr>
                        <w:br/>
                      </w:r>
                      <w:r w:rsidRPr="00365E72">
                        <w:rPr>
                          <w:b/>
                          <w:bCs/>
                        </w:rPr>
                        <w:t>issues and considerations</w:t>
                      </w:r>
                    </w:p>
                    <w:p w14:paraId="4A8322F9" w14:textId="77777777" w:rsidR="00E56BCF" w:rsidRDefault="00E56BCF"/>
                    <w:p w14:paraId="23E195E8" w14:textId="77777777" w:rsidR="00FC2A28" w:rsidRPr="00365E72" w:rsidRDefault="00FC2A28" w:rsidP="00FC2A28">
                      <w:pPr>
                        <w:pStyle w:val="Titlepage"/>
                        <w:spacing w:before="720" w:after="0"/>
                        <w:ind w:left="0"/>
                        <w:rPr>
                          <w:b/>
                          <w:color w:val="595959" w:themeColor="text1" w:themeTint="A6"/>
                          <w:sz w:val="27"/>
                          <w:szCs w:val="27"/>
                          <w:u w:val="single"/>
                        </w:rPr>
                      </w:pPr>
                      <w:r w:rsidRPr="00365E72">
                        <w:rPr>
                          <w:b/>
                          <w:color w:val="595959" w:themeColor="text1" w:themeTint="A6"/>
                          <w:sz w:val="27"/>
                          <w:szCs w:val="27"/>
                          <w:u w:val="single"/>
                        </w:rPr>
                        <w:t>Emerick Chew</w:t>
                      </w:r>
                      <w:r w:rsidRPr="00365E72">
                        <w:rPr>
                          <w:b/>
                          <w:color w:val="595959" w:themeColor="text1" w:themeTint="A6"/>
                          <w:sz w:val="27"/>
                          <w:szCs w:val="27"/>
                          <w:u w:val="single"/>
                        </w:rPr>
                        <w:br/>
                        <w:t xml:space="preserve">Somayeh </w:t>
                      </w:r>
                      <w:proofErr w:type="spellStart"/>
                      <w:r w:rsidRPr="00365E72">
                        <w:rPr>
                          <w:b/>
                          <w:color w:val="595959" w:themeColor="text1" w:themeTint="A6"/>
                          <w:sz w:val="27"/>
                          <w:szCs w:val="27"/>
                          <w:u w:val="single"/>
                        </w:rPr>
                        <w:t>Parvazian</w:t>
                      </w:r>
                      <w:proofErr w:type="spellEnd"/>
                    </w:p>
                    <w:p w14:paraId="2040AAE4" w14:textId="77777777" w:rsidR="00FC2A28" w:rsidRPr="00365E72" w:rsidRDefault="00FC2A28" w:rsidP="00FC2A28">
                      <w:pPr>
                        <w:pStyle w:val="Titlepage"/>
                        <w:spacing w:after="0"/>
                        <w:ind w:left="0"/>
                        <w:rPr>
                          <w:color w:val="595959" w:themeColor="text1" w:themeTint="A6"/>
                          <w:sz w:val="27"/>
                          <w:szCs w:val="27"/>
                          <w:u w:val="single"/>
                        </w:rPr>
                      </w:pPr>
                      <w:r w:rsidRPr="00365E72">
                        <w:rPr>
                          <w:b/>
                          <w:color w:val="595959" w:themeColor="text1" w:themeTint="A6"/>
                          <w:sz w:val="27"/>
                          <w:szCs w:val="27"/>
                          <w:u w:val="single"/>
                        </w:rPr>
                        <w:t>Ronnie Semo</w:t>
                      </w:r>
                    </w:p>
                    <w:p w14:paraId="6BE8BCD9" w14:textId="77777777" w:rsidR="00FC2A28" w:rsidRPr="00365E72" w:rsidRDefault="00FC2A28" w:rsidP="00607C25">
                      <w:pPr>
                        <w:pStyle w:val="Titlepage"/>
                        <w:spacing w:after="0"/>
                        <w:ind w:left="0"/>
                        <w:rPr>
                          <w:sz w:val="27"/>
                          <w:szCs w:val="27"/>
                          <w:u w:val="single"/>
                        </w:rPr>
                      </w:pPr>
                      <w:r w:rsidRPr="00365E72">
                        <w:rPr>
                          <w:color w:val="595959" w:themeColor="text1" w:themeTint="A6"/>
                          <w:sz w:val="27"/>
                          <w:szCs w:val="27"/>
                          <w:u w:val="single"/>
                        </w:rPr>
                        <w:t>National Centre for Vocational Education Research</w:t>
                      </w:r>
                    </w:p>
                    <w:p w14:paraId="5AA1D0BC" w14:textId="77777777" w:rsidR="00E56BCF" w:rsidRDefault="00E56BCF"/>
                    <w:p w14:paraId="0CD19889"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5FD58A3F"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1E2581DC"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1FF388C6" w14:textId="77777777" w:rsidR="00E56BCF" w:rsidRDefault="00E56BCF"/>
                    <w:p w14:paraId="5CD2E214"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2138046A"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7D0E269A"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22EBE8D1" w14:textId="77777777" w:rsidR="00E56BCF" w:rsidRDefault="00E56BCF"/>
                    <w:p w14:paraId="4F4F71F7"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35D3FAFB"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20503864"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40901990" w14:textId="77777777" w:rsidR="00E56BCF" w:rsidRDefault="00E56BCF"/>
                    <w:p w14:paraId="73317CDB"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4C8FCBB4"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438692D4"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1CBBB213" w14:textId="77777777" w:rsidR="00E56BCF" w:rsidRDefault="00E56BCF"/>
                    <w:p w14:paraId="67AB3B52"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2F0FB060"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07EE28D2"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56A0C0E0" w14:textId="77777777" w:rsidR="00E56BCF" w:rsidRDefault="00E56BCF"/>
                    <w:p w14:paraId="7014413E"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5417C8A1"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2F78B1EA"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444E274A" w14:textId="77777777" w:rsidR="00E56BCF" w:rsidRDefault="00E56BCF"/>
                    <w:p w14:paraId="05460E17"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6B97316A"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224F9E07"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636E4962" w14:textId="77777777" w:rsidR="00E56BCF" w:rsidRDefault="00E56BCF"/>
                    <w:p w14:paraId="19022273"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01F05432"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7BDAC166"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123A71F4" w14:textId="77777777" w:rsidR="00E56BCF" w:rsidRDefault="00E56BCF"/>
                    <w:p w14:paraId="67324679"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0EC68FF0"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728CA6F4"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18EDC465" w14:textId="77777777" w:rsidR="00E56BCF" w:rsidRDefault="00E56BCF"/>
                    <w:p w14:paraId="749423F1"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7233B8CD"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4545922C"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19058C03" w14:textId="77777777" w:rsidR="00E56BCF" w:rsidRDefault="00E56BCF"/>
                    <w:p w14:paraId="04D90365"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1463E4EE"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57522A85"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063602AB" w14:textId="77777777" w:rsidR="00E56BCF" w:rsidRDefault="00E56BCF"/>
                    <w:p w14:paraId="6110FF22"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6418B136"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22535A1B"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72B49074" w14:textId="77777777" w:rsidR="00E56BCF" w:rsidRDefault="00E56BCF"/>
                    <w:p w14:paraId="14169965"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420776DB"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33678E1F"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26C3F795" w14:textId="77777777" w:rsidR="00E56BCF" w:rsidRDefault="00E56BCF"/>
                    <w:p w14:paraId="46FDCB12"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1164575F"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51788538"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179B878B" w14:textId="77777777" w:rsidR="00E56BCF" w:rsidRDefault="00E56BCF"/>
                    <w:p w14:paraId="44AB9CF0"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06B07AEF"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3B68CAD6"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3E3A4D6F" w14:textId="77777777" w:rsidR="00E56BCF" w:rsidRDefault="00E56BCF"/>
                    <w:p w14:paraId="5DB95F0F"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2B80A415"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0123871C"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4B02E99B" w14:textId="77777777" w:rsidR="00E56BCF" w:rsidRDefault="00E56BCF"/>
                    <w:p w14:paraId="49C8AE22"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32CD36F4"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05C1F800"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7D53C4CE" w14:textId="77777777" w:rsidR="00E56BCF" w:rsidRDefault="00E56BCF"/>
                    <w:p w14:paraId="11B20481"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75639177"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07D082D0"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65370D59" w14:textId="77777777" w:rsidR="00E56BCF" w:rsidRDefault="00E56BCF"/>
                    <w:p w14:paraId="0C07FA7C"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292110C9"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748DA929"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799F884C" w14:textId="77777777" w:rsidR="00E56BCF" w:rsidRDefault="00E56BCF"/>
                    <w:p w14:paraId="783CB5EE"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4C1C6212"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77EB3B0E"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16458538" w14:textId="77777777" w:rsidR="00E56BCF" w:rsidRDefault="00E56BCF"/>
                    <w:p w14:paraId="04147603"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1FFFFB34"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3A54B084"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5E047B63" w14:textId="77777777" w:rsidR="00E56BCF" w:rsidRDefault="00E56BCF"/>
                    <w:p w14:paraId="6CFE7115"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784536F3"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125A0017"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21C236EB" w14:textId="77777777" w:rsidR="00E56BCF" w:rsidRDefault="00E56BCF"/>
                    <w:p w14:paraId="32C19091"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46D3D12F"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470CCEFE"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516DB4B9" w14:textId="77777777" w:rsidR="00E56BCF" w:rsidRDefault="00E56BCF"/>
                    <w:p w14:paraId="78BAFDDD"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38A9ED43"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6A00056B"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1DDCD129" w14:textId="77777777" w:rsidR="00E56BCF" w:rsidRDefault="00E56BCF"/>
                    <w:p w14:paraId="3B50CBF7"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25AD93CE"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0F0C0DD8"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5C7BE04C" w14:textId="77777777" w:rsidR="00E56BCF" w:rsidRDefault="00E56BCF"/>
                    <w:p w14:paraId="1758B2BB"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40CD71B9"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24908C1E"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585C206E" w14:textId="77777777" w:rsidR="00E56BCF" w:rsidRDefault="00E56BCF"/>
                    <w:p w14:paraId="61550B61"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16A265E7"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6F2C0457"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06AF6B01" w14:textId="77777777" w:rsidR="00E56BCF" w:rsidRDefault="00E56BCF"/>
                    <w:p w14:paraId="12A8C056"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6EE754D8"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3BAEC5C0"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3AE52427" w14:textId="77777777" w:rsidR="00E56BCF" w:rsidRDefault="00E56BCF"/>
                    <w:p w14:paraId="03A8B800"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7AA78494"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079624E5"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261213E0" w14:textId="77777777" w:rsidR="00E56BCF" w:rsidRDefault="00E56BCF"/>
                    <w:p w14:paraId="1E913212" w14:textId="77777777" w:rsidR="00FC2A28" w:rsidRPr="00753998" w:rsidRDefault="00FC2A28" w:rsidP="00FC2A28">
                      <w:pPr>
                        <w:pStyle w:val="Titlepage"/>
                        <w:spacing w:before="720" w:after="0"/>
                        <w:ind w:left="0"/>
                        <w:rPr>
                          <w:b/>
                          <w:color w:val="595959" w:themeColor="text1" w:themeTint="A6"/>
                          <w:sz w:val="27"/>
                          <w:szCs w:val="27"/>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proofErr w:type="spellEnd"/>
                    </w:p>
                    <w:p w14:paraId="433AB122" w14:textId="77777777" w:rsidR="00FC2A28" w:rsidRDefault="00FC2A28" w:rsidP="00FC2A28">
                      <w:pPr>
                        <w:pStyle w:val="Titlepage"/>
                        <w:spacing w:after="0"/>
                        <w:ind w:left="0"/>
                        <w:rPr>
                          <w:color w:val="595959" w:themeColor="text1" w:themeTint="A6"/>
                          <w:sz w:val="27"/>
                          <w:szCs w:val="27"/>
                        </w:rPr>
                      </w:pPr>
                      <w:r>
                        <w:rPr>
                          <w:b/>
                          <w:color w:val="595959" w:themeColor="text1" w:themeTint="A6"/>
                          <w:sz w:val="27"/>
                          <w:szCs w:val="27"/>
                        </w:rPr>
                        <w:t>Ronnie Semo</w:t>
                      </w:r>
                    </w:p>
                    <w:p w14:paraId="3DAA41F7" w14:textId="77777777" w:rsidR="00FC2A28" w:rsidRPr="00125548" w:rsidRDefault="00FC2A28" w:rsidP="00607C25">
                      <w:pPr>
                        <w:pStyle w:val="Titlepage"/>
                        <w:spacing w:after="0"/>
                        <w:ind w:left="0"/>
                        <w:rPr>
                          <w:sz w:val="27"/>
                          <w:szCs w:val="27"/>
                        </w:rPr>
                      </w:pPr>
                      <w:r>
                        <w:rPr>
                          <w:color w:val="595959" w:themeColor="text1" w:themeTint="A6"/>
                          <w:sz w:val="27"/>
                          <w:szCs w:val="27"/>
                        </w:rPr>
                        <w:t>National Centre for Vocational Education Research</w:t>
                      </w:r>
                    </w:p>
                    <w:p w14:paraId="47B167B0" w14:textId="77777777" w:rsidR="00E56BCF" w:rsidRDefault="00E56BCF"/>
                    <w:p w14:paraId="1723475D" w14:textId="7BE3A54C" w:rsidR="00FC2A28" w:rsidRPr="00365E72" w:rsidRDefault="00FC2A28" w:rsidP="00365E72">
                      <w:pPr>
                        <w:pStyle w:val="Titlepage"/>
                        <w:rPr>
                          <w:b/>
                          <w:bCs/>
                        </w:rPr>
                      </w:pPr>
                      <w:r>
                        <w:rPr>
                          <w:b/>
                          <w:color w:val="595959" w:themeColor="text1" w:themeTint="A6"/>
                          <w:sz w:val="27"/>
                          <w:szCs w:val="27"/>
                        </w:rPr>
                        <w:t>Emerick Chew</w:t>
                      </w:r>
                      <w:r>
                        <w:rPr>
                          <w:b/>
                          <w:color w:val="595959" w:themeColor="text1" w:themeTint="A6"/>
                          <w:sz w:val="27"/>
                          <w:szCs w:val="27"/>
                        </w:rPr>
                        <w:br/>
                        <w:t xml:space="preserve">Somayeh </w:t>
                      </w:r>
                      <w:proofErr w:type="spellStart"/>
                      <w:r>
                        <w:rPr>
                          <w:b/>
                          <w:color w:val="595959" w:themeColor="text1" w:themeTint="A6"/>
                          <w:sz w:val="27"/>
                          <w:szCs w:val="27"/>
                        </w:rPr>
                        <w:t>Parvazian</w:t>
                      </w:r>
                      <w:r w:rsidRPr="00365E72">
                        <w:rPr>
                          <w:b/>
                          <w:bCs/>
                        </w:rPr>
                        <w:t>Understanding</w:t>
                      </w:r>
                      <w:proofErr w:type="spellEnd"/>
                      <w:r w:rsidRPr="00365E72">
                        <w:rPr>
                          <w:b/>
                          <w:bCs/>
                        </w:rPr>
                        <w:t xml:space="preserve"> and using the </w:t>
                      </w:r>
                      <w:r w:rsidR="00365E72">
                        <w:rPr>
                          <w:b/>
                          <w:bCs/>
                        </w:rPr>
                        <w:br/>
                      </w:r>
                      <w:r w:rsidRPr="00365E72">
                        <w:rPr>
                          <w:b/>
                          <w:bCs/>
                        </w:rPr>
                        <w:t xml:space="preserve">linked LSAY-NAPLAN data: </w:t>
                      </w:r>
                      <w:r w:rsidR="00365E72">
                        <w:rPr>
                          <w:b/>
                          <w:bCs/>
                        </w:rPr>
                        <w:br/>
                      </w:r>
                      <w:r w:rsidRPr="00365E72">
                        <w:rPr>
                          <w:b/>
                          <w:bCs/>
                        </w:rPr>
                        <w:t>issues and considerations</w:t>
                      </w:r>
                      <w:bookmarkEnd w:id="212"/>
                      <w:bookmarkEnd w:id="213"/>
                      <w:bookmarkEnd w:id="214"/>
                      <w:bookmarkEnd w:id="215"/>
                      <w:bookmarkEnd w:id="216"/>
                      <w:bookmarkEnd w:id="217"/>
                      <w:bookmarkEnd w:id="218"/>
                      <w:bookmarkEnd w:id="219"/>
                      <w:bookmarkEnd w:id="220"/>
                    </w:p>
                  </w:txbxContent>
                </v:textbox>
                <w10:wrap anchorx="margin"/>
              </v:shape>
            </w:pict>
          </mc:Fallback>
        </mc:AlternateContent>
      </w:r>
      <w:r w:rsidR="00FC2A28">
        <w:rPr>
          <w:noProof/>
          <w:lang w:eastAsia="en-AU"/>
        </w:rPr>
        <mc:AlternateContent>
          <mc:Choice Requires="wps">
            <w:drawing>
              <wp:anchor distT="0" distB="0" distL="114300" distR="114300" simplePos="0" relativeHeight="251709440" behindDoc="1" locked="0" layoutInCell="1" allowOverlap="1" wp14:anchorId="399BE854" wp14:editId="62BA825E">
                <wp:simplePos x="0" y="0"/>
                <wp:positionH relativeFrom="column">
                  <wp:posOffset>-567055</wp:posOffset>
                </wp:positionH>
                <wp:positionV relativeFrom="paragraph">
                  <wp:posOffset>3823970</wp:posOffset>
                </wp:positionV>
                <wp:extent cx="6915150" cy="56769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915150" cy="5676900"/>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D8E0C" w14:textId="77777777" w:rsidR="00FC2A28" w:rsidRDefault="00FC2A28" w:rsidP="00FC2A28"/>
                          <w:p w14:paraId="064F269F" w14:textId="77777777" w:rsidR="00E56BCF" w:rsidRDefault="00E56BCF"/>
                          <w:p w14:paraId="25896772" w14:textId="77777777" w:rsidR="00FC2A28" w:rsidRDefault="00FC2A28" w:rsidP="00FC2A28"/>
                          <w:p w14:paraId="23525768" w14:textId="77777777" w:rsidR="00E56BCF" w:rsidRDefault="00E56BCF"/>
                          <w:p w14:paraId="28F00634" w14:textId="77777777" w:rsidR="00FC2A28" w:rsidRDefault="00FC2A28" w:rsidP="00FC2A28"/>
                          <w:p w14:paraId="1B2AAF11" w14:textId="77777777" w:rsidR="00E56BCF" w:rsidRDefault="00E56BCF"/>
                          <w:p w14:paraId="4F8ADF2A" w14:textId="77777777" w:rsidR="00FC2A28" w:rsidRDefault="00FC2A28" w:rsidP="00FC2A28"/>
                          <w:p w14:paraId="1DA02CBF" w14:textId="77777777" w:rsidR="00E56BCF" w:rsidRDefault="00E56BCF"/>
                          <w:p w14:paraId="24E150BD" w14:textId="77777777" w:rsidR="00FC2A28" w:rsidRDefault="00FC2A28" w:rsidP="00FC2A28"/>
                          <w:p w14:paraId="72E322B9" w14:textId="2A487914" w:rsidR="00E56BCF" w:rsidRDefault="00E56BCF"/>
                          <w:p w14:paraId="0EB7F8AA" w14:textId="77777777" w:rsidR="00FC2A28" w:rsidRDefault="00FC2A28" w:rsidP="00FC2A28"/>
                          <w:p w14:paraId="42CB4323" w14:textId="77777777" w:rsidR="00E56BCF" w:rsidRDefault="00E56BCF"/>
                          <w:p w14:paraId="0ADB6418" w14:textId="77777777" w:rsidR="00FC2A28" w:rsidRDefault="00FC2A28" w:rsidP="00FC2A28"/>
                          <w:p w14:paraId="1D9BA00C" w14:textId="77777777" w:rsidR="00E56BCF" w:rsidRDefault="00E56BCF"/>
                          <w:p w14:paraId="7657B017" w14:textId="77777777" w:rsidR="00FC2A28" w:rsidRDefault="00FC2A28" w:rsidP="00FC2A28"/>
                          <w:p w14:paraId="1D0B6A5A" w14:textId="77777777" w:rsidR="00E56BCF" w:rsidRDefault="00E56BCF"/>
                          <w:p w14:paraId="59FBCC3F" w14:textId="77777777" w:rsidR="00FC2A28" w:rsidRDefault="00FC2A28" w:rsidP="00FC2A28"/>
                          <w:p w14:paraId="2BD766A7" w14:textId="77777777" w:rsidR="00E56BCF" w:rsidRDefault="00E56BCF"/>
                          <w:p w14:paraId="0189DF60" w14:textId="77777777" w:rsidR="00FC2A28" w:rsidRDefault="00FC2A28" w:rsidP="00FC2A28"/>
                          <w:p w14:paraId="214B1D06" w14:textId="77777777" w:rsidR="00E56BCF" w:rsidRDefault="00E56BCF"/>
                          <w:p w14:paraId="59A53D08" w14:textId="77777777" w:rsidR="00FC2A28" w:rsidRDefault="00FC2A28" w:rsidP="00FC2A28"/>
                          <w:p w14:paraId="332336AF" w14:textId="77777777" w:rsidR="00E56BCF" w:rsidRDefault="00E56BCF"/>
                          <w:p w14:paraId="68F5A067" w14:textId="77777777" w:rsidR="00FC2A28" w:rsidRDefault="00FC2A28" w:rsidP="00FC2A28"/>
                          <w:p w14:paraId="32177E8A" w14:textId="77777777" w:rsidR="00E56BCF" w:rsidRDefault="00E56BCF"/>
                          <w:p w14:paraId="4A5E35EB" w14:textId="77777777" w:rsidR="00FC2A28" w:rsidRDefault="00FC2A28" w:rsidP="00FC2A28"/>
                          <w:p w14:paraId="1B4764A5" w14:textId="77777777" w:rsidR="00E56BCF" w:rsidRDefault="00E56BCF"/>
                          <w:p w14:paraId="1CECD37A" w14:textId="77777777" w:rsidR="00FC2A28" w:rsidRDefault="00FC2A28" w:rsidP="00FC2A28"/>
                          <w:p w14:paraId="4479B860" w14:textId="77777777" w:rsidR="00E56BCF" w:rsidRDefault="00E56BCF"/>
                          <w:p w14:paraId="0CA3188A" w14:textId="77777777" w:rsidR="00FC2A28" w:rsidRDefault="00FC2A28" w:rsidP="00FC2A28"/>
                          <w:p w14:paraId="67F11B8E" w14:textId="77777777" w:rsidR="00E56BCF" w:rsidRDefault="00E56BCF"/>
                          <w:p w14:paraId="27BB03FC" w14:textId="77777777" w:rsidR="00FC2A28" w:rsidRDefault="00FC2A28" w:rsidP="00FC2A28"/>
                          <w:p w14:paraId="4C949584" w14:textId="77777777" w:rsidR="00E56BCF" w:rsidRDefault="00E56BCF"/>
                          <w:p w14:paraId="7B38C0EA" w14:textId="77777777" w:rsidR="00FC2A28" w:rsidRDefault="00FC2A28" w:rsidP="00FC2A28"/>
                          <w:p w14:paraId="4B4DDAA7" w14:textId="77777777" w:rsidR="00E56BCF" w:rsidRDefault="00E56BCF"/>
                          <w:p w14:paraId="04CA0613" w14:textId="77777777" w:rsidR="00FC2A28" w:rsidRDefault="00FC2A28" w:rsidP="00FC2A28"/>
                          <w:p w14:paraId="5557AC5E" w14:textId="77777777" w:rsidR="00E56BCF" w:rsidRDefault="00E56BCF"/>
                          <w:p w14:paraId="1F7C6519" w14:textId="77777777" w:rsidR="00FC2A28" w:rsidRDefault="00FC2A28" w:rsidP="00FC2A28"/>
                          <w:p w14:paraId="023F267C" w14:textId="77777777" w:rsidR="00E56BCF" w:rsidRDefault="00E56BCF"/>
                          <w:p w14:paraId="4BB41194" w14:textId="77777777" w:rsidR="00FC2A28" w:rsidRDefault="00FC2A28" w:rsidP="00FC2A28"/>
                          <w:p w14:paraId="56132CE3" w14:textId="77777777" w:rsidR="00E56BCF" w:rsidRDefault="00E56BCF"/>
                          <w:p w14:paraId="38ADF44E" w14:textId="77777777" w:rsidR="00FC2A28" w:rsidRDefault="00FC2A28" w:rsidP="00FC2A28"/>
                          <w:p w14:paraId="04822723" w14:textId="77777777" w:rsidR="00E56BCF" w:rsidRDefault="00E56BCF"/>
                          <w:p w14:paraId="1024122E" w14:textId="77777777" w:rsidR="00FC2A28" w:rsidRDefault="00FC2A28" w:rsidP="00FC2A28"/>
                          <w:p w14:paraId="52DA257C" w14:textId="77777777" w:rsidR="00E56BCF" w:rsidRDefault="00E56BCF"/>
                          <w:p w14:paraId="15DCD76C" w14:textId="77777777" w:rsidR="00FC2A28" w:rsidRDefault="00FC2A28" w:rsidP="00FC2A28"/>
                          <w:p w14:paraId="544107C0" w14:textId="77777777" w:rsidR="00E56BCF" w:rsidRDefault="00E56BCF"/>
                          <w:p w14:paraId="5DD32F75" w14:textId="77777777" w:rsidR="00FC2A28" w:rsidRDefault="00FC2A28" w:rsidP="00FC2A28"/>
                          <w:p w14:paraId="09D08C20" w14:textId="77777777" w:rsidR="00E56BCF" w:rsidRDefault="00E56BCF"/>
                          <w:p w14:paraId="209C5B54" w14:textId="77777777" w:rsidR="00FC2A28" w:rsidRDefault="00FC2A28" w:rsidP="00FC2A28"/>
                          <w:p w14:paraId="296865BB" w14:textId="77777777" w:rsidR="00E56BCF" w:rsidRDefault="00E56BCF"/>
                          <w:p w14:paraId="251383F6" w14:textId="77777777" w:rsidR="00FC2A28" w:rsidRDefault="00FC2A28" w:rsidP="00FC2A28"/>
                          <w:p w14:paraId="78BA43B7" w14:textId="77777777" w:rsidR="00E56BCF" w:rsidRDefault="00E56BCF"/>
                          <w:p w14:paraId="1CC4AB09" w14:textId="77777777" w:rsidR="00FC2A28" w:rsidRDefault="00FC2A28" w:rsidP="00FC2A28"/>
                          <w:p w14:paraId="3FE22CF2" w14:textId="77777777" w:rsidR="00E56BCF" w:rsidRDefault="00E56BCF"/>
                          <w:p w14:paraId="62E30DFD" w14:textId="77777777" w:rsidR="00FC2A28" w:rsidRDefault="00FC2A28" w:rsidP="00FC2A28"/>
                          <w:p w14:paraId="3B9C8717" w14:textId="77777777" w:rsidR="00E56BCF" w:rsidRDefault="00E56BCF"/>
                          <w:p w14:paraId="7EF75192" w14:textId="77777777" w:rsidR="00FC2A28" w:rsidRDefault="00FC2A28" w:rsidP="00FC2A28"/>
                          <w:p w14:paraId="71015488" w14:textId="77777777" w:rsidR="00E56BCF" w:rsidRDefault="00E56BCF"/>
                          <w:p w14:paraId="5B14E768" w14:textId="77777777" w:rsidR="00FC2A28" w:rsidRDefault="00FC2A28" w:rsidP="00FC2A28"/>
                          <w:p w14:paraId="4BFE6050" w14:textId="77777777" w:rsidR="00E56BCF" w:rsidRDefault="00E56BCF"/>
                          <w:p w14:paraId="78C1CD9A" w14:textId="77777777" w:rsidR="00FC2A28" w:rsidRDefault="00FC2A28" w:rsidP="00FC2A28"/>
                          <w:p w14:paraId="3DF98668" w14:textId="77777777" w:rsidR="00E56BCF" w:rsidRDefault="00E56BCF"/>
                          <w:p w14:paraId="28A60831" w14:textId="77777777" w:rsidR="00FC2A28" w:rsidRDefault="00FC2A28" w:rsidP="00FC2A28"/>
                          <w:p w14:paraId="0495136D" w14:textId="77777777" w:rsidR="00E56BCF" w:rsidRDefault="00E56BCF"/>
                          <w:p w14:paraId="00EA3269" w14:textId="6616E4FB" w:rsidR="00FC2A28" w:rsidRDefault="00FC2A28" w:rsidP="00FC2A28"/>
                          <w:p w14:paraId="339C9234" w14:textId="77777777" w:rsidR="00E56BCF" w:rsidRDefault="00E56BCF"/>
                          <w:p w14:paraId="18A1A73E" w14:textId="77777777" w:rsidR="00FC2A28" w:rsidRDefault="00FC2A28" w:rsidP="00FC2A28"/>
                          <w:p w14:paraId="0C99A60B" w14:textId="77777777" w:rsidR="00E56BCF" w:rsidRDefault="00E56BCF"/>
                          <w:p w14:paraId="7D83ABC7" w14:textId="77777777" w:rsidR="00FC2A28" w:rsidRDefault="00FC2A28" w:rsidP="00FC2A28"/>
                          <w:p w14:paraId="3F61E731" w14:textId="77777777" w:rsidR="00E56BCF" w:rsidRDefault="00E56BCF"/>
                          <w:p w14:paraId="29EF28A1" w14:textId="77777777" w:rsidR="00FC2A28" w:rsidRDefault="00FC2A28" w:rsidP="00FC2A28"/>
                          <w:p w14:paraId="56F67C8F" w14:textId="77777777" w:rsidR="00E56BCF" w:rsidRDefault="00E56BCF"/>
                          <w:p w14:paraId="49154C25" w14:textId="77777777" w:rsidR="00FC2A28" w:rsidRDefault="00FC2A28" w:rsidP="00FC2A28"/>
                          <w:p w14:paraId="51170B3F" w14:textId="77777777" w:rsidR="00E56BCF" w:rsidRDefault="00E56BCF"/>
                          <w:p w14:paraId="7C1747A0" w14:textId="77777777" w:rsidR="00FC2A28" w:rsidRDefault="00FC2A28" w:rsidP="00FC2A28"/>
                          <w:p w14:paraId="2423B9DE" w14:textId="77777777" w:rsidR="00E56BCF" w:rsidRDefault="00E56BCF"/>
                          <w:p w14:paraId="099E2D21" w14:textId="77777777" w:rsidR="00FC2A28" w:rsidRDefault="00FC2A28" w:rsidP="00FC2A28"/>
                          <w:p w14:paraId="1435F64D" w14:textId="77777777" w:rsidR="00E56BCF" w:rsidRDefault="00E56BCF"/>
                          <w:p w14:paraId="75369AFF" w14:textId="77777777" w:rsidR="00FC2A28" w:rsidRDefault="00FC2A28" w:rsidP="00FC2A28"/>
                          <w:p w14:paraId="4AE51D3A" w14:textId="77777777" w:rsidR="00E56BCF" w:rsidRDefault="00E56BCF"/>
                          <w:p w14:paraId="529F05D2" w14:textId="77777777" w:rsidR="00FC2A28" w:rsidRDefault="00FC2A28" w:rsidP="00FC2A28"/>
                          <w:p w14:paraId="39AF3BA1" w14:textId="77777777" w:rsidR="00E56BCF" w:rsidRDefault="00E56BCF"/>
                          <w:p w14:paraId="128F7060" w14:textId="77777777" w:rsidR="00FC2A28" w:rsidRDefault="00FC2A28" w:rsidP="00FC2A28"/>
                          <w:p w14:paraId="23D6C108" w14:textId="77777777" w:rsidR="00E56BCF" w:rsidRDefault="00E56BCF"/>
                          <w:p w14:paraId="00B8258E" w14:textId="77777777" w:rsidR="00FC2A28" w:rsidRDefault="00FC2A28" w:rsidP="00FC2A28"/>
                          <w:p w14:paraId="33855D4D" w14:textId="77777777" w:rsidR="00E56BCF" w:rsidRDefault="00E56BCF"/>
                          <w:p w14:paraId="1E592CF7" w14:textId="77777777" w:rsidR="00FC2A28" w:rsidRDefault="00FC2A28" w:rsidP="00FC2A28"/>
                          <w:p w14:paraId="5E1EC47A" w14:textId="77777777" w:rsidR="00E56BCF" w:rsidRDefault="00E56BCF"/>
                          <w:p w14:paraId="5D645C1D" w14:textId="77777777" w:rsidR="00FC2A28" w:rsidRDefault="00FC2A28" w:rsidP="00FC2A28"/>
                          <w:p w14:paraId="6E2EBA52" w14:textId="77777777" w:rsidR="00E56BCF" w:rsidRDefault="00E56BCF"/>
                          <w:p w14:paraId="11AECA50" w14:textId="77777777" w:rsidR="00FC2A28" w:rsidRDefault="00FC2A28" w:rsidP="00FC2A28"/>
                          <w:p w14:paraId="79940F8A" w14:textId="77777777" w:rsidR="00E56BCF" w:rsidRDefault="00E56BCF"/>
                          <w:p w14:paraId="40250EFA" w14:textId="77777777" w:rsidR="00FC2A28" w:rsidRDefault="00FC2A28" w:rsidP="00FC2A28"/>
                          <w:p w14:paraId="68BC71BF" w14:textId="77777777" w:rsidR="00E56BCF" w:rsidRDefault="00E56BCF"/>
                          <w:p w14:paraId="20649FEE" w14:textId="77777777" w:rsidR="00FC2A28" w:rsidRDefault="00FC2A28" w:rsidP="00FC2A28"/>
                          <w:p w14:paraId="4F582462" w14:textId="77777777" w:rsidR="00E56BCF" w:rsidRDefault="00E56BCF"/>
                          <w:p w14:paraId="38427E66" w14:textId="0378A2EA" w:rsidR="00FC2A28" w:rsidRDefault="00FC2A28" w:rsidP="00FC2A28"/>
                          <w:p w14:paraId="69F7DA48" w14:textId="77777777" w:rsidR="00E56BCF" w:rsidRDefault="00E56BCF"/>
                          <w:p w14:paraId="647DE414" w14:textId="77777777" w:rsidR="00FC2A28" w:rsidRDefault="00FC2A28" w:rsidP="00FC2A28"/>
                          <w:p w14:paraId="4CA3D0FF" w14:textId="77777777" w:rsidR="00E56BCF" w:rsidRDefault="00E56BCF"/>
                          <w:p w14:paraId="43959889" w14:textId="77777777" w:rsidR="00FC2A28" w:rsidRDefault="00FC2A28" w:rsidP="00FC2A28"/>
                          <w:p w14:paraId="5D0987B3" w14:textId="77777777" w:rsidR="00E56BCF" w:rsidRDefault="00E56BCF"/>
                          <w:p w14:paraId="51A7C640" w14:textId="77777777" w:rsidR="00FC2A28" w:rsidRDefault="00FC2A28" w:rsidP="00FC2A28"/>
                          <w:p w14:paraId="2C6D787E" w14:textId="77777777" w:rsidR="00E56BCF" w:rsidRDefault="00E56BCF"/>
                          <w:p w14:paraId="7EB43B2F" w14:textId="77777777" w:rsidR="00FC2A28" w:rsidRDefault="00FC2A28" w:rsidP="00FC2A28"/>
                          <w:p w14:paraId="634F69DE" w14:textId="77777777" w:rsidR="00E56BCF" w:rsidRDefault="00E56BCF"/>
                          <w:p w14:paraId="789D43C9" w14:textId="77777777" w:rsidR="00FC2A28" w:rsidRDefault="00FC2A28" w:rsidP="00FC2A28"/>
                          <w:p w14:paraId="443E6391" w14:textId="77777777" w:rsidR="00E56BCF" w:rsidRDefault="00E56BCF"/>
                          <w:p w14:paraId="287E7ABC" w14:textId="77777777" w:rsidR="00FC2A28" w:rsidRDefault="00FC2A28" w:rsidP="00FC2A28"/>
                          <w:p w14:paraId="17373599" w14:textId="77777777" w:rsidR="00E56BCF" w:rsidRDefault="00E56BCF"/>
                          <w:p w14:paraId="3C0FE402" w14:textId="77777777" w:rsidR="00FC2A28" w:rsidRDefault="00FC2A28" w:rsidP="00FC2A28"/>
                          <w:p w14:paraId="48AAE7C2" w14:textId="77777777" w:rsidR="00E56BCF" w:rsidRDefault="00E56BCF"/>
                          <w:p w14:paraId="19450561" w14:textId="5F89DECF" w:rsidR="00FC2A28" w:rsidRDefault="00FC2A28" w:rsidP="00FC2A28"/>
                          <w:p w14:paraId="07EC0F11" w14:textId="77777777" w:rsidR="00E56BCF" w:rsidRDefault="00E56BCF"/>
                          <w:p w14:paraId="060AB4D4" w14:textId="77777777" w:rsidR="00FC2A28" w:rsidRDefault="00FC2A28" w:rsidP="00FC2A28"/>
                          <w:p w14:paraId="63C7DE96" w14:textId="77777777" w:rsidR="00E56BCF" w:rsidRDefault="00E56BCF"/>
                          <w:p w14:paraId="05B31BD4" w14:textId="77777777" w:rsidR="00FC2A28" w:rsidRDefault="00FC2A28" w:rsidP="00FC2A28"/>
                          <w:p w14:paraId="433F46BE" w14:textId="77777777" w:rsidR="00E56BCF" w:rsidRDefault="00E56BCF"/>
                          <w:p w14:paraId="6D89BFBC" w14:textId="77777777" w:rsidR="00FC2A28" w:rsidRDefault="00FC2A28" w:rsidP="00FC2A28"/>
                          <w:p w14:paraId="588D91E5" w14:textId="77777777" w:rsidR="00E56BCF" w:rsidRDefault="00E56BCF"/>
                          <w:p w14:paraId="36E51130" w14:textId="4A22EF1C" w:rsidR="00FC2A28" w:rsidRDefault="00FC2A28" w:rsidP="00FC2A28"/>
                          <w:p w14:paraId="0CD1271F" w14:textId="77777777" w:rsidR="00E56BCF" w:rsidRDefault="00E56BCF"/>
                          <w:p w14:paraId="4ED68B14" w14:textId="77777777" w:rsidR="00FC2A28" w:rsidRDefault="00FC2A28" w:rsidP="00FC2A28"/>
                          <w:p w14:paraId="17A26EA9" w14:textId="77777777" w:rsidR="00E56BCF" w:rsidRDefault="00E56BCF"/>
                          <w:p w14:paraId="3140B7E6" w14:textId="4D7C0E8E" w:rsidR="00FC2A28" w:rsidRDefault="00FC2A28" w:rsidP="00FC2A28"/>
                          <w:p w14:paraId="1ADBBE4F" w14:textId="77777777" w:rsidR="00E56BCF" w:rsidRDefault="00E56BCF"/>
                          <w:p w14:paraId="4D943463" w14:textId="7B20A8AC" w:rsidR="00FC2A28" w:rsidRDefault="00FC2A28" w:rsidP="00FC2A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9BE854" id="Text Box 14" o:spid="_x0000_s1029" type="#_x0000_t202" style="position:absolute;margin-left:-44.65pt;margin-top:301.1pt;width:544.5pt;height:447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" stroked="f" strokeweight=".5pt">
                <v:fill r:id="rId10" o:title="" recolor="t" rotate="t" type="frame"/>
                <v:textbox>
                  <w:txbxContent>
                    <w:p w14:paraId="3C4D8E0C" w14:textId="77777777" w:rsidR="00FC2A28" w:rsidRDefault="00FC2A28" w:rsidP="00FC2A28"/>
                    <w:p w14:paraId="064F269F" w14:textId="77777777" w:rsidR="00E56BCF" w:rsidRDefault="00E56BCF"/>
                    <w:p w14:paraId="25896772" w14:textId="77777777" w:rsidR="00FC2A28" w:rsidRDefault="00FC2A28" w:rsidP="00FC2A28"/>
                    <w:p w14:paraId="23525768" w14:textId="77777777" w:rsidR="00E56BCF" w:rsidRDefault="00E56BCF"/>
                    <w:p w14:paraId="28F00634" w14:textId="77777777" w:rsidR="00FC2A28" w:rsidRDefault="00FC2A28" w:rsidP="00FC2A28"/>
                    <w:p w14:paraId="1B2AAF11" w14:textId="77777777" w:rsidR="00E56BCF" w:rsidRDefault="00E56BCF"/>
                    <w:p w14:paraId="4F8ADF2A" w14:textId="77777777" w:rsidR="00FC2A28" w:rsidRDefault="00FC2A28" w:rsidP="00FC2A28"/>
                    <w:p w14:paraId="1DA02CBF" w14:textId="77777777" w:rsidR="00E56BCF" w:rsidRDefault="00E56BCF"/>
                    <w:p w14:paraId="24E150BD" w14:textId="77777777" w:rsidR="00FC2A28" w:rsidRDefault="00FC2A28" w:rsidP="00FC2A28"/>
                    <w:p w14:paraId="72E322B9" w14:textId="2A487914" w:rsidR="00E56BCF" w:rsidRDefault="00E56BCF"/>
                    <w:p w14:paraId="0EB7F8AA" w14:textId="77777777" w:rsidR="00FC2A28" w:rsidRDefault="00FC2A28" w:rsidP="00FC2A28"/>
                    <w:p w14:paraId="42CB4323" w14:textId="77777777" w:rsidR="00E56BCF" w:rsidRDefault="00E56BCF"/>
                    <w:p w14:paraId="0ADB6418" w14:textId="77777777" w:rsidR="00FC2A28" w:rsidRDefault="00FC2A28" w:rsidP="00FC2A28"/>
                    <w:p w14:paraId="1D9BA00C" w14:textId="77777777" w:rsidR="00E56BCF" w:rsidRDefault="00E56BCF"/>
                    <w:p w14:paraId="7657B017" w14:textId="77777777" w:rsidR="00FC2A28" w:rsidRDefault="00FC2A28" w:rsidP="00FC2A28"/>
                    <w:p w14:paraId="1D0B6A5A" w14:textId="77777777" w:rsidR="00E56BCF" w:rsidRDefault="00E56BCF"/>
                    <w:p w14:paraId="59FBCC3F" w14:textId="77777777" w:rsidR="00FC2A28" w:rsidRDefault="00FC2A28" w:rsidP="00FC2A28"/>
                    <w:p w14:paraId="2BD766A7" w14:textId="77777777" w:rsidR="00E56BCF" w:rsidRDefault="00E56BCF"/>
                    <w:p w14:paraId="0189DF60" w14:textId="77777777" w:rsidR="00FC2A28" w:rsidRDefault="00FC2A28" w:rsidP="00FC2A28"/>
                    <w:p w14:paraId="214B1D06" w14:textId="77777777" w:rsidR="00E56BCF" w:rsidRDefault="00E56BCF"/>
                    <w:p w14:paraId="59A53D08" w14:textId="77777777" w:rsidR="00FC2A28" w:rsidRDefault="00FC2A28" w:rsidP="00FC2A28"/>
                    <w:p w14:paraId="332336AF" w14:textId="77777777" w:rsidR="00E56BCF" w:rsidRDefault="00E56BCF"/>
                    <w:p w14:paraId="68F5A067" w14:textId="77777777" w:rsidR="00FC2A28" w:rsidRDefault="00FC2A28" w:rsidP="00FC2A28"/>
                    <w:p w14:paraId="32177E8A" w14:textId="77777777" w:rsidR="00E56BCF" w:rsidRDefault="00E56BCF"/>
                    <w:p w14:paraId="4A5E35EB" w14:textId="77777777" w:rsidR="00FC2A28" w:rsidRDefault="00FC2A28" w:rsidP="00FC2A28"/>
                    <w:p w14:paraId="1B4764A5" w14:textId="77777777" w:rsidR="00E56BCF" w:rsidRDefault="00E56BCF"/>
                    <w:p w14:paraId="1CECD37A" w14:textId="77777777" w:rsidR="00FC2A28" w:rsidRDefault="00FC2A28" w:rsidP="00FC2A28"/>
                    <w:p w14:paraId="4479B860" w14:textId="77777777" w:rsidR="00E56BCF" w:rsidRDefault="00E56BCF"/>
                    <w:p w14:paraId="0CA3188A" w14:textId="77777777" w:rsidR="00FC2A28" w:rsidRDefault="00FC2A28" w:rsidP="00FC2A28"/>
                    <w:p w14:paraId="67F11B8E" w14:textId="77777777" w:rsidR="00E56BCF" w:rsidRDefault="00E56BCF"/>
                    <w:p w14:paraId="27BB03FC" w14:textId="77777777" w:rsidR="00FC2A28" w:rsidRDefault="00FC2A28" w:rsidP="00FC2A28"/>
                    <w:p w14:paraId="4C949584" w14:textId="77777777" w:rsidR="00E56BCF" w:rsidRDefault="00E56BCF"/>
                    <w:p w14:paraId="7B38C0EA" w14:textId="77777777" w:rsidR="00FC2A28" w:rsidRDefault="00FC2A28" w:rsidP="00FC2A28"/>
                    <w:p w14:paraId="4B4DDAA7" w14:textId="77777777" w:rsidR="00E56BCF" w:rsidRDefault="00E56BCF"/>
                    <w:p w14:paraId="04CA0613" w14:textId="77777777" w:rsidR="00FC2A28" w:rsidRDefault="00FC2A28" w:rsidP="00FC2A28"/>
                    <w:p w14:paraId="5557AC5E" w14:textId="77777777" w:rsidR="00E56BCF" w:rsidRDefault="00E56BCF"/>
                    <w:p w14:paraId="1F7C6519" w14:textId="77777777" w:rsidR="00FC2A28" w:rsidRDefault="00FC2A28" w:rsidP="00FC2A28"/>
                    <w:p w14:paraId="023F267C" w14:textId="77777777" w:rsidR="00E56BCF" w:rsidRDefault="00E56BCF"/>
                    <w:p w14:paraId="4BB41194" w14:textId="77777777" w:rsidR="00FC2A28" w:rsidRDefault="00FC2A28" w:rsidP="00FC2A28"/>
                    <w:p w14:paraId="56132CE3" w14:textId="77777777" w:rsidR="00E56BCF" w:rsidRDefault="00E56BCF"/>
                    <w:p w14:paraId="38ADF44E" w14:textId="77777777" w:rsidR="00FC2A28" w:rsidRDefault="00FC2A28" w:rsidP="00FC2A28"/>
                    <w:p w14:paraId="04822723" w14:textId="77777777" w:rsidR="00E56BCF" w:rsidRDefault="00E56BCF"/>
                    <w:p w14:paraId="1024122E" w14:textId="77777777" w:rsidR="00FC2A28" w:rsidRDefault="00FC2A28" w:rsidP="00FC2A28"/>
                    <w:p w14:paraId="52DA257C" w14:textId="77777777" w:rsidR="00E56BCF" w:rsidRDefault="00E56BCF"/>
                    <w:p w14:paraId="15DCD76C" w14:textId="77777777" w:rsidR="00FC2A28" w:rsidRDefault="00FC2A28" w:rsidP="00FC2A28"/>
                    <w:p w14:paraId="544107C0" w14:textId="77777777" w:rsidR="00E56BCF" w:rsidRDefault="00E56BCF"/>
                    <w:p w14:paraId="5DD32F75" w14:textId="77777777" w:rsidR="00FC2A28" w:rsidRDefault="00FC2A28" w:rsidP="00FC2A28"/>
                    <w:p w14:paraId="09D08C20" w14:textId="77777777" w:rsidR="00E56BCF" w:rsidRDefault="00E56BCF"/>
                    <w:p w14:paraId="209C5B54" w14:textId="77777777" w:rsidR="00FC2A28" w:rsidRDefault="00FC2A28" w:rsidP="00FC2A28"/>
                    <w:p w14:paraId="296865BB" w14:textId="77777777" w:rsidR="00E56BCF" w:rsidRDefault="00E56BCF"/>
                    <w:p w14:paraId="251383F6" w14:textId="77777777" w:rsidR="00FC2A28" w:rsidRDefault="00FC2A28" w:rsidP="00FC2A28"/>
                    <w:p w14:paraId="78BA43B7" w14:textId="77777777" w:rsidR="00E56BCF" w:rsidRDefault="00E56BCF"/>
                    <w:p w14:paraId="1CC4AB09" w14:textId="77777777" w:rsidR="00FC2A28" w:rsidRDefault="00FC2A28" w:rsidP="00FC2A28"/>
                    <w:p w14:paraId="3FE22CF2" w14:textId="77777777" w:rsidR="00E56BCF" w:rsidRDefault="00E56BCF"/>
                    <w:p w14:paraId="62E30DFD" w14:textId="77777777" w:rsidR="00FC2A28" w:rsidRDefault="00FC2A28" w:rsidP="00FC2A28"/>
                    <w:p w14:paraId="3B9C8717" w14:textId="77777777" w:rsidR="00E56BCF" w:rsidRDefault="00E56BCF"/>
                    <w:p w14:paraId="7EF75192" w14:textId="77777777" w:rsidR="00FC2A28" w:rsidRDefault="00FC2A28" w:rsidP="00FC2A28"/>
                    <w:p w14:paraId="71015488" w14:textId="77777777" w:rsidR="00E56BCF" w:rsidRDefault="00E56BCF"/>
                    <w:p w14:paraId="5B14E768" w14:textId="77777777" w:rsidR="00FC2A28" w:rsidRDefault="00FC2A28" w:rsidP="00FC2A28"/>
                    <w:p w14:paraId="4BFE6050" w14:textId="77777777" w:rsidR="00E56BCF" w:rsidRDefault="00E56BCF"/>
                    <w:p w14:paraId="78C1CD9A" w14:textId="77777777" w:rsidR="00FC2A28" w:rsidRDefault="00FC2A28" w:rsidP="00FC2A28"/>
                    <w:p w14:paraId="3DF98668" w14:textId="77777777" w:rsidR="00E56BCF" w:rsidRDefault="00E56BCF"/>
                    <w:p w14:paraId="28A60831" w14:textId="77777777" w:rsidR="00FC2A28" w:rsidRDefault="00FC2A28" w:rsidP="00FC2A28"/>
                    <w:p w14:paraId="0495136D" w14:textId="77777777" w:rsidR="00E56BCF" w:rsidRDefault="00E56BCF"/>
                    <w:p w14:paraId="00EA3269" w14:textId="6616E4FB" w:rsidR="00FC2A28" w:rsidRDefault="00FC2A28" w:rsidP="00FC2A28"/>
                    <w:p w14:paraId="339C9234" w14:textId="77777777" w:rsidR="00E56BCF" w:rsidRDefault="00E56BCF"/>
                    <w:p w14:paraId="18A1A73E" w14:textId="77777777" w:rsidR="00FC2A28" w:rsidRDefault="00FC2A28" w:rsidP="00FC2A28"/>
                    <w:p w14:paraId="0C99A60B" w14:textId="77777777" w:rsidR="00E56BCF" w:rsidRDefault="00E56BCF"/>
                    <w:p w14:paraId="7D83ABC7" w14:textId="77777777" w:rsidR="00FC2A28" w:rsidRDefault="00FC2A28" w:rsidP="00FC2A28"/>
                    <w:p w14:paraId="3F61E731" w14:textId="77777777" w:rsidR="00E56BCF" w:rsidRDefault="00E56BCF"/>
                    <w:p w14:paraId="29EF28A1" w14:textId="77777777" w:rsidR="00FC2A28" w:rsidRDefault="00FC2A28" w:rsidP="00FC2A28"/>
                    <w:p w14:paraId="56F67C8F" w14:textId="77777777" w:rsidR="00E56BCF" w:rsidRDefault="00E56BCF"/>
                    <w:p w14:paraId="49154C25" w14:textId="77777777" w:rsidR="00FC2A28" w:rsidRDefault="00FC2A28" w:rsidP="00FC2A28"/>
                    <w:p w14:paraId="51170B3F" w14:textId="77777777" w:rsidR="00E56BCF" w:rsidRDefault="00E56BCF"/>
                    <w:p w14:paraId="7C1747A0" w14:textId="77777777" w:rsidR="00FC2A28" w:rsidRDefault="00FC2A28" w:rsidP="00FC2A28"/>
                    <w:p w14:paraId="2423B9DE" w14:textId="77777777" w:rsidR="00E56BCF" w:rsidRDefault="00E56BCF"/>
                    <w:p w14:paraId="099E2D21" w14:textId="77777777" w:rsidR="00FC2A28" w:rsidRDefault="00FC2A28" w:rsidP="00FC2A28"/>
                    <w:p w14:paraId="1435F64D" w14:textId="77777777" w:rsidR="00E56BCF" w:rsidRDefault="00E56BCF"/>
                    <w:p w14:paraId="75369AFF" w14:textId="77777777" w:rsidR="00FC2A28" w:rsidRDefault="00FC2A28" w:rsidP="00FC2A28"/>
                    <w:p w14:paraId="4AE51D3A" w14:textId="77777777" w:rsidR="00E56BCF" w:rsidRDefault="00E56BCF"/>
                    <w:p w14:paraId="529F05D2" w14:textId="77777777" w:rsidR="00FC2A28" w:rsidRDefault="00FC2A28" w:rsidP="00FC2A28"/>
                    <w:p w14:paraId="39AF3BA1" w14:textId="77777777" w:rsidR="00E56BCF" w:rsidRDefault="00E56BCF"/>
                    <w:p w14:paraId="128F7060" w14:textId="77777777" w:rsidR="00FC2A28" w:rsidRDefault="00FC2A28" w:rsidP="00FC2A28"/>
                    <w:p w14:paraId="23D6C108" w14:textId="77777777" w:rsidR="00E56BCF" w:rsidRDefault="00E56BCF"/>
                    <w:p w14:paraId="00B8258E" w14:textId="77777777" w:rsidR="00FC2A28" w:rsidRDefault="00FC2A28" w:rsidP="00FC2A28"/>
                    <w:p w14:paraId="33855D4D" w14:textId="77777777" w:rsidR="00E56BCF" w:rsidRDefault="00E56BCF"/>
                    <w:p w14:paraId="1E592CF7" w14:textId="77777777" w:rsidR="00FC2A28" w:rsidRDefault="00FC2A28" w:rsidP="00FC2A28"/>
                    <w:p w14:paraId="5E1EC47A" w14:textId="77777777" w:rsidR="00E56BCF" w:rsidRDefault="00E56BCF"/>
                    <w:p w14:paraId="5D645C1D" w14:textId="77777777" w:rsidR="00FC2A28" w:rsidRDefault="00FC2A28" w:rsidP="00FC2A28"/>
                    <w:p w14:paraId="6E2EBA52" w14:textId="77777777" w:rsidR="00E56BCF" w:rsidRDefault="00E56BCF"/>
                    <w:p w14:paraId="11AECA50" w14:textId="77777777" w:rsidR="00FC2A28" w:rsidRDefault="00FC2A28" w:rsidP="00FC2A28"/>
                    <w:p w14:paraId="79940F8A" w14:textId="77777777" w:rsidR="00E56BCF" w:rsidRDefault="00E56BCF"/>
                    <w:p w14:paraId="40250EFA" w14:textId="77777777" w:rsidR="00FC2A28" w:rsidRDefault="00FC2A28" w:rsidP="00FC2A28"/>
                    <w:p w14:paraId="68BC71BF" w14:textId="77777777" w:rsidR="00E56BCF" w:rsidRDefault="00E56BCF"/>
                    <w:p w14:paraId="20649FEE" w14:textId="77777777" w:rsidR="00FC2A28" w:rsidRDefault="00FC2A28" w:rsidP="00FC2A28"/>
                    <w:p w14:paraId="4F582462" w14:textId="77777777" w:rsidR="00E56BCF" w:rsidRDefault="00E56BCF"/>
                    <w:p w14:paraId="38427E66" w14:textId="0378A2EA" w:rsidR="00FC2A28" w:rsidRDefault="00FC2A28" w:rsidP="00FC2A28"/>
                    <w:p w14:paraId="69F7DA48" w14:textId="77777777" w:rsidR="00E56BCF" w:rsidRDefault="00E56BCF"/>
                    <w:p w14:paraId="647DE414" w14:textId="77777777" w:rsidR="00FC2A28" w:rsidRDefault="00FC2A28" w:rsidP="00FC2A28"/>
                    <w:p w14:paraId="4CA3D0FF" w14:textId="77777777" w:rsidR="00E56BCF" w:rsidRDefault="00E56BCF"/>
                    <w:p w14:paraId="43959889" w14:textId="77777777" w:rsidR="00FC2A28" w:rsidRDefault="00FC2A28" w:rsidP="00FC2A28"/>
                    <w:p w14:paraId="5D0987B3" w14:textId="77777777" w:rsidR="00E56BCF" w:rsidRDefault="00E56BCF"/>
                    <w:p w14:paraId="51A7C640" w14:textId="77777777" w:rsidR="00FC2A28" w:rsidRDefault="00FC2A28" w:rsidP="00FC2A28"/>
                    <w:p w14:paraId="2C6D787E" w14:textId="77777777" w:rsidR="00E56BCF" w:rsidRDefault="00E56BCF"/>
                    <w:p w14:paraId="7EB43B2F" w14:textId="77777777" w:rsidR="00FC2A28" w:rsidRDefault="00FC2A28" w:rsidP="00FC2A28"/>
                    <w:p w14:paraId="634F69DE" w14:textId="77777777" w:rsidR="00E56BCF" w:rsidRDefault="00E56BCF"/>
                    <w:p w14:paraId="789D43C9" w14:textId="77777777" w:rsidR="00FC2A28" w:rsidRDefault="00FC2A28" w:rsidP="00FC2A28"/>
                    <w:p w14:paraId="443E6391" w14:textId="77777777" w:rsidR="00E56BCF" w:rsidRDefault="00E56BCF"/>
                    <w:p w14:paraId="287E7ABC" w14:textId="77777777" w:rsidR="00FC2A28" w:rsidRDefault="00FC2A28" w:rsidP="00FC2A28"/>
                    <w:p w14:paraId="17373599" w14:textId="77777777" w:rsidR="00E56BCF" w:rsidRDefault="00E56BCF"/>
                    <w:p w14:paraId="3C0FE402" w14:textId="77777777" w:rsidR="00FC2A28" w:rsidRDefault="00FC2A28" w:rsidP="00FC2A28"/>
                    <w:p w14:paraId="48AAE7C2" w14:textId="77777777" w:rsidR="00E56BCF" w:rsidRDefault="00E56BCF"/>
                    <w:p w14:paraId="19450561" w14:textId="5F89DECF" w:rsidR="00FC2A28" w:rsidRDefault="00FC2A28" w:rsidP="00FC2A28"/>
                    <w:p w14:paraId="07EC0F11" w14:textId="77777777" w:rsidR="00E56BCF" w:rsidRDefault="00E56BCF"/>
                    <w:p w14:paraId="060AB4D4" w14:textId="77777777" w:rsidR="00FC2A28" w:rsidRDefault="00FC2A28" w:rsidP="00FC2A28"/>
                    <w:p w14:paraId="63C7DE96" w14:textId="77777777" w:rsidR="00E56BCF" w:rsidRDefault="00E56BCF"/>
                    <w:p w14:paraId="05B31BD4" w14:textId="77777777" w:rsidR="00FC2A28" w:rsidRDefault="00FC2A28" w:rsidP="00FC2A28"/>
                    <w:p w14:paraId="433F46BE" w14:textId="77777777" w:rsidR="00E56BCF" w:rsidRDefault="00E56BCF"/>
                    <w:p w14:paraId="6D89BFBC" w14:textId="77777777" w:rsidR="00FC2A28" w:rsidRDefault="00FC2A28" w:rsidP="00FC2A28"/>
                    <w:p w14:paraId="588D91E5" w14:textId="77777777" w:rsidR="00E56BCF" w:rsidRDefault="00E56BCF"/>
                    <w:p w14:paraId="36E51130" w14:textId="4A22EF1C" w:rsidR="00FC2A28" w:rsidRDefault="00FC2A28" w:rsidP="00FC2A28"/>
                    <w:p w14:paraId="0CD1271F" w14:textId="77777777" w:rsidR="00E56BCF" w:rsidRDefault="00E56BCF"/>
                    <w:p w14:paraId="4ED68B14" w14:textId="77777777" w:rsidR="00FC2A28" w:rsidRDefault="00FC2A28" w:rsidP="00FC2A28"/>
                    <w:p w14:paraId="17A26EA9" w14:textId="77777777" w:rsidR="00E56BCF" w:rsidRDefault="00E56BCF"/>
                    <w:p w14:paraId="3140B7E6" w14:textId="4D7C0E8E" w:rsidR="00FC2A28" w:rsidRDefault="00FC2A28" w:rsidP="00FC2A28"/>
                    <w:p w14:paraId="1ADBBE4F" w14:textId="77777777" w:rsidR="00E56BCF" w:rsidRDefault="00E56BCF"/>
                    <w:p w14:paraId="4D943463" w14:textId="7B20A8AC" w:rsidR="00FC2A28" w:rsidRDefault="00FC2A28" w:rsidP="00FC2A28"/>
                  </w:txbxContent>
                </v:textbox>
              </v:shape>
            </w:pict>
          </mc:Fallback>
        </mc:AlternateContent>
      </w:r>
      <w:r w:rsidR="00FC2A28">
        <w:br w:type="page"/>
      </w:r>
      <w:bookmarkStart w:id="221" w:name="_Toc296423677"/>
      <w:bookmarkStart w:id="222" w:name="_Toc296497508"/>
      <w:bookmarkEnd w:id="0"/>
    </w:p>
    <w:bookmarkEnd w:id="221"/>
    <w:bookmarkEnd w:id="222"/>
    <w:p w14:paraId="0832E330" w14:textId="77777777" w:rsidR="00001B85" w:rsidRPr="005C2FCF" w:rsidRDefault="00001B85" w:rsidP="00001B85">
      <w:pPr>
        <w:pStyle w:val="Heading3"/>
        <w:ind w:right="-1"/>
      </w:pPr>
      <w:r w:rsidRPr="005C2FCF">
        <w:lastRenderedPageBreak/>
        <w:t>Publisher’s note</w:t>
      </w:r>
    </w:p>
    <w:p w14:paraId="44C4268F" w14:textId="3AF2E6C6" w:rsidR="00001B85" w:rsidRDefault="00001B85" w:rsidP="00001B85">
      <w:pPr>
        <w:pStyle w:val="Imprint"/>
      </w:pPr>
      <w:r w:rsidRPr="007C667B">
        <w:t>The views and opinions expressed in this document are thos</w:t>
      </w:r>
      <w:r w:rsidRPr="00FE792E">
        <w:t xml:space="preserve">e of the </w:t>
      </w:r>
      <w:r w:rsidRPr="008C3142">
        <w:t>author/project team</w:t>
      </w:r>
      <w:r w:rsidRPr="00FE792E">
        <w:t xml:space="preserve"> and do not necessarily reflect the views of the Australian Government, </w:t>
      </w:r>
      <w:r>
        <w:t xml:space="preserve">or </w:t>
      </w:r>
      <w:r w:rsidRPr="00FE792E">
        <w:t>state and territory governments or NCVER. Any interpretation of data is the responsibility of the author/project team.</w:t>
      </w:r>
    </w:p>
    <w:p w14:paraId="72B15E97" w14:textId="54D41887" w:rsidR="00001B85" w:rsidRDefault="00001B85" w:rsidP="00001B85">
      <w:pPr>
        <w:pStyle w:val="Imprint"/>
        <w:ind w:right="-1"/>
      </w:pPr>
      <w:r>
        <w:t xml:space="preserve">To find other material of interest, search </w:t>
      </w:r>
      <w:proofErr w:type="spellStart"/>
      <w:r>
        <w:t>VOCEDplus</w:t>
      </w:r>
      <w:proofErr w:type="spellEnd"/>
      <w:r>
        <w:t xml:space="preserve"> (the UNESCO/NCVER international database </w:t>
      </w:r>
      <w:r w:rsidRPr="00CE248F">
        <w:t>&lt;</w:t>
      </w:r>
      <w:hyperlink r:id="rId11" w:history="1">
        <w:r w:rsidRPr="00CE248F">
          <w:t>http://www.voced.edu.au</w:t>
        </w:r>
      </w:hyperlink>
      <w:r w:rsidRPr="00CE248F">
        <w:t>&gt;)</w:t>
      </w:r>
      <w:r>
        <w:t xml:space="preserve"> using the following keywords:</w:t>
      </w:r>
      <w:r w:rsidR="00607C25">
        <w:t xml:space="preserve"> </w:t>
      </w:r>
      <w:r w:rsidR="00607C25">
        <w:rPr>
          <w:i/>
        </w:rPr>
        <w:t xml:space="preserve">data analysis; data collecting; data collection; literacy; longitudinal data; longitudinal study; measurement; measuring instrument; numeracy; outcomes; research; students; youth </w:t>
      </w:r>
    </w:p>
    <w:p w14:paraId="00248E89" w14:textId="7322C867" w:rsidR="00001B85" w:rsidRDefault="00001B85" w:rsidP="00001B85">
      <w:pPr>
        <w:pStyle w:val="Imprint"/>
        <w:rPr>
          <w:b/>
          <w:szCs w:val="16"/>
        </w:rPr>
      </w:pPr>
    </w:p>
    <w:p w14:paraId="3B5BCD3F" w14:textId="34FA6E55" w:rsidR="00001B85" w:rsidRDefault="00001B85" w:rsidP="00001B85">
      <w:pPr>
        <w:pStyle w:val="Imprint"/>
        <w:rPr>
          <w:b/>
          <w:szCs w:val="16"/>
        </w:rPr>
      </w:pPr>
    </w:p>
    <w:p w14:paraId="1687DE49" w14:textId="65189E29" w:rsidR="00001B85" w:rsidRDefault="00001B85" w:rsidP="00001B85">
      <w:pPr>
        <w:pStyle w:val="Imprint"/>
        <w:rPr>
          <w:b/>
          <w:szCs w:val="16"/>
        </w:rPr>
      </w:pPr>
    </w:p>
    <w:p w14:paraId="1AAD7DD9" w14:textId="080D8344" w:rsidR="00001B85" w:rsidRDefault="00001B85" w:rsidP="00001B85">
      <w:pPr>
        <w:pStyle w:val="Imprint"/>
        <w:rPr>
          <w:b/>
          <w:szCs w:val="16"/>
        </w:rPr>
      </w:pPr>
    </w:p>
    <w:p w14:paraId="7E97BFDD" w14:textId="0C253119" w:rsidR="00001B85" w:rsidRDefault="00001B85" w:rsidP="00001B85">
      <w:pPr>
        <w:pStyle w:val="Imprint"/>
        <w:rPr>
          <w:b/>
          <w:szCs w:val="16"/>
        </w:rPr>
      </w:pPr>
    </w:p>
    <w:p w14:paraId="408AF505" w14:textId="6BAF4A0A" w:rsidR="00001B85" w:rsidRDefault="00001B85" w:rsidP="00001B85">
      <w:pPr>
        <w:pStyle w:val="Imprint"/>
        <w:rPr>
          <w:b/>
          <w:szCs w:val="16"/>
        </w:rPr>
      </w:pPr>
    </w:p>
    <w:p w14:paraId="4EC453CC" w14:textId="397A5536" w:rsidR="00001B85" w:rsidRPr="007C667B" w:rsidRDefault="00001B85" w:rsidP="00001B85">
      <w:pPr>
        <w:pStyle w:val="Imprint"/>
      </w:pPr>
    </w:p>
    <w:p w14:paraId="6691A222" w14:textId="7C7886E6" w:rsidR="00EB0AD7" w:rsidRPr="00C77DC6" w:rsidRDefault="00C04D2D" w:rsidP="008D1E75">
      <w:pPr>
        <w:pStyle w:val="Abouttheresearch"/>
      </w:pPr>
      <w:r>
        <w:rPr>
          <w:noProof/>
          <w:lang w:eastAsia="en-AU"/>
        </w:rPr>
        <mc:AlternateContent>
          <mc:Choice Requires="wps">
            <w:drawing>
              <wp:anchor distT="0" distB="0" distL="114300" distR="114300" simplePos="0" relativeHeight="251700224" behindDoc="1" locked="0" layoutInCell="1" allowOverlap="1" wp14:anchorId="3CE982D3" wp14:editId="02F18848">
                <wp:simplePos x="0" y="0"/>
                <wp:positionH relativeFrom="margin">
                  <wp:posOffset>4445</wp:posOffset>
                </wp:positionH>
                <wp:positionV relativeFrom="paragraph">
                  <wp:posOffset>340360</wp:posOffset>
                </wp:positionV>
                <wp:extent cx="5596890" cy="5238750"/>
                <wp:effectExtent l="0" t="0" r="381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23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160DE" w14:textId="1AB77163" w:rsidR="00C04D2D" w:rsidRPr="00A021FC" w:rsidRDefault="00C04D2D" w:rsidP="00C04D2D">
                            <w:pPr>
                              <w:pStyle w:val="Imprint"/>
                              <w:rPr>
                                <w:b/>
                              </w:rPr>
                            </w:pPr>
                            <w:r w:rsidRPr="00A021FC">
                              <w:rPr>
                                <w:b/>
                              </w:rPr>
                              <w:t xml:space="preserve">© </w:t>
                            </w:r>
                            <w:r w:rsidRPr="008C3142">
                              <w:rPr>
                                <w:b/>
                              </w:rPr>
                              <w:t>Commonwealth of Australia</w:t>
                            </w:r>
                            <w:r w:rsidRPr="00A021FC">
                              <w:rPr>
                                <w:b/>
                              </w:rPr>
                              <w:t xml:space="preserve">, </w:t>
                            </w:r>
                            <w:r>
                              <w:rPr>
                                <w:b/>
                              </w:rPr>
                              <w:t>202</w:t>
                            </w:r>
                            <w:r w:rsidR="00461CE8">
                              <w:rPr>
                                <w:b/>
                              </w:rPr>
                              <w:t>3</w:t>
                            </w:r>
                          </w:p>
                          <w:p w14:paraId="01AE1A4A" w14:textId="77777777" w:rsidR="00C04D2D" w:rsidRDefault="00C04D2D" w:rsidP="00C04D2D">
                            <w:pPr>
                              <w:pStyle w:val="Imprint"/>
                              <w:rPr>
                                <w:sz w:val="20"/>
                              </w:rPr>
                            </w:pPr>
                            <w:r w:rsidRPr="00E80270">
                              <w:rPr>
                                <w:noProof/>
                                <w:sz w:val="20"/>
                                <w:lang w:eastAsia="en-AU"/>
                              </w:rPr>
                              <w:drawing>
                                <wp:inline distT="0" distB="0" distL="0" distR="0" wp14:anchorId="4BAE26D9" wp14:editId="73151D62">
                                  <wp:extent cx="850265" cy="302895"/>
                                  <wp:effectExtent l="19050" t="0" r="6985" b="0"/>
                                  <wp:docPr id="31" name="Picture 3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2"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0F33431B" w14:textId="77777777" w:rsidR="00C04D2D" w:rsidRDefault="00C04D2D" w:rsidP="00C04D2D">
                            <w:pPr>
                              <w:pStyle w:val="Imprint"/>
                            </w:pPr>
                            <w:r w:rsidRPr="001D321A">
                              <w:t xml:space="preserve">With the exception of the Commonwealth Coat of Arms, the Department’s logo, any material protected by a </w:t>
                            </w:r>
                            <w:proofErr w:type="gramStart"/>
                            <w:r w:rsidRPr="001D321A">
                              <w:t>trade</w:t>
                            </w:r>
                            <w:r>
                              <w:t xml:space="preserve"> </w:t>
                            </w:r>
                            <w:r w:rsidRPr="001D321A">
                              <w:t>mark</w:t>
                            </w:r>
                            <w:proofErr w:type="gramEnd"/>
                            <w:r w:rsidRPr="001D321A">
                              <w:t xml:space="preserve"> and where otherwise noted all material presented in this document is provided under a Creative Commons Attribution 3.0 Australia &lt;http://creativecommons.org/licenses/by/3.0/au&gt; licence. </w:t>
                            </w:r>
                          </w:p>
                          <w:p w14:paraId="3CA21B75" w14:textId="77777777" w:rsidR="00C04D2D" w:rsidRPr="001D321A" w:rsidRDefault="00C04D2D" w:rsidP="00C04D2D">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32042E46" w14:textId="77777777" w:rsidR="00C04D2D" w:rsidRDefault="00C04D2D" w:rsidP="00C04D2D">
                            <w:pPr>
                              <w:pStyle w:val="Imprint"/>
                            </w:pPr>
                            <w:r w:rsidRPr="001D321A">
                              <w:t xml:space="preserve">The Creative Commons licence conditions do not apply to all logos, graphic design, </w:t>
                            </w:r>
                            <w:proofErr w:type="gramStart"/>
                            <w:r w:rsidRPr="001D321A">
                              <w:t>artwork</w:t>
                            </w:r>
                            <w:proofErr w:type="gramEnd"/>
                            <w:r w:rsidRPr="001D321A">
                              <w:t xml:space="preserve"> and photographs. Requests and enquiries concerning other reproduction and rights should be directed to the National Centre for Vocational Education Research (NCVER).</w:t>
                            </w:r>
                          </w:p>
                          <w:p w14:paraId="656FF3F1" w14:textId="3E094478" w:rsidR="00C04D2D" w:rsidRPr="00A021FC" w:rsidRDefault="00C04D2D" w:rsidP="00C04D2D">
                            <w:pPr>
                              <w:pStyle w:val="Imprint"/>
                            </w:pPr>
                            <w:r w:rsidRPr="00A021FC">
                              <w:t xml:space="preserve">This document should be attributed as </w:t>
                            </w:r>
                            <w:r w:rsidRPr="00001B85">
                              <w:t xml:space="preserve">Chew, E, </w:t>
                            </w:r>
                            <w:proofErr w:type="spellStart"/>
                            <w:r w:rsidRPr="00001B85">
                              <w:t>Parvazian</w:t>
                            </w:r>
                            <w:proofErr w:type="spellEnd"/>
                            <w:r w:rsidRPr="00001B85">
                              <w:t>, S &amp; Semo, R 202</w:t>
                            </w:r>
                            <w:r w:rsidR="00A63F36">
                              <w:t>3</w:t>
                            </w:r>
                            <w:r w:rsidRPr="00001B85">
                              <w:t xml:space="preserve">, </w:t>
                            </w:r>
                            <w:r w:rsidRPr="00001B85">
                              <w:rPr>
                                <w:i/>
                              </w:rPr>
                              <w:t>Understanding</w:t>
                            </w:r>
                            <w:r>
                              <w:rPr>
                                <w:i/>
                              </w:rPr>
                              <w:t xml:space="preserve"> and using the linked LSAY-NAPLAN data: issues and considerations</w:t>
                            </w:r>
                            <w:r w:rsidRPr="00A021FC">
                              <w:rPr>
                                <w:i/>
                              </w:rPr>
                              <w:t>,</w:t>
                            </w:r>
                            <w:r w:rsidRPr="00A021FC">
                              <w:t xml:space="preserve"> NCVER, Adelaide.</w:t>
                            </w:r>
                            <w:r>
                              <w:t xml:space="preserve"> </w:t>
                            </w:r>
                          </w:p>
                          <w:p w14:paraId="12EE4D74" w14:textId="37D8FFB0" w:rsidR="00C04D2D" w:rsidRPr="001D321A" w:rsidRDefault="00C04D2D" w:rsidP="00C04D2D">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w:t>
                            </w:r>
                            <w:r w:rsidR="0091316B">
                              <w:t>Education</w:t>
                            </w:r>
                            <w:r w:rsidRPr="001D321A">
                              <w:t xml:space="preserve">. </w:t>
                            </w:r>
                          </w:p>
                          <w:p w14:paraId="5B1E1A01" w14:textId="77777777" w:rsidR="00C04D2D" w:rsidRPr="00C9777B" w:rsidRDefault="00C04D2D" w:rsidP="00C04D2D">
                            <w:pPr>
                              <w:pStyle w:val="Imprint"/>
                            </w:pPr>
                            <w:r>
                              <w:rPr>
                                <w:smallCaps/>
                              </w:rPr>
                              <w:t>COVER IMAGE: GETTY IMAGES</w:t>
                            </w:r>
                          </w:p>
                          <w:p w14:paraId="2CD8816A" w14:textId="77777777" w:rsidR="00C04D2D" w:rsidRPr="004D1E9C" w:rsidRDefault="00C04D2D" w:rsidP="00C04D2D">
                            <w:pPr>
                              <w:pStyle w:val="Imprint"/>
                              <w:rPr>
                                <w:color w:val="000000"/>
                              </w:rPr>
                            </w:pPr>
                            <w:r w:rsidRPr="004D1E9C">
                              <w:rPr>
                                <w:color w:val="000000"/>
                              </w:rPr>
                              <w:t xml:space="preserve">ISBN </w:t>
                            </w:r>
                            <w:r w:rsidRPr="004D1E9C">
                              <w:rPr>
                                <w:color w:val="000000"/>
                              </w:rPr>
                              <w:tab/>
                              <w:t>978-1-922801-06-7</w:t>
                            </w:r>
                          </w:p>
                          <w:p w14:paraId="08E98C50" w14:textId="77777777" w:rsidR="00C04D2D" w:rsidRPr="005C2FCF" w:rsidRDefault="00C04D2D" w:rsidP="00C04D2D">
                            <w:pPr>
                              <w:pStyle w:val="Imprint"/>
                              <w:spacing w:before="0"/>
                              <w:rPr>
                                <w:color w:val="000000"/>
                              </w:rPr>
                            </w:pPr>
                            <w:r w:rsidRPr="004D1E9C">
                              <w:rPr>
                                <w:color w:val="000000"/>
                              </w:rPr>
                              <w:t>TD/TNC</w:t>
                            </w:r>
                            <w:r w:rsidRPr="004D1E9C">
                              <w:rPr>
                                <w:color w:val="000000"/>
                              </w:rPr>
                              <w:tab/>
                              <w:t>150.05</w:t>
                            </w:r>
                          </w:p>
                          <w:p w14:paraId="02B89383" w14:textId="77777777" w:rsidR="00C04D2D" w:rsidRPr="005C2FCF" w:rsidRDefault="00C04D2D" w:rsidP="00C04D2D">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7DFFAFC6" w14:textId="77777777" w:rsidR="00C04D2D" w:rsidRPr="005C2FCF" w:rsidRDefault="00C04D2D" w:rsidP="00C04D2D">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55073F0F" w14:textId="77777777" w:rsidR="00C04D2D" w:rsidRPr="002C3573" w:rsidRDefault="00C04D2D" w:rsidP="00C04D2D">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3" w:history="1">
                              <w:r w:rsidRPr="00001B85">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 xml:space="preserve">&gt;  </w:t>
                            </w:r>
                            <w:r w:rsidRPr="00001B85">
                              <w:rPr>
                                <w:szCs w:val="16"/>
                              </w:rPr>
                              <w:t>&lt;</w:t>
                            </w:r>
                            <w:proofErr w:type="gramEnd"/>
                            <w:r w:rsidR="00BE5E06">
                              <w:fldChar w:fldCharType="begin"/>
                            </w:r>
                            <w:r w:rsidR="00BE5E06">
                              <w:instrText xml:space="preserve"> HYPERLINK "https://www.lsay.edu.au" </w:instrText>
                            </w:r>
                            <w:r w:rsidR="00BE5E06">
                              <w:fldChar w:fldCharType="separate"/>
                            </w:r>
                            <w:r w:rsidRPr="00001B85">
                              <w:rPr>
                                <w:rStyle w:val="Hyperlink"/>
                                <w:sz w:val="16"/>
                                <w:szCs w:val="16"/>
                              </w:rPr>
                              <w:t>https://www.lsay.edu.au</w:t>
                            </w:r>
                            <w:r w:rsidR="00BE5E06">
                              <w:rPr>
                                <w:rStyle w:val="Hyperlink"/>
                                <w:sz w:val="16"/>
                                <w:szCs w:val="16"/>
                              </w:rPr>
                              <w:fldChar w:fldCharType="end"/>
                            </w:r>
                            <w:r w:rsidRPr="00001B85">
                              <w:rPr>
                                <w:szCs w:val="16"/>
                              </w:rPr>
                              <w:t>&gt;</w:t>
                            </w:r>
                          </w:p>
                          <w:p w14:paraId="448978A3" w14:textId="0C152E8B" w:rsidR="00001B85" w:rsidRPr="00D212FA" w:rsidRDefault="00C04D2D" w:rsidP="00001B85">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CE982D3" id="_x0000_s1030" type="#_x0000_t202" style="position:absolute;margin-left:.35pt;margin-top:26.8pt;width:440.7pt;height:412.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" filled="f" stroked="f">
                <v:textbox inset="0,,0">
                  <w:txbxContent>
                    <w:p w14:paraId="5CC160DE" w14:textId="1AB77163" w:rsidR="00C04D2D" w:rsidRPr="00A021FC" w:rsidRDefault="00C04D2D" w:rsidP="00C04D2D">
                      <w:pPr>
                        <w:pStyle w:val="Imprint"/>
                        <w:rPr>
                          <w:b/>
                        </w:rPr>
                      </w:pPr>
                      <w:r w:rsidRPr="00A021FC">
                        <w:rPr>
                          <w:b/>
                        </w:rPr>
                        <w:t xml:space="preserve">© </w:t>
                      </w:r>
                      <w:r w:rsidRPr="008C3142">
                        <w:rPr>
                          <w:b/>
                        </w:rPr>
                        <w:t>Commonwealth of Australia</w:t>
                      </w:r>
                      <w:r w:rsidRPr="00A021FC">
                        <w:rPr>
                          <w:b/>
                        </w:rPr>
                        <w:t xml:space="preserve">, </w:t>
                      </w:r>
                      <w:r>
                        <w:rPr>
                          <w:b/>
                        </w:rPr>
                        <w:t>202</w:t>
                      </w:r>
                      <w:r w:rsidR="00461CE8">
                        <w:rPr>
                          <w:b/>
                        </w:rPr>
                        <w:t>3</w:t>
                      </w:r>
                    </w:p>
                    <w:p w14:paraId="01AE1A4A" w14:textId="77777777" w:rsidR="00C04D2D" w:rsidRDefault="00C04D2D" w:rsidP="00C04D2D">
                      <w:pPr>
                        <w:pStyle w:val="Imprint"/>
                        <w:rPr>
                          <w:sz w:val="20"/>
                        </w:rPr>
                      </w:pPr>
                      <w:r w:rsidRPr="00E80270">
                        <w:rPr>
                          <w:noProof/>
                          <w:sz w:val="20"/>
                          <w:lang w:eastAsia="en-AU"/>
                        </w:rPr>
                        <w:drawing>
                          <wp:inline distT="0" distB="0" distL="0" distR="0" wp14:anchorId="4BAE26D9" wp14:editId="73151D62">
                            <wp:extent cx="850265" cy="302895"/>
                            <wp:effectExtent l="19050" t="0" r="6985" b="0"/>
                            <wp:docPr id="31" name="Picture 3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2"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0F33431B" w14:textId="77777777" w:rsidR="00C04D2D" w:rsidRDefault="00C04D2D" w:rsidP="00C04D2D">
                      <w:pPr>
                        <w:pStyle w:val="Imprint"/>
                      </w:pPr>
                      <w:r w:rsidRPr="001D321A">
                        <w:t xml:space="preserve">With the exception of the Commonwealth Coat of Arms, the Department’s logo, any material protected by a </w:t>
                      </w:r>
                      <w:proofErr w:type="gramStart"/>
                      <w:r w:rsidRPr="001D321A">
                        <w:t>trade</w:t>
                      </w:r>
                      <w:r>
                        <w:t xml:space="preserve"> </w:t>
                      </w:r>
                      <w:r w:rsidRPr="001D321A">
                        <w:t>mark</w:t>
                      </w:r>
                      <w:proofErr w:type="gramEnd"/>
                      <w:r w:rsidRPr="001D321A">
                        <w:t xml:space="preserve"> and where otherwise noted all material presented in this document is provided under a Creative Commons Attribution 3.0 Australia &lt;http://creativecommons.org/licenses/by/3.0/au&gt; licence. </w:t>
                      </w:r>
                    </w:p>
                    <w:p w14:paraId="3CA21B75" w14:textId="77777777" w:rsidR="00C04D2D" w:rsidRPr="001D321A" w:rsidRDefault="00C04D2D" w:rsidP="00C04D2D">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32042E46" w14:textId="77777777" w:rsidR="00C04D2D" w:rsidRDefault="00C04D2D" w:rsidP="00C04D2D">
                      <w:pPr>
                        <w:pStyle w:val="Imprint"/>
                      </w:pPr>
                      <w:r w:rsidRPr="001D321A">
                        <w:t xml:space="preserve">The Creative Commons licence conditions do not apply to all logos, graphic design, </w:t>
                      </w:r>
                      <w:proofErr w:type="gramStart"/>
                      <w:r w:rsidRPr="001D321A">
                        <w:t>artwork</w:t>
                      </w:r>
                      <w:proofErr w:type="gramEnd"/>
                      <w:r w:rsidRPr="001D321A">
                        <w:t xml:space="preserve"> and photographs. Requests and enquiries concerning other reproduction and rights should be directed to the National Centre for Vocational Education Research (NCVER).</w:t>
                      </w:r>
                    </w:p>
                    <w:p w14:paraId="656FF3F1" w14:textId="3E094478" w:rsidR="00C04D2D" w:rsidRPr="00A021FC" w:rsidRDefault="00C04D2D" w:rsidP="00C04D2D">
                      <w:pPr>
                        <w:pStyle w:val="Imprint"/>
                      </w:pPr>
                      <w:r w:rsidRPr="00A021FC">
                        <w:t xml:space="preserve">This document should be attributed as </w:t>
                      </w:r>
                      <w:r w:rsidRPr="00001B85">
                        <w:t xml:space="preserve">Chew, E, </w:t>
                      </w:r>
                      <w:proofErr w:type="spellStart"/>
                      <w:r w:rsidRPr="00001B85">
                        <w:t>Parvazian</w:t>
                      </w:r>
                      <w:proofErr w:type="spellEnd"/>
                      <w:r w:rsidRPr="00001B85">
                        <w:t>, S &amp; Semo, R 202</w:t>
                      </w:r>
                      <w:r w:rsidR="00A63F36">
                        <w:t>3</w:t>
                      </w:r>
                      <w:r w:rsidRPr="00001B85">
                        <w:t xml:space="preserve">, </w:t>
                      </w:r>
                      <w:r w:rsidRPr="00001B85">
                        <w:rPr>
                          <w:i/>
                        </w:rPr>
                        <w:t>Understanding</w:t>
                      </w:r>
                      <w:r>
                        <w:rPr>
                          <w:i/>
                        </w:rPr>
                        <w:t xml:space="preserve"> and using the linked LSAY-NAPLAN data: issues and considerations</w:t>
                      </w:r>
                      <w:r w:rsidRPr="00A021FC">
                        <w:rPr>
                          <w:i/>
                        </w:rPr>
                        <w:t>,</w:t>
                      </w:r>
                      <w:r w:rsidRPr="00A021FC">
                        <w:t xml:space="preserve"> NCVER, Adelaide.</w:t>
                      </w:r>
                      <w:r>
                        <w:t xml:space="preserve"> </w:t>
                      </w:r>
                    </w:p>
                    <w:p w14:paraId="12EE4D74" w14:textId="37D8FFB0" w:rsidR="00C04D2D" w:rsidRPr="001D321A" w:rsidRDefault="00C04D2D" w:rsidP="00C04D2D">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w:t>
                      </w:r>
                      <w:r w:rsidR="0091316B">
                        <w:t>Education</w:t>
                      </w:r>
                      <w:r w:rsidRPr="001D321A">
                        <w:t xml:space="preserve">. </w:t>
                      </w:r>
                    </w:p>
                    <w:p w14:paraId="5B1E1A01" w14:textId="77777777" w:rsidR="00C04D2D" w:rsidRPr="00C9777B" w:rsidRDefault="00C04D2D" w:rsidP="00C04D2D">
                      <w:pPr>
                        <w:pStyle w:val="Imprint"/>
                      </w:pPr>
                      <w:r>
                        <w:rPr>
                          <w:smallCaps/>
                        </w:rPr>
                        <w:t>COVER IMAGE: GETTY IMAGES</w:t>
                      </w:r>
                    </w:p>
                    <w:p w14:paraId="2CD8816A" w14:textId="77777777" w:rsidR="00C04D2D" w:rsidRPr="004D1E9C" w:rsidRDefault="00C04D2D" w:rsidP="00C04D2D">
                      <w:pPr>
                        <w:pStyle w:val="Imprint"/>
                        <w:rPr>
                          <w:color w:val="000000"/>
                        </w:rPr>
                      </w:pPr>
                      <w:r w:rsidRPr="004D1E9C">
                        <w:rPr>
                          <w:color w:val="000000"/>
                        </w:rPr>
                        <w:t xml:space="preserve">ISBN </w:t>
                      </w:r>
                      <w:r w:rsidRPr="004D1E9C">
                        <w:rPr>
                          <w:color w:val="000000"/>
                        </w:rPr>
                        <w:tab/>
                        <w:t>978-1-922801-06-7</w:t>
                      </w:r>
                    </w:p>
                    <w:p w14:paraId="08E98C50" w14:textId="77777777" w:rsidR="00C04D2D" w:rsidRPr="005C2FCF" w:rsidRDefault="00C04D2D" w:rsidP="00C04D2D">
                      <w:pPr>
                        <w:pStyle w:val="Imprint"/>
                        <w:spacing w:before="0"/>
                        <w:rPr>
                          <w:color w:val="000000"/>
                        </w:rPr>
                      </w:pPr>
                      <w:r w:rsidRPr="004D1E9C">
                        <w:rPr>
                          <w:color w:val="000000"/>
                        </w:rPr>
                        <w:t>TD/TNC</w:t>
                      </w:r>
                      <w:r w:rsidRPr="004D1E9C">
                        <w:rPr>
                          <w:color w:val="000000"/>
                        </w:rPr>
                        <w:tab/>
                        <w:t>150.05</w:t>
                      </w:r>
                    </w:p>
                    <w:p w14:paraId="02B89383" w14:textId="77777777" w:rsidR="00C04D2D" w:rsidRPr="005C2FCF" w:rsidRDefault="00C04D2D" w:rsidP="00C04D2D">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7DFFAFC6" w14:textId="77777777" w:rsidR="00C04D2D" w:rsidRPr="005C2FCF" w:rsidRDefault="00C04D2D" w:rsidP="00C04D2D">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55073F0F" w14:textId="77777777" w:rsidR="00C04D2D" w:rsidRPr="002C3573" w:rsidRDefault="00C04D2D" w:rsidP="00C04D2D">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4" w:history="1">
                        <w:r w:rsidRPr="00001B85">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 xml:space="preserve">&gt;  </w:t>
                      </w:r>
                      <w:r w:rsidRPr="00001B85">
                        <w:rPr>
                          <w:szCs w:val="16"/>
                        </w:rPr>
                        <w:t>&lt;</w:t>
                      </w:r>
                      <w:proofErr w:type="gramEnd"/>
                      <w:r w:rsidR="00BE5E06">
                        <w:fldChar w:fldCharType="begin"/>
                      </w:r>
                      <w:r w:rsidR="00BE5E06">
                        <w:instrText xml:space="preserve"> HYPERLINK "https://www.lsay.edu.au" </w:instrText>
                      </w:r>
                      <w:r w:rsidR="00BE5E06">
                        <w:fldChar w:fldCharType="separate"/>
                      </w:r>
                      <w:r w:rsidRPr="00001B85">
                        <w:rPr>
                          <w:rStyle w:val="Hyperlink"/>
                          <w:sz w:val="16"/>
                          <w:szCs w:val="16"/>
                        </w:rPr>
                        <w:t>https://www.lsay.edu.au</w:t>
                      </w:r>
                      <w:r w:rsidR="00BE5E06">
                        <w:rPr>
                          <w:rStyle w:val="Hyperlink"/>
                          <w:sz w:val="16"/>
                          <w:szCs w:val="16"/>
                        </w:rPr>
                        <w:fldChar w:fldCharType="end"/>
                      </w:r>
                      <w:r w:rsidRPr="00001B85">
                        <w:rPr>
                          <w:szCs w:val="16"/>
                        </w:rPr>
                        <w:t>&gt;</w:t>
                      </w:r>
                    </w:p>
                    <w:p w14:paraId="448978A3" w14:textId="0C152E8B" w:rsidR="00001B85" w:rsidRPr="00D212FA" w:rsidRDefault="00C04D2D" w:rsidP="00001B85">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w10:wrap anchorx="margin"/>
              </v:shape>
            </w:pict>
          </mc:Fallback>
        </mc:AlternateContent>
      </w:r>
      <w:r w:rsidR="00001B85">
        <w:rPr>
          <w:noProof/>
          <w:lang w:eastAsia="en-AU"/>
        </w:rPr>
        <w:drawing>
          <wp:anchor distT="0" distB="0" distL="114300" distR="114300" simplePos="0" relativeHeight="251701248" behindDoc="0" locked="0" layoutInCell="1" allowOverlap="1" wp14:anchorId="42C340B6" wp14:editId="6519EBDF">
            <wp:simplePos x="0" y="0"/>
            <wp:positionH relativeFrom="column">
              <wp:posOffset>2114550</wp:posOffset>
            </wp:positionH>
            <wp:positionV relativeFrom="paragraph">
              <wp:posOffset>5401772</wp:posOffset>
            </wp:positionV>
            <wp:extent cx="139065" cy="152400"/>
            <wp:effectExtent l="0" t="0" r="0" b="0"/>
            <wp:wrapNone/>
            <wp:docPr id="5" name="Picture 5"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001B85">
        <w:rPr>
          <w:noProof/>
          <w:lang w:eastAsia="en-AU"/>
        </w:rPr>
        <w:drawing>
          <wp:anchor distT="0" distB="0" distL="114300" distR="114300" simplePos="0" relativeHeight="251702272" behindDoc="0" locked="0" layoutInCell="1" allowOverlap="1" wp14:anchorId="4BA76F17" wp14:editId="715DA1AA">
            <wp:simplePos x="0" y="0"/>
            <wp:positionH relativeFrom="column">
              <wp:posOffset>544830</wp:posOffset>
            </wp:positionH>
            <wp:positionV relativeFrom="paragraph">
              <wp:posOffset>5401682</wp:posOffset>
            </wp:positionV>
            <wp:extent cx="141605" cy="152400"/>
            <wp:effectExtent l="0" t="0" r="0" b="0"/>
            <wp:wrapNone/>
            <wp:docPr id="6"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EF1A30" w:rsidRPr="00246BBF">
        <w:rPr>
          <w:noProof/>
          <w:lang w:eastAsia="en-AU"/>
        </w:rPr>
        <w:drawing>
          <wp:anchor distT="0" distB="0" distL="114300" distR="114300" simplePos="0" relativeHeight="251686912" behindDoc="0" locked="0" layoutInCell="1" allowOverlap="1" wp14:anchorId="5DE759FA" wp14:editId="0AF832BC">
            <wp:simplePos x="0" y="0"/>
            <wp:positionH relativeFrom="column">
              <wp:posOffset>2109470</wp:posOffset>
            </wp:positionH>
            <wp:positionV relativeFrom="paragraph">
              <wp:posOffset>8896985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246BBF" w:rsidRPr="00246BBF">
        <w:rPr>
          <w:noProof/>
          <w:lang w:eastAsia="en-AU"/>
        </w:rPr>
        <w:drawing>
          <wp:anchor distT="0" distB="0" distL="114300" distR="114300" simplePos="0" relativeHeight="251687936" behindDoc="0" locked="0" layoutInCell="1" allowOverlap="1" wp14:anchorId="66198E5D" wp14:editId="7D775FFF">
            <wp:simplePos x="0" y="0"/>
            <wp:positionH relativeFrom="column">
              <wp:posOffset>506730</wp:posOffset>
            </wp:positionH>
            <wp:positionV relativeFrom="paragraph">
              <wp:posOffset>8893847</wp:posOffset>
            </wp:positionV>
            <wp:extent cx="141605" cy="152400"/>
            <wp:effectExtent l="0" t="0" r="0" b="0"/>
            <wp:wrapNone/>
            <wp:docPr id="36"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6" cstate="print"/>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EB0AD7" w:rsidRPr="005C2FCF">
        <w:br w:type="page"/>
      </w:r>
      <w:bookmarkStart w:id="223" w:name="_Toc73766312"/>
      <w:bookmarkStart w:id="224" w:name="_Toc77937774"/>
      <w:bookmarkStart w:id="225" w:name="_Toc80174750"/>
      <w:bookmarkStart w:id="226" w:name="_Toc81560506"/>
      <w:bookmarkStart w:id="227" w:name="_Toc82071799"/>
      <w:bookmarkStart w:id="228" w:name="_Toc82151754"/>
      <w:bookmarkStart w:id="229" w:name="_Toc82498260"/>
      <w:bookmarkStart w:id="230" w:name="_Toc86829097"/>
      <w:bookmarkStart w:id="231" w:name="_Toc89226248"/>
      <w:bookmarkStart w:id="232" w:name="_Toc89240893"/>
      <w:bookmarkStart w:id="233" w:name="_Toc98394875"/>
      <w:bookmarkStart w:id="234" w:name="_Toc296423679"/>
      <w:bookmarkStart w:id="235" w:name="_Toc296497510"/>
      <w:bookmarkStart w:id="236" w:name="_Hlk116382547"/>
      <w:r w:rsidR="00EB0AD7" w:rsidRPr="003401EA">
        <w:lastRenderedPageBreak/>
        <w:t>About the research</w:t>
      </w:r>
      <w:bookmarkEnd w:id="223"/>
      <w:bookmarkEnd w:id="224"/>
      <w:bookmarkEnd w:id="225"/>
      <w:bookmarkEnd w:id="226"/>
      <w:bookmarkEnd w:id="227"/>
      <w:bookmarkEnd w:id="228"/>
      <w:bookmarkEnd w:id="229"/>
      <w:bookmarkEnd w:id="230"/>
      <w:bookmarkEnd w:id="231"/>
      <w:bookmarkEnd w:id="232"/>
      <w:bookmarkEnd w:id="233"/>
      <w:bookmarkEnd w:id="234"/>
      <w:bookmarkEnd w:id="235"/>
    </w:p>
    <w:p w14:paraId="7C05D122" w14:textId="41F3ED85" w:rsidR="00EB0AD7" w:rsidRDefault="002E73FC" w:rsidP="008D1E75">
      <w:pPr>
        <w:pStyle w:val="Abouttheresearchpubtitle"/>
      </w:pPr>
      <w:bookmarkStart w:id="237" w:name="_Toc296423680"/>
      <w:bookmarkStart w:id="238" w:name="_Toc296497511"/>
      <w:bookmarkStart w:id="239" w:name="_Toc98394877"/>
      <w:r w:rsidRPr="002E73FC">
        <w:t>Understanding and using the linked LSAY-NAPLAN data: issues and considerations</w:t>
      </w:r>
      <w:bookmarkEnd w:id="237"/>
      <w:bookmarkEnd w:id="238"/>
    </w:p>
    <w:p w14:paraId="0634FCF1" w14:textId="70E13762" w:rsidR="00EB0AD7" w:rsidRDefault="002E73FC" w:rsidP="008D1E75">
      <w:pPr>
        <w:pStyle w:val="Heading3"/>
      </w:pPr>
      <w:bookmarkStart w:id="240" w:name="_Toc296423681"/>
      <w:bookmarkStart w:id="241" w:name="_Toc296497512"/>
      <w:r>
        <w:t xml:space="preserve">Emerick Chew, Somayeh </w:t>
      </w:r>
      <w:proofErr w:type="spellStart"/>
      <w:r>
        <w:t>Parvazian</w:t>
      </w:r>
      <w:proofErr w:type="spellEnd"/>
      <w:r>
        <w:t xml:space="preserve"> and Ronnie Semo</w:t>
      </w:r>
      <w:r w:rsidR="00EB0AD7" w:rsidRPr="005C2FCF">
        <w:t xml:space="preserve">, </w:t>
      </w:r>
      <w:bookmarkEnd w:id="239"/>
      <w:bookmarkEnd w:id="240"/>
      <w:bookmarkEnd w:id="241"/>
      <w:r>
        <w:t>NCVER</w:t>
      </w:r>
    </w:p>
    <w:p w14:paraId="70D0B472" w14:textId="5A277FBB" w:rsidR="00983C00" w:rsidRDefault="00983C00" w:rsidP="008D1E75">
      <w:pPr>
        <w:pStyle w:val="Text"/>
        <w:ind w:right="0"/>
      </w:pPr>
      <w:r>
        <w:t xml:space="preserve">This paper seeks to </w:t>
      </w:r>
      <w:r w:rsidR="001566BB">
        <w:t>identify</w:t>
      </w:r>
      <w:r>
        <w:t xml:space="preserve"> and address issues that may arise with the us</w:t>
      </w:r>
      <w:r w:rsidR="002F421C">
        <w:t>e</w:t>
      </w:r>
      <w:r>
        <w:t xml:space="preserve"> and analysis of the linked Longitudinal Surveys of Australian Youth (LSAY) and </w:t>
      </w:r>
      <w:r w:rsidR="004D0175">
        <w:t xml:space="preserve">the </w:t>
      </w:r>
      <w:r>
        <w:t xml:space="preserve">National Assessment Program </w:t>
      </w:r>
      <w:r w:rsidR="004D0175">
        <w:t>—</w:t>
      </w:r>
      <w:r>
        <w:t xml:space="preserve"> Literacy and Numeracy (NAPLAN) data. The study first explores the factors affecting an LSAY respondent’s propensity to consent to the </w:t>
      </w:r>
      <w:r w:rsidRPr="00094A5A">
        <w:t>data linkage</w:t>
      </w:r>
      <w:r w:rsidR="00D232CB">
        <w:t xml:space="preserve">, the aim </w:t>
      </w:r>
      <w:r w:rsidR="00892719">
        <w:t>being to</w:t>
      </w:r>
      <w:r w:rsidRPr="00094A5A">
        <w:t xml:space="preserve"> investigat</w:t>
      </w:r>
      <w:r w:rsidR="00892719">
        <w:t>e</w:t>
      </w:r>
      <w:r w:rsidRPr="00094A5A">
        <w:t xml:space="preserve"> any </w:t>
      </w:r>
      <w:r w:rsidR="00605EBA">
        <w:t xml:space="preserve">resultant </w:t>
      </w:r>
      <w:r w:rsidRPr="00094A5A">
        <w:t>bias in the linked data</w:t>
      </w:r>
      <w:r>
        <w:t xml:space="preserve">. The study also describes </w:t>
      </w:r>
      <w:r w:rsidR="00E46AD7">
        <w:t>t</w:t>
      </w:r>
      <w:r w:rsidR="00076295">
        <w:t>wo</w:t>
      </w:r>
      <w:r w:rsidR="00E46AD7">
        <w:t xml:space="preserve"> </w:t>
      </w:r>
      <w:r w:rsidR="00795E7D">
        <w:t>associated</w:t>
      </w:r>
      <w:r w:rsidR="00076295">
        <w:t xml:space="preserve"> procedures</w:t>
      </w:r>
      <w:r w:rsidR="00795E7D">
        <w:t>:</w:t>
      </w:r>
      <w:r w:rsidR="00E46AD7">
        <w:t xml:space="preserve"> </w:t>
      </w:r>
      <w:r>
        <w:t xml:space="preserve">the application of customised weights </w:t>
      </w:r>
      <w:r w:rsidR="002A49CF">
        <w:t>to</w:t>
      </w:r>
      <w:r>
        <w:t xml:space="preserve"> deal with the </w:t>
      </w:r>
      <w:r w:rsidR="00795E7D">
        <w:t xml:space="preserve">potential </w:t>
      </w:r>
      <w:r>
        <w:t>bias</w:t>
      </w:r>
      <w:r w:rsidR="00795E7D">
        <w:t>;</w:t>
      </w:r>
      <w:r w:rsidR="00546E6A">
        <w:t xml:space="preserve"> and</w:t>
      </w:r>
      <w:r>
        <w:t xml:space="preserve"> a representativity analysis</w:t>
      </w:r>
      <w:r w:rsidR="00A4396F">
        <w:t xml:space="preserve">, </w:t>
      </w:r>
      <w:r w:rsidR="001E2929">
        <w:t>which</w:t>
      </w:r>
      <w:r>
        <w:t xml:space="preserve"> indicat</w:t>
      </w:r>
      <w:r w:rsidR="001E2929">
        <w:t>es</w:t>
      </w:r>
      <w:r>
        <w:t xml:space="preserve"> how representative the consenting respondents are </w:t>
      </w:r>
      <w:r w:rsidR="009B7A30">
        <w:t>of</w:t>
      </w:r>
      <w:r>
        <w:t xml:space="preserve"> the target population. Finally, </w:t>
      </w:r>
      <w:r w:rsidR="00E165ED">
        <w:t xml:space="preserve">the </w:t>
      </w:r>
      <w:r>
        <w:t xml:space="preserve">findings from the study are used </w:t>
      </w:r>
      <w:r w:rsidR="00D75D0C">
        <w:t>as the basis</w:t>
      </w:r>
      <w:r w:rsidR="00E165ED">
        <w:t xml:space="preserve"> of</w:t>
      </w:r>
      <w:r>
        <w:t xml:space="preserve"> recommendations and guidance </w:t>
      </w:r>
      <w:r w:rsidR="00E165ED">
        <w:t xml:space="preserve">for researchers </w:t>
      </w:r>
      <w:r>
        <w:t xml:space="preserve">on </w:t>
      </w:r>
      <w:r w:rsidR="00962F96">
        <w:t>the use of</w:t>
      </w:r>
      <w:r>
        <w:t xml:space="preserve"> the linked LSAY-NAPLAN data </w:t>
      </w:r>
      <w:r w:rsidR="00FB3B63">
        <w:t>in</w:t>
      </w:r>
      <w:r>
        <w:t xml:space="preserve"> analys</w:t>
      </w:r>
      <w:r w:rsidR="00FB3B63">
        <w:t>e</w:t>
      </w:r>
      <w:r>
        <w:t>s.</w:t>
      </w:r>
    </w:p>
    <w:p w14:paraId="7169853F" w14:textId="77777777" w:rsidR="00FC2A28" w:rsidRPr="005C2FCF" w:rsidRDefault="00FC2A28" w:rsidP="008D1E75">
      <w:pPr>
        <w:pStyle w:val="Keymessages"/>
      </w:pPr>
      <w:r w:rsidRPr="005C2FCF">
        <w:t>Key messages</w:t>
      </w:r>
    </w:p>
    <w:p w14:paraId="33DC4A70" w14:textId="32542104" w:rsidR="00983C00" w:rsidRDefault="00983C00" w:rsidP="004F50DA">
      <w:pPr>
        <w:pStyle w:val="Dotpoint1"/>
        <w:numPr>
          <w:ilvl w:val="0"/>
          <w:numId w:val="6"/>
        </w:numPr>
        <w:ind w:left="284" w:hanging="284"/>
      </w:pPr>
      <w:r>
        <w:t xml:space="preserve">Consistent with other studies, those less likely to consent to data linkage </w:t>
      </w:r>
      <w:proofErr w:type="gramStart"/>
      <w:r>
        <w:t>are:</w:t>
      </w:r>
      <w:proofErr w:type="gramEnd"/>
      <w:r>
        <w:t xml:space="preserve"> respondents who speak a language other than English at home</w:t>
      </w:r>
      <w:r w:rsidR="009B7A30">
        <w:t>;</w:t>
      </w:r>
      <w:r>
        <w:t xml:space="preserve"> those from metropolitan areas</w:t>
      </w:r>
      <w:r w:rsidR="000B54B6">
        <w:t>;</w:t>
      </w:r>
      <w:r>
        <w:t xml:space="preserve"> those with a low socioeconomic background</w:t>
      </w:r>
      <w:r w:rsidR="000B54B6">
        <w:t>;</w:t>
      </w:r>
      <w:r>
        <w:t xml:space="preserve"> and </w:t>
      </w:r>
      <w:r w:rsidR="00962F96">
        <w:t>those</w:t>
      </w:r>
      <w:r>
        <w:t xml:space="preserve"> who completed the survey online. </w:t>
      </w:r>
    </w:p>
    <w:p w14:paraId="252087C0" w14:textId="53DDD537" w:rsidR="00983C00" w:rsidRPr="00262432" w:rsidRDefault="00983C00" w:rsidP="004F50DA">
      <w:pPr>
        <w:pStyle w:val="Dotpoint1"/>
        <w:numPr>
          <w:ilvl w:val="0"/>
          <w:numId w:val="6"/>
        </w:numPr>
        <w:ind w:left="284" w:hanging="284"/>
      </w:pPr>
      <w:r w:rsidRPr="00262432">
        <w:t>S</w:t>
      </w:r>
      <w:r>
        <w:t xml:space="preserve">ubconscious factors, such as </w:t>
      </w:r>
      <w:r w:rsidR="000B54B6">
        <w:t xml:space="preserve">a </w:t>
      </w:r>
      <w:r>
        <w:t>respondent’s attitudes or personality traits</w:t>
      </w:r>
      <w:r w:rsidR="006F0D79">
        <w:t>,</w:t>
      </w:r>
      <w:r>
        <w:t xml:space="preserve"> also influence </w:t>
      </w:r>
      <w:r w:rsidR="000B54B6">
        <w:t xml:space="preserve">a </w:t>
      </w:r>
      <w:r>
        <w:t xml:space="preserve">respondent’s propensity to consent. Respondents </w:t>
      </w:r>
      <w:r w:rsidR="002E01F2">
        <w:t xml:space="preserve">who </w:t>
      </w:r>
      <w:r>
        <w:t xml:space="preserve">value cooperation </w:t>
      </w:r>
      <w:r w:rsidR="002E01F2">
        <w:t xml:space="preserve">more highly </w:t>
      </w:r>
      <w:r>
        <w:t xml:space="preserve">are less likely </w:t>
      </w:r>
      <w:r w:rsidRPr="00262432">
        <w:t>to consent</w:t>
      </w:r>
      <w:r w:rsidR="00AC654D" w:rsidRPr="00262432">
        <w:t>, perhaps</w:t>
      </w:r>
      <w:r w:rsidRPr="00262432">
        <w:t xml:space="preserve"> because consent </w:t>
      </w:r>
      <w:r w:rsidR="004417D2" w:rsidRPr="00262432">
        <w:t>does not involve</w:t>
      </w:r>
      <w:r w:rsidRPr="00262432">
        <w:t xml:space="preserve"> </w:t>
      </w:r>
      <w:r w:rsidR="005D2CE9">
        <w:t xml:space="preserve">their </w:t>
      </w:r>
      <w:r w:rsidRPr="00262432">
        <w:t xml:space="preserve">active and ongoing </w:t>
      </w:r>
      <w:r w:rsidR="004417D2" w:rsidRPr="00262432">
        <w:t>participation</w:t>
      </w:r>
      <w:r w:rsidRPr="00262432">
        <w:t xml:space="preserve"> in the data</w:t>
      </w:r>
      <w:r w:rsidR="002F52B8" w:rsidRPr="00262432">
        <w:t>-</w:t>
      </w:r>
      <w:r w:rsidRPr="00262432">
        <w:t xml:space="preserve">linkage process or </w:t>
      </w:r>
      <w:r w:rsidR="004417D2" w:rsidRPr="00262432">
        <w:t>perhaps because</w:t>
      </w:r>
      <w:r w:rsidRPr="00262432">
        <w:t xml:space="preserve"> respondents do not see the immediate benefits of the data linkage. </w:t>
      </w:r>
    </w:p>
    <w:p w14:paraId="6C049B27" w14:textId="014995AB" w:rsidR="00983C00" w:rsidRDefault="00983C00" w:rsidP="004F50DA">
      <w:pPr>
        <w:pStyle w:val="Dotpoint1"/>
        <w:numPr>
          <w:ilvl w:val="0"/>
          <w:numId w:val="6"/>
        </w:numPr>
        <w:ind w:left="284" w:hanging="284"/>
      </w:pPr>
      <w:r>
        <w:t>Respondents who tend to value knowledge</w:t>
      </w:r>
      <w:r w:rsidR="00BC2E36">
        <w:t>,</w:t>
      </w:r>
      <w:r>
        <w:t xml:space="preserve"> as measured by their epistemological beliefs</w:t>
      </w:r>
      <w:r w:rsidR="00BC2E36">
        <w:t>,</w:t>
      </w:r>
      <w:r>
        <w:t xml:space="preserve"> are more likely to provide their consent for linkage.   </w:t>
      </w:r>
    </w:p>
    <w:p w14:paraId="07C10F2C" w14:textId="1FE6085B" w:rsidR="00983C00" w:rsidRDefault="00BC2E36" w:rsidP="004F50DA">
      <w:pPr>
        <w:pStyle w:val="Dotpoint1"/>
        <w:numPr>
          <w:ilvl w:val="0"/>
          <w:numId w:val="6"/>
        </w:numPr>
        <w:ind w:left="284" w:hanging="284"/>
      </w:pPr>
      <w:r>
        <w:t>The a</w:t>
      </w:r>
      <w:r w:rsidR="00983C00">
        <w:t xml:space="preserve">pplication of customised weights </w:t>
      </w:r>
      <w:r w:rsidR="00BB172C">
        <w:t>demonstrates</w:t>
      </w:r>
      <w:r w:rsidR="00983C00">
        <w:t xml:space="preserve"> that the weighted linked NAPLAN scores are representative of the original Programme for International Student Assessment (PISA) sample</w:t>
      </w:r>
      <w:r w:rsidR="00A939B8">
        <w:t>,</w:t>
      </w:r>
      <w:r w:rsidR="00983C00">
        <w:t xml:space="preserve"> on which the LSAY sample is based. </w:t>
      </w:r>
    </w:p>
    <w:p w14:paraId="146FC2F5" w14:textId="3ABE31E7" w:rsidR="00983C00" w:rsidRDefault="00A939B8" w:rsidP="004F50DA">
      <w:pPr>
        <w:pStyle w:val="Dotpoint1"/>
        <w:numPr>
          <w:ilvl w:val="0"/>
          <w:numId w:val="6"/>
        </w:numPr>
        <w:ind w:left="284" w:hanging="284"/>
      </w:pPr>
      <w:r>
        <w:t>The r</w:t>
      </w:r>
      <w:r w:rsidR="00983C00">
        <w:t xml:space="preserve">esults from the representativity analysis (R-analysis) indicate that the composition of </w:t>
      </w:r>
      <w:r w:rsidR="00224783">
        <w:t xml:space="preserve">the </w:t>
      </w:r>
      <w:r w:rsidR="00983C00">
        <w:t xml:space="preserve">consenting respondents </w:t>
      </w:r>
      <w:r>
        <w:t>is</w:t>
      </w:r>
      <w:r w:rsidR="00983C00">
        <w:t xml:space="preserve"> highly representative of the target population </w:t>
      </w:r>
      <w:r>
        <w:t>from</w:t>
      </w:r>
      <w:r w:rsidR="00983C00">
        <w:t xml:space="preserve"> which the LSAY sample is drawn, </w:t>
      </w:r>
      <w:r w:rsidR="003A5EF6">
        <w:t xml:space="preserve">which implies </w:t>
      </w:r>
      <w:r>
        <w:t xml:space="preserve">that </w:t>
      </w:r>
      <w:r w:rsidR="003A5EF6">
        <w:t xml:space="preserve">the linked data </w:t>
      </w:r>
      <w:proofErr w:type="gramStart"/>
      <w:r>
        <w:t>are</w:t>
      </w:r>
      <w:r w:rsidR="003A5EF6">
        <w:t xml:space="preserve"> capable of producing</w:t>
      </w:r>
      <w:proofErr w:type="gramEnd"/>
      <w:r w:rsidR="003A5EF6">
        <w:t xml:space="preserve"> robust estimates for the target population.</w:t>
      </w:r>
    </w:p>
    <w:p w14:paraId="1E96FEC8" w14:textId="588B06BC" w:rsidR="00983C00" w:rsidRPr="00435973" w:rsidRDefault="00983C00" w:rsidP="004F50DA">
      <w:pPr>
        <w:pStyle w:val="Dotpoint1"/>
        <w:numPr>
          <w:ilvl w:val="0"/>
          <w:numId w:val="6"/>
        </w:numPr>
        <w:ind w:left="284" w:hanging="284"/>
      </w:pPr>
      <w:r>
        <w:t xml:space="preserve">Making the appropriate adjustments </w:t>
      </w:r>
      <w:proofErr w:type="gramStart"/>
      <w:r w:rsidR="006872BB">
        <w:t>through the use of</w:t>
      </w:r>
      <w:proofErr w:type="gramEnd"/>
      <w:r>
        <w:t xml:space="preserve"> customised linkage weights and/or tailoring the research design</w:t>
      </w:r>
      <w:r w:rsidR="0067623C">
        <w:t xml:space="preserve"> means that</w:t>
      </w:r>
      <w:r>
        <w:t xml:space="preserve"> the linked NAPLAN data can </w:t>
      </w:r>
      <w:r w:rsidR="002F35FD">
        <w:t xml:space="preserve">be </w:t>
      </w:r>
      <w:r>
        <w:t>used in combination with the LSAY data to allow for a unique longitudinal perspective on academic achievements across multiple stages of schooling and the transition of young Australian</w:t>
      </w:r>
      <w:r w:rsidR="003A5EF6">
        <w:t>s</w:t>
      </w:r>
      <w:r>
        <w:t xml:space="preserve"> from school into adulthood.</w:t>
      </w:r>
    </w:p>
    <w:bookmarkEnd w:id="236"/>
    <w:p w14:paraId="78A52E01" w14:textId="617B3F3E" w:rsidR="002E73FC" w:rsidRDefault="002E73FC" w:rsidP="008D1E75">
      <w:pPr>
        <w:pStyle w:val="Text"/>
        <w:ind w:right="0"/>
      </w:pPr>
    </w:p>
    <w:p w14:paraId="1BF7A15A" w14:textId="73E2DE10" w:rsidR="00EB0AD7" w:rsidRPr="005C2FCF" w:rsidRDefault="002E73FC" w:rsidP="008D1E75">
      <w:pPr>
        <w:pStyle w:val="Text"/>
        <w:ind w:right="0"/>
      </w:pPr>
      <w:r>
        <w:t>Simon Walker</w:t>
      </w:r>
      <w:r w:rsidRPr="005C2FCF">
        <w:t xml:space="preserve"> </w:t>
      </w:r>
      <w:r w:rsidR="00EB0AD7" w:rsidRPr="005C2FCF">
        <w:br/>
        <w:t>Managing Director, NCVER</w:t>
      </w:r>
    </w:p>
    <w:p w14:paraId="1B2B8058" w14:textId="77777777" w:rsidR="00EB0AD7" w:rsidRDefault="00EB0AD7" w:rsidP="00EB0AD7">
      <w:pPr>
        <w:pStyle w:val="Contents"/>
        <w:sectPr w:rsidR="00EB0AD7" w:rsidSect="008D1E75">
          <w:type w:val="continuous"/>
          <w:pgSz w:w="11907" w:h="16840" w:code="9"/>
          <w:pgMar w:top="1418" w:right="1418" w:bottom="1134" w:left="1418" w:header="709" w:footer="556" w:gutter="0"/>
          <w:pgNumType w:start="1"/>
          <w:cols w:space="708"/>
          <w:docGrid w:linePitch="360"/>
        </w:sectPr>
      </w:pPr>
    </w:p>
    <w:p w14:paraId="6EE7605F" w14:textId="2BA31744" w:rsidR="00EB0AD7" w:rsidRDefault="00EB0AD7" w:rsidP="00EB0AD7">
      <w:pPr>
        <w:pStyle w:val="Contents"/>
      </w:pPr>
      <w:bookmarkStart w:id="242" w:name="_Toc98394880"/>
      <w:bookmarkStart w:id="243" w:name="_Toc296423683"/>
      <w:bookmarkStart w:id="244" w:name="_Toc296497514"/>
      <w:r w:rsidRPr="00DC5F5C">
        <w:lastRenderedPageBreak/>
        <w:t>Contents</w:t>
      </w:r>
      <w:bookmarkEnd w:id="242"/>
      <w:bookmarkEnd w:id="243"/>
      <w:bookmarkEnd w:id="244"/>
    </w:p>
    <w:p w14:paraId="4231829F" w14:textId="2CBCB87B" w:rsidR="009F5502" w:rsidRPr="00DC5F5C" w:rsidRDefault="0053694E" w:rsidP="00EB0AD7">
      <w:pPr>
        <w:pStyle w:val="Contents"/>
      </w:pPr>
      <w:r>
        <w:rPr>
          <w:noProof/>
        </w:rPr>
        <w:drawing>
          <wp:anchor distT="0" distB="0" distL="114300" distR="114300" simplePos="0" relativeHeight="251717632" behindDoc="0" locked="0" layoutInCell="1" allowOverlap="1" wp14:anchorId="2AEF1CDF" wp14:editId="43D6D2F8">
            <wp:simplePos x="0" y="0"/>
            <wp:positionH relativeFrom="column">
              <wp:posOffset>880745</wp:posOffset>
            </wp:positionH>
            <wp:positionV relativeFrom="paragraph">
              <wp:posOffset>13970</wp:posOffset>
            </wp:positionV>
            <wp:extent cx="408305" cy="4083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8305"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8C0">
        <w:rPr>
          <w:noProof/>
        </w:rPr>
        <w:drawing>
          <wp:anchor distT="0" distB="0" distL="114300" distR="114300" simplePos="0" relativeHeight="251719680" behindDoc="0" locked="0" layoutInCell="1" allowOverlap="1" wp14:anchorId="1CEDAFE8" wp14:editId="23683FEC">
            <wp:simplePos x="0" y="0"/>
            <wp:positionH relativeFrom="column">
              <wp:posOffset>1316355</wp:posOffset>
            </wp:positionH>
            <wp:positionV relativeFrom="paragraph">
              <wp:posOffset>13970</wp:posOffset>
            </wp:positionV>
            <wp:extent cx="408305" cy="4083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08305"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8C0">
        <w:rPr>
          <w:noProof/>
        </w:rPr>
        <w:drawing>
          <wp:anchor distT="0" distB="0" distL="114300" distR="114300" simplePos="0" relativeHeight="251727872" behindDoc="0" locked="0" layoutInCell="1" allowOverlap="1" wp14:anchorId="52E1F985" wp14:editId="45BF858F">
            <wp:simplePos x="0" y="0"/>
            <wp:positionH relativeFrom="column">
              <wp:posOffset>3055620</wp:posOffset>
            </wp:positionH>
            <wp:positionV relativeFrom="paragraph">
              <wp:posOffset>13970</wp:posOffset>
            </wp:positionV>
            <wp:extent cx="408305" cy="40830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08305"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4FDE">
        <w:rPr>
          <w:noProof/>
        </w:rPr>
        <w:drawing>
          <wp:anchor distT="0" distB="0" distL="114300" distR="114300" simplePos="0" relativeHeight="251725824" behindDoc="0" locked="0" layoutInCell="1" allowOverlap="1" wp14:anchorId="26A2B9F6" wp14:editId="0B57E381">
            <wp:simplePos x="0" y="0"/>
            <wp:positionH relativeFrom="column">
              <wp:posOffset>2620645</wp:posOffset>
            </wp:positionH>
            <wp:positionV relativeFrom="paragraph">
              <wp:posOffset>15240</wp:posOffset>
            </wp:positionV>
            <wp:extent cx="408305" cy="40830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08305"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4FDE">
        <w:rPr>
          <w:noProof/>
        </w:rPr>
        <w:drawing>
          <wp:anchor distT="0" distB="0" distL="114300" distR="114300" simplePos="0" relativeHeight="251723776" behindDoc="0" locked="0" layoutInCell="1" allowOverlap="1" wp14:anchorId="6D0A0EA8" wp14:editId="6724D6F8">
            <wp:simplePos x="0" y="0"/>
            <wp:positionH relativeFrom="column">
              <wp:posOffset>2185670</wp:posOffset>
            </wp:positionH>
            <wp:positionV relativeFrom="paragraph">
              <wp:posOffset>13970</wp:posOffset>
            </wp:positionV>
            <wp:extent cx="408305" cy="4083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08305"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4FDE">
        <w:rPr>
          <w:noProof/>
        </w:rPr>
        <w:drawing>
          <wp:anchor distT="0" distB="0" distL="114300" distR="114300" simplePos="0" relativeHeight="251721728" behindDoc="0" locked="0" layoutInCell="1" allowOverlap="1" wp14:anchorId="2E85198D" wp14:editId="716913AD">
            <wp:simplePos x="0" y="0"/>
            <wp:positionH relativeFrom="column">
              <wp:posOffset>1750695</wp:posOffset>
            </wp:positionH>
            <wp:positionV relativeFrom="paragraph">
              <wp:posOffset>13335</wp:posOffset>
            </wp:positionV>
            <wp:extent cx="408305" cy="4083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08305"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5502">
        <w:rPr>
          <w:noProof/>
        </w:rPr>
        <w:drawing>
          <wp:anchor distT="0" distB="0" distL="114300" distR="114300" simplePos="0" relativeHeight="251715584" behindDoc="0" locked="0" layoutInCell="1" allowOverlap="1" wp14:anchorId="6001DF64" wp14:editId="579680C4">
            <wp:simplePos x="0" y="0"/>
            <wp:positionH relativeFrom="column">
              <wp:posOffset>445770</wp:posOffset>
            </wp:positionH>
            <wp:positionV relativeFrom="paragraph">
              <wp:posOffset>9525</wp:posOffset>
            </wp:positionV>
            <wp:extent cx="408305" cy="419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08305" cy="419100"/>
                    </a:xfrm>
                    <a:prstGeom prst="rect">
                      <a:avLst/>
                    </a:prstGeom>
                    <a:noFill/>
                    <a:ln>
                      <a:noFill/>
                    </a:ln>
                  </pic:spPr>
                </pic:pic>
              </a:graphicData>
            </a:graphic>
            <wp14:sizeRelH relativeFrom="margin">
              <wp14:pctWidth>0</wp14:pctWidth>
            </wp14:sizeRelH>
          </wp:anchor>
        </w:drawing>
      </w:r>
      <w:r w:rsidR="009F5502">
        <w:rPr>
          <w:noProof/>
        </w:rPr>
        <w:drawing>
          <wp:anchor distT="0" distB="0" distL="114300" distR="114300" simplePos="0" relativeHeight="251713536" behindDoc="0" locked="0" layoutInCell="1" allowOverlap="1" wp14:anchorId="6CA7947F" wp14:editId="51AF9290">
            <wp:simplePos x="0" y="0"/>
            <wp:positionH relativeFrom="column">
              <wp:posOffset>0</wp:posOffset>
            </wp:positionH>
            <wp:positionV relativeFrom="paragraph">
              <wp:posOffset>9525</wp:posOffset>
            </wp:positionV>
            <wp:extent cx="419100" cy="4191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3338C0">
        <w:rPr>
          <w:noProof/>
        </w:rPr>
        <w:t xml:space="preserve"> </w:t>
      </w:r>
    </w:p>
    <w:p w14:paraId="1CCC3513" w14:textId="506F243F" w:rsidR="00365E72" w:rsidRDefault="007B61DA" w:rsidP="002F44FB">
      <w:pPr>
        <w:pStyle w:val="TOC1"/>
        <w:tabs>
          <w:tab w:val="clear" w:pos="6804"/>
          <w:tab w:val="right" w:pos="8789"/>
        </w:tabs>
        <w:ind w:right="-1"/>
        <w:rPr>
          <w:rFonts w:asciiTheme="minorHAnsi" w:eastAsiaTheme="minorEastAsia" w:hAnsiTheme="minorHAnsi" w:cstheme="minorBidi"/>
          <w:color w:val="auto"/>
          <w:sz w:val="22"/>
          <w:szCs w:val="22"/>
          <w:lang w:eastAsia="en-AU"/>
        </w:rPr>
      </w:pPr>
      <w:r w:rsidRPr="009775C7">
        <w:rPr>
          <w:rFonts w:ascii="Avant Garde" w:hAnsi="Avant Garde"/>
        </w:rPr>
        <w:fldChar w:fldCharType="begin"/>
      </w:r>
      <w:r w:rsidR="00EB0AD7" w:rsidRPr="009775C7">
        <w:rPr>
          <w:rFonts w:ascii="Avant Garde" w:hAnsi="Avant Garde"/>
        </w:rPr>
        <w:instrText xml:space="preserve"> TOC \o "1-2" </w:instrText>
      </w:r>
      <w:r w:rsidRPr="009775C7">
        <w:rPr>
          <w:rFonts w:ascii="Avant Garde" w:hAnsi="Avant Garde"/>
        </w:rPr>
        <w:fldChar w:fldCharType="separate"/>
      </w:r>
      <w:r w:rsidR="00365E72">
        <w:t>Tables</w:t>
      </w:r>
      <w:r w:rsidR="00365E72">
        <w:tab/>
      </w:r>
      <w:r w:rsidR="00365E72">
        <w:fldChar w:fldCharType="begin"/>
      </w:r>
      <w:r w:rsidR="00365E72">
        <w:instrText xml:space="preserve"> PAGEREF _Toc119580140 \h </w:instrText>
      </w:r>
      <w:r w:rsidR="00365E72">
        <w:fldChar w:fldCharType="separate"/>
      </w:r>
      <w:r w:rsidR="00A63F36">
        <w:t>4</w:t>
      </w:r>
      <w:r w:rsidR="00365E72">
        <w:fldChar w:fldCharType="end"/>
      </w:r>
    </w:p>
    <w:p w14:paraId="611CDC10" w14:textId="54006120" w:rsidR="00365E72" w:rsidRDefault="00365E72" w:rsidP="002F44FB">
      <w:pPr>
        <w:pStyle w:val="TOC1"/>
        <w:tabs>
          <w:tab w:val="clear" w:pos="6804"/>
          <w:tab w:val="right" w:pos="8789"/>
        </w:tabs>
        <w:ind w:right="-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_Toc119580141 \h </w:instrText>
      </w:r>
      <w:r>
        <w:fldChar w:fldCharType="separate"/>
      </w:r>
      <w:r w:rsidR="00A63F36">
        <w:t>5</w:t>
      </w:r>
      <w:r>
        <w:fldChar w:fldCharType="end"/>
      </w:r>
    </w:p>
    <w:p w14:paraId="2B333A90" w14:textId="2D7DF7E8" w:rsidR="00365E72" w:rsidRDefault="00365E72" w:rsidP="002F44FB">
      <w:pPr>
        <w:pStyle w:val="TOC2"/>
        <w:tabs>
          <w:tab w:val="clear" w:pos="6804"/>
          <w:tab w:val="right" w:pos="8789"/>
        </w:tabs>
        <w:ind w:right="-1"/>
        <w:rPr>
          <w:rFonts w:asciiTheme="minorHAnsi" w:eastAsiaTheme="minorEastAsia" w:hAnsiTheme="minorHAnsi" w:cstheme="minorBidi"/>
          <w:color w:val="auto"/>
          <w:sz w:val="22"/>
          <w:szCs w:val="22"/>
          <w:lang w:eastAsia="en-AU"/>
        </w:rPr>
      </w:pPr>
      <w:r>
        <w:t>Data linkage</w:t>
      </w:r>
      <w:r>
        <w:tab/>
      </w:r>
      <w:r>
        <w:fldChar w:fldCharType="begin"/>
      </w:r>
      <w:r>
        <w:instrText xml:space="preserve"> PAGEREF _Toc119580142 \h </w:instrText>
      </w:r>
      <w:r>
        <w:fldChar w:fldCharType="separate"/>
      </w:r>
      <w:r w:rsidR="00A63F36">
        <w:t>5</w:t>
      </w:r>
      <w:r>
        <w:fldChar w:fldCharType="end"/>
      </w:r>
    </w:p>
    <w:p w14:paraId="675A7D9A" w14:textId="0CB4F034" w:rsidR="00365E72" w:rsidRDefault="00365E72" w:rsidP="002F44FB">
      <w:pPr>
        <w:pStyle w:val="TOC2"/>
        <w:tabs>
          <w:tab w:val="clear" w:pos="6804"/>
          <w:tab w:val="right" w:pos="8789"/>
        </w:tabs>
        <w:ind w:right="-1"/>
        <w:rPr>
          <w:rFonts w:asciiTheme="minorHAnsi" w:eastAsiaTheme="minorEastAsia" w:hAnsiTheme="minorHAnsi" w:cstheme="minorBidi"/>
          <w:color w:val="auto"/>
          <w:sz w:val="22"/>
          <w:szCs w:val="22"/>
          <w:lang w:eastAsia="en-AU"/>
        </w:rPr>
      </w:pPr>
      <w:r>
        <w:t>Literacy and numeracy</w:t>
      </w:r>
      <w:r>
        <w:tab/>
      </w:r>
      <w:r>
        <w:fldChar w:fldCharType="begin"/>
      </w:r>
      <w:r>
        <w:instrText xml:space="preserve"> PAGEREF _Toc119580143 \h </w:instrText>
      </w:r>
      <w:r>
        <w:fldChar w:fldCharType="separate"/>
      </w:r>
      <w:r w:rsidR="00A63F36">
        <w:t>5</w:t>
      </w:r>
      <w:r>
        <w:fldChar w:fldCharType="end"/>
      </w:r>
    </w:p>
    <w:p w14:paraId="15916E3D" w14:textId="1E91DA84" w:rsidR="00365E72" w:rsidRDefault="00365E72" w:rsidP="002F44FB">
      <w:pPr>
        <w:pStyle w:val="TOC2"/>
        <w:tabs>
          <w:tab w:val="clear" w:pos="6804"/>
          <w:tab w:val="right" w:pos="8789"/>
        </w:tabs>
        <w:ind w:right="-1"/>
        <w:rPr>
          <w:rFonts w:asciiTheme="minorHAnsi" w:eastAsiaTheme="minorEastAsia" w:hAnsiTheme="minorHAnsi" w:cstheme="minorBidi"/>
          <w:color w:val="auto"/>
          <w:sz w:val="22"/>
          <w:szCs w:val="22"/>
          <w:lang w:eastAsia="en-AU"/>
        </w:rPr>
      </w:pPr>
      <w:r>
        <w:t>Obtaining consent</w:t>
      </w:r>
      <w:r>
        <w:tab/>
      </w:r>
      <w:r>
        <w:fldChar w:fldCharType="begin"/>
      </w:r>
      <w:r>
        <w:instrText xml:space="preserve"> PAGEREF _Toc119580144 \h </w:instrText>
      </w:r>
      <w:r>
        <w:fldChar w:fldCharType="separate"/>
      </w:r>
      <w:r w:rsidR="00A63F36">
        <w:t>5</w:t>
      </w:r>
      <w:r>
        <w:fldChar w:fldCharType="end"/>
      </w:r>
    </w:p>
    <w:p w14:paraId="073EE637" w14:textId="20709ACB" w:rsidR="00365E72" w:rsidRDefault="00365E72" w:rsidP="002F44FB">
      <w:pPr>
        <w:pStyle w:val="TOC1"/>
        <w:tabs>
          <w:tab w:val="clear" w:pos="6804"/>
          <w:tab w:val="right" w:pos="8789"/>
        </w:tabs>
        <w:ind w:right="-1"/>
        <w:rPr>
          <w:rFonts w:asciiTheme="minorHAnsi" w:eastAsiaTheme="minorEastAsia" w:hAnsiTheme="minorHAnsi" w:cstheme="minorBidi"/>
          <w:color w:val="auto"/>
          <w:sz w:val="22"/>
          <w:szCs w:val="22"/>
          <w:lang w:eastAsia="en-AU"/>
        </w:rPr>
      </w:pPr>
      <w:r>
        <w:t>Data and methods</w:t>
      </w:r>
      <w:r>
        <w:tab/>
      </w:r>
      <w:r>
        <w:fldChar w:fldCharType="begin"/>
      </w:r>
      <w:r>
        <w:instrText xml:space="preserve"> PAGEREF _Toc119580145 \h </w:instrText>
      </w:r>
      <w:r>
        <w:fldChar w:fldCharType="separate"/>
      </w:r>
      <w:r w:rsidR="00A63F36">
        <w:t>7</w:t>
      </w:r>
      <w:r>
        <w:fldChar w:fldCharType="end"/>
      </w:r>
    </w:p>
    <w:p w14:paraId="13128D79" w14:textId="63BEC37C" w:rsidR="00365E72" w:rsidRDefault="00365E72" w:rsidP="002F44FB">
      <w:pPr>
        <w:pStyle w:val="TOC2"/>
        <w:tabs>
          <w:tab w:val="clear" w:pos="6804"/>
          <w:tab w:val="right" w:pos="8789"/>
        </w:tabs>
        <w:ind w:right="-1"/>
        <w:rPr>
          <w:rFonts w:asciiTheme="minorHAnsi" w:eastAsiaTheme="minorEastAsia" w:hAnsiTheme="minorHAnsi" w:cstheme="minorBidi"/>
          <w:color w:val="auto"/>
          <w:sz w:val="22"/>
          <w:szCs w:val="22"/>
          <w:lang w:eastAsia="en-AU"/>
        </w:rPr>
      </w:pPr>
      <w:r>
        <w:t>Longitudinal Surveys of Australian Youth (LSAY)</w:t>
      </w:r>
      <w:r>
        <w:tab/>
      </w:r>
      <w:r>
        <w:fldChar w:fldCharType="begin"/>
      </w:r>
      <w:r>
        <w:instrText xml:space="preserve"> PAGEREF _Toc119580146 \h </w:instrText>
      </w:r>
      <w:r>
        <w:fldChar w:fldCharType="separate"/>
      </w:r>
      <w:r w:rsidR="00A63F36">
        <w:t>7</w:t>
      </w:r>
      <w:r>
        <w:fldChar w:fldCharType="end"/>
      </w:r>
    </w:p>
    <w:p w14:paraId="49CA04FE" w14:textId="469FE520" w:rsidR="00365E72" w:rsidRDefault="00365E72" w:rsidP="002F44FB">
      <w:pPr>
        <w:pStyle w:val="TOC2"/>
        <w:tabs>
          <w:tab w:val="clear" w:pos="6804"/>
          <w:tab w:val="right" w:pos="8789"/>
        </w:tabs>
        <w:ind w:right="-1"/>
        <w:rPr>
          <w:rFonts w:asciiTheme="minorHAnsi" w:eastAsiaTheme="minorEastAsia" w:hAnsiTheme="minorHAnsi" w:cstheme="minorBidi"/>
          <w:color w:val="auto"/>
          <w:sz w:val="22"/>
          <w:szCs w:val="22"/>
          <w:lang w:eastAsia="en-AU"/>
        </w:rPr>
      </w:pPr>
      <w:r>
        <w:t>Programme for International Student Assessment</w:t>
      </w:r>
      <w:r>
        <w:tab/>
      </w:r>
      <w:r>
        <w:fldChar w:fldCharType="begin"/>
      </w:r>
      <w:r>
        <w:instrText xml:space="preserve"> PAGEREF _Toc119580147 \h </w:instrText>
      </w:r>
      <w:r>
        <w:fldChar w:fldCharType="separate"/>
      </w:r>
      <w:r w:rsidR="00A63F36">
        <w:t>7</w:t>
      </w:r>
      <w:r>
        <w:fldChar w:fldCharType="end"/>
      </w:r>
    </w:p>
    <w:p w14:paraId="662E5A4A" w14:textId="681D565C" w:rsidR="00365E72" w:rsidRDefault="00365E72" w:rsidP="002F44FB">
      <w:pPr>
        <w:pStyle w:val="TOC2"/>
        <w:tabs>
          <w:tab w:val="clear" w:pos="6804"/>
          <w:tab w:val="right" w:pos="8789"/>
        </w:tabs>
        <w:ind w:right="-1"/>
        <w:rPr>
          <w:rFonts w:asciiTheme="minorHAnsi" w:eastAsiaTheme="minorEastAsia" w:hAnsiTheme="minorHAnsi" w:cstheme="minorBidi"/>
          <w:color w:val="auto"/>
          <w:sz w:val="22"/>
          <w:szCs w:val="22"/>
          <w:lang w:eastAsia="en-AU"/>
        </w:rPr>
      </w:pPr>
      <w:r>
        <w:t>National Assessment Program – Literacy and Numeracy (NAPLAN)</w:t>
      </w:r>
      <w:r>
        <w:tab/>
      </w:r>
      <w:r>
        <w:fldChar w:fldCharType="begin"/>
      </w:r>
      <w:r>
        <w:instrText xml:space="preserve"> PAGEREF _Toc119580148 \h </w:instrText>
      </w:r>
      <w:r>
        <w:fldChar w:fldCharType="separate"/>
      </w:r>
      <w:r w:rsidR="00A63F36">
        <w:t>7</w:t>
      </w:r>
      <w:r>
        <w:fldChar w:fldCharType="end"/>
      </w:r>
    </w:p>
    <w:p w14:paraId="1B4AB6CE" w14:textId="7C50F86B" w:rsidR="00365E72" w:rsidRDefault="00365E72" w:rsidP="002F44FB">
      <w:pPr>
        <w:pStyle w:val="TOC2"/>
        <w:tabs>
          <w:tab w:val="clear" w:pos="6804"/>
          <w:tab w:val="right" w:pos="8789"/>
        </w:tabs>
        <w:ind w:right="-1"/>
        <w:rPr>
          <w:rFonts w:asciiTheme="minorHAnsi" w:eastAsiaTheme="minorEastAsia" w:hAnsiTheme="minorHAnsi" w:cstheme="minorBidi"/>
          <w:color w:val="auto"/>
          <w:sz w:val="22"/>
          <w:szCs w:val="22"/>
          <w:lang w:eastAsia="en-AU"/>
        </w:rPr>
      </w:pPr>
      <w:r>
        <w:t>Linking LSAY to NAPLAN</w:t>
      </w:r>
      <w:r>
        <w:tab/>
      </w:r>
      <w:r>
        <w:fldChar w:fldCharType="begin"/>
      </w:r>
      <w:r>
        <w:instrText xml:space="preserve"> PAGEREF _Toc119580149 \h </w:instrText>
      </w:r>
      <w:r>
        <w:fldChar w:fldCharType="separate"/>
      </w:r>
      <w:r w:rsidR="00A63F36">
        <w:t>8</w:t>
      </w:r>
      <w:r>
        <w:fldChar w:fldCharType="end"/>
      </w:r>
    </w:p>
    <w:p w14:paraId="1C53C239" w14:textId="2E23ED15" w:rsidR="00365E72" w:rsidRDefault="00365E72" w:rsidP="002F44FB">
      <w:pPr>
        <w:pStyle w:val="TOC1"/>
        <w:tabs>
          <w:tab w:val="clear" w:pos="6804"/>
          <w:tab w:val="right" w:pos="8789"/>
        </w:tabs>
        <w:ind w:right="-1"/>
        <w:rPr>
          <w:rFonts w:asciiTheme="minorHAnsi" w:eastAsiaTheme="minorEastAsia" w:hAnsiTheme="minorHAnsi" w:cstheme="minorBidi"/>
          <w:color w:val="auto"/>
          <w:sz w:val="22"/>
          <w:szCs w:val="22"/>
          <w:lang w:eastAsia="en-AU"/>
        </w:rPr>
      </w:pPr>
      <w:r>
        <w:t>Understanding consent bias</w:t>
      </w:r>
      <w:r>
        <w:tab/>
      </w:r>
      <w:r>
        <w:fldChar w:fldCharType="begin"/>
      </w:r>
      <w:r>
        <w:instrText xml:space="preserve"> PAGEREF _Toc119580150 \h </w:instrText>
      </w:r>
      <w:r>
        <w:fldChar w:fldCharType="separate"/>
      </w:r>
      <w:r w:rsidR="00A63F36">
        <w:t>11</w:t>
      </w:r>
      <w:r>
        <w:fldChar w:fldCharType="end"/>
      </w:r>
    </w:p>
    <w:p w14:paraId="544EBFD3" w14:textId="6121FA58" w:rsidR="00365E72" w:rsidRDefault="00365E72" w:rsidP="002F44FB">
      <w:pPr>
        <w:pStyle w:val="TOC2"/>
        <w:tabs>
          <w:tab w:val="clear" w:pos="6804"/>
          <w:tab w:val="right" w:pos="8789"/>
        </w:tabs>
        <w:ind w:right="-1"/>
        <w:rPr>
          <w:rFonts w:asciiTheme="minorHAnsi" w:eastAsiaTheme="minorEastAsia" w:hAnsiTheme="minorHAnsi" w:cstheme="minorBidi"/>
          <w:color w:val="auto"/>
          <w:sz w:val="22"/>
          <w:szCs w:val="22"/>
          <w:lang w:eastAsia="en-AU"/>
        </w:rPr>
      </w:pPr>
      <w:r>
        <w:t>Methodology</w:t>
      </w:r>
      <w:r>
        <w:tab/>
      </w:r>
      <w:r>
        <w:fldChar w:fldCharType="begin"/>
      </w:r>
      <w:r>
        <w:instrText xml:space="preserve"> PAGEREF _Toc119580151 \h </w:instrText>
      </w:r>
      <w:r>
        <w:fldChar w:fldCharType="separate"/>
      </w:r>
      <w:r w:rsidR="00A63F36">
        <w:t>11</w:t>
      </w:r>
      <w:r>
        <w:fldChar w:fldCharType="end"/>
      </w:r>
    </w:p>
    <w:p w14:paraId="6C21E78D" w14:textId="331364E5" w:rsidR="00365E72" w:rsidRDefault="00365E72" w:rsidP="002F44FB">
      <w:pPr>
        <w:pStyle w:val="TOC2"/>
        <w:tabs>
          <w:tab w:val="clear" w:pos="6804"/>
          <w:tab w:val="right" w:pos="8789"/>
        </w:tabs>
        <w:ind w:right="-1"/>
        <w:rPr>
          <w:rFonts w:asciiTheme="minorHAnsi" w:eastAsiaTheme="minorEastAsia" w:hAnsiTheme="minorHAnsi" w:cstheme="minorBidi"/>
          <w:color w:val="auto"/>
          <w:sz w:val="22"/>
          <w:szCs w:val="22"/>
          <w:lang w:eastAsia="en-AU"/>
        </w:rPr>
      </w:pPr>
      <w:r w:rsidRPr="00207D2A">
        <w:rPr>
          <w:lang w:val="en-US"/>
        </w:rPr>
        <w:t>Discussion</w:t>
      </w:r>
      <w:r>
        <w:tab/>
      </w:r>
      <w:r>
        <w:fldChar w:fldCharType="begin"/>
      </w:r>
      <w:r>
        <w:instrText xml:space="preserve"> PAGEREF _Toc119580152 \h </w:instrText>
      </w:r>
      <w:r>
        <w:fldChar w:fldCharType="separate"/>
      </w:r>
      <w:r w:rsidR="00A63F36">
        <w:t>14</w:t>
      </w:r>
      <w:r>
        <w:fldChar w:fldCharType="end"/>
      </w:r>
    </w:p>
    <w:p w14:paraId="6BBD0D9F" w14:textId="00500239" w:rsidR="00365E72" w:rsidRDefault="00365E72" w:rsidP="002F44FB">
      <w:pPr>
        <w:pStyle w:val="TOC1"/>
        <w:tabs>
          <w:tab w:val="clear" w:pos="6804"/>
          <w:tab w:val="right" w:pos="8789"/>
        </w:tabs>
        <w:ind w:right="-1"/>
        <w:rPr>
          <w:rFonts w:asciiTheme="minorHAnsi" w:eastAsiaTheme="minorEastAsia" w:hAnsiTheme="minorHAnsi" w:cstheme="minorBidi"/>
          <w:color w:val="auto"/>
          <w:sz w:val="22"/>
          <w:szCs w:val="22"/>
          <w:lang w:eastAsia="en-AU"/>
        </w:rPr>
      </w:pPr>
      <w:r>
        <w:t>Using weights to address bias</w:t>
      </w:r>
      <w:r>
        <w:tab/>
      </w:r>
      <w:r>
        <w:fldChar w:fldCharType="begin"/>
      </w:r>
      <w:r>
        <w:instrText xml:space="preserve"> PAGEREF _Toc119580153 \h </w:instrText>
      </w:r>
      <w:r>
        <w:fldChar w:fldCharType="separate"/>
      </w:r>
      <w:r w:rsidR="00A63F36">
        <w:t>17</w:t>
      </w:r>
      <w:r>
        <w:fldChar w:fldCharType="end"/>
      </w:r>
    </w:p>
    <w:p w14:paraId="4EC08146" w14:textId="67F76CFC" w:rsidR="00365E72" w:rsidRDefault="00365E72" w:rsidP="002F44FB">
      <w:pPr>
        <w:pStyle w:val="TOC2"/>
        <w:tabs>
          <w:tab w:val="clear" w:pos="6804"/>
          <w:tab w:val="right" w:pos="8789"/>
        </w:tabs>
        <w:ind w:right="-1"/>
        <w:rPr>
          <w:rFonts w:asciiTheme="minorHAnsi" w:eastAsiaTheme="minorEastAsia" w:hAnsiTheme="minorHAnsi" w:cstheme="minorBidi"/>
          <w:color w:val="auto"/>
          <w:sz w:val="22"/>
          <w:szCs w:val="22"/>
          <w:lang w:eastAsia="en-AU"/>
        </w:rPr>
      </w:pPr>
      <w:r>
        <w:t>Current weighting methodology</w:t>
      </w:r>
      <w:r>
        <w:tab/>
      </w:r>
      <w:r>
        <w:fldChar w:fldCharType="begin"/>
      </w:r>
      <w:r>
        <w:instrText xml:space="preserve"> PAGEREF _Toc119580154 \h </w:instrText>
      </w:r>
      <w:r>
        <w:fldChar w:fldCharType="separate"/>
      </w:r>
      <w:r w:rsidR="00A63F36">
        <w:t>17</w:t>
      </w:r>
      <w:r>
        <w:fldChar w:fldCharType="end"/>
      </w:r>
    </w:p>
    <w:p w14:paraId="4A2C45A7" w14:textId="6512C7E7" w:rsidR="00365E72" w:rsidRDefault="00365E72" w:rsidP="002F44FB">
      <w:pPr>
        <w:pStyle w:val="TOC2"/>
        <w:tabs>
          <w:tab w:val="clear" w:pos="6804"/>
          <w:tab w:val="right" w:pos="8789"/>
        </w:tabs>
        <w:ind w:right="-1"/>
        <w:rPr>
          <w:rFonts w:asciiTheme="minorHAnsi" w:eastAsiaTheme="minorEastAsia" w:hAnsiTheme="minorHAnsi" w:cstheme="minorBidi"/>
          <w:color w:val="auto"/>
          <w:sz w:val="22"/>
          <w:szCs w:val="22"/>
          <w:lang w:eastAsia="en-AU"/>
        </w:rPr>
      </w:pPr>
      <w:r>
        <w:t>Custom weights: required for analysing specific subsets of the survey</w:t>
      </w:r>
      <w:r>
        <w:tab/>
      </w:r>
      <w:r>
        <w:fldChar w:fldCharType="begin"/>
      </w:r>
      <w:r>
        <w:instrText xml:space="preserve"> PAGEREF _Toc119580155 \h </w:instrText>
      </w:r>
      <w:r>
        <w:fldChar w:fldCharType="separate"/>
      </w:r>
      <w:r w:rsidR="00A63F36">
        <w:t>17</w:t>
      </w:r>
      <w:r>
        <w:fldChar w:fldCharType="end"/>
      </w:r>
    </w:p>
    <w:p w14:paraId="1F78EEBD" w14:textId="3C059842" w:rsidR="00365E72" w:rsidRDefault="00365E72" w:rsidP="002F44FB">
      <w:pPr>
        <w:pStyle w:val="TOC2"/>
        <w:tabs>
          <w:tab w:val="clear" w:pos="6804"/>
          <w:tab w:val="right" w:pos="8789"/>
        </w:tabs>
        <w:ind w:right="-1"/>
        <w:rPr>
          <w:rFonts w:asciiTheme="minorHAnsi" w:eastAsiaTheme="minorEastAsia" w:hAnsiTheme="minorHAnsi" w:cstheme="minorBidi"/>
          <w:color w:val="auto"/>
          <w:sz w:val="22"/>
          <w:szCs w:val="22"/>
          <w:lang w:eastAsia="en-AU"/>
        </w:rPr>
      </w:pPr>
      <w:r w:rsidRPr="00207D2A">
        <w:rPr>
          <w:lang w:val="en-US"/>
        </w:rPr>
        <w:t>Comparing linked LSAY-NAPLAN scores with national NAPLAN scores</w:t>
      </w:r>
      <w:r>
        <w:tab/>
      </w:r>
      <w:r>
        <w:fldChar w:fldCharType="begin"/>
      </w:r>
      <w:r>
        <w:instrText xml:space="preserve"> PAGEREF _Toc119580156 \h </w:instrText>
      </w:r>
      <w:r>
        <w:fldChar w:fldCharType="separate"/>
      </w:r>
      <w:r w:rsidR="00A63F36">
        <w:t>18</w:t>
      </w:r>
      <w:r>
        <w:fldChar w:fldCharType="end"/>
      </w:r>
    </w:p>
    <w:p w14:paraId="7D6B7EAE" w14:textId="794D64CC" w:rsidR="00365E72" w:rsidRDefault="00365E72" w:rsidP="002F44FB">
      <w:pPr>
        <w:pStyle w:val="TOC1"/>
        <w:tabs>
          <w:tab w:val="clear" w:pos="6804"/>
          <w:tab w:val="right" w:pos="8789"/>
        </w:tabs>
        <w:ind w:right="-1"/>
        <w:rPr>
          <w:rFonts w:asciiTheme="minorHAnsi" w:eastAsiaTheme="minorEastAsia" w:hAnsiTheme="minorHAnsi" w:cstheme="minorBidi"/>
          <w:color w:val="auto"/>
          <w:sz w:val="22"/>
          <w:szCs w:val="22"/>
          <w:lang w:eastAsia="en-AU"/>
        </w:rPr>
      </w:pPr>
      <w:r>
        <w:t>Representativeness analysis</w:t>
      </w:r>
      <w:r>
        <w:tab/>
      </w:r>
      <w:r>
        <w:fldChar w:fldCharType="begin"/>
      </w:r>
      <w:r>
        <w:instrText xml:space="preserve"> PAGEREF _Toc119580157 \h </w:instrText>
      </w:r>
      <w:r>
        <w:fldChar w:fldCharType="separate"/>
      </w:r>
      <w:r w:rsidR="00A63F36">
        <w:t>20</w:t>
      </w:r>
      <w:r>
        <w:fldChar w:fldCharType="end"/>
      </w:r>
    </w:p>
    <w:p w14:paraId="1FE7D7FE" w14:textId="6CAC4E31" w:rsidR="00365E72" w:rsidRDefault="00365E72" w:rsidP="002F44FB">
      <w:pPr>
        <w:pStyle w:val="TOC2"/>
        <w:tabs>
          <w:tab w:val="clear" w:pos="6804"/>
          <w:tab w:val="right" w:pos="8789"/>
        </w:tabs>
        <w:ind w:right="-1"/>
        <w:rPr>
          <w:rFonts w:asciiTheme="minorHAnsi" w:eastAsiaTheme="minorEastAsia" w:hAnsiTheme="minorHAnsi" w:cstheme="minorBidi"/>
          <w:color w:val="auto"/>
          <w:sz w:val="22"/>
          <w:szCs w:val="22"/>
          <w:lang w:eastAsia="en-AU"/>
        </w:rPr>
      </w:pPr>
      <w:r w:rsidRPr="00207D2A">
        <w:rPr>
          <w:lang w:val="en-US"/>
        </w:rPr>
        <w:t>Methodology</w:t>
      </w:r>
      <w:r>
        <w:tab/>
      </w:r>
      <w:r>
        <w:fldChar w:fldCharType="begin"/>
      </w:r>
      <w:r>
        <w:instrText xml:space="preserve"> PAGEREF _Toc119580158 \h </w:instrText>
      </w:r>
      <w:r>
        <w:fldChar w:fldCharType="separate"/>
      </w:r>
      <w:r w:rsidR="00A63F36">
        <w:t>20</w:t>
      </w:r>
      <w:r>
        <w:fldChar w:fldCharType="end"/>
      </w:r>
    </w:p>
    <w:p w14:paraId="1C55EBA4" w14:textId="2E71EFF1" w:rsidR="00365E72" w:rsidRDefault="00365E72" w:rsidP="002F44FB">
      <w:pPr>
        <w:pStyle w:val="TOC2"/>
        <w:tabs>
          <w:tab w:val="clear" w:pos="6804"/>
          <w:tab w:val="right" w:pos="8789"/>
        </w:tabs>
        <w:ind w:right="-1"/>
        <w:rPr>
          <w:rFonts w:asciiTheme="minorHAnsi" w:eastAsiaTheme="minorEastAsia" w:hAnsiTheme="minorHAnsi" w:cstheme="minorBidi"/>
          <w:color w:val="auto"/>
          <w:sz w:val="22"/>
          <w:szCs w:val="22"/>
          <w:lang w:eastAsia="en-AU"/>
        </w:rPr>
      </w:pPr>
      <w:r w:rsidRPr="00207D2A">
        <w:rPr>
          <w:lang w:val="en-US"/>
        </w:rPr>
        <w:t>Results</w:t>
      </w:r>
      <w:r>
        <w:tab/>
      </w:r>
      <w:r>
        <w:fldChar w:fldCharType="begin"/>
      </w:r>
      <w:r>
        <w:instrText xml:space="preserve"> PAGEREF _Toc119580159 \h </w:instrText>
      </w:r>
      <w:r>
        <w:fldChar w:fldCharType="separate"/>
      </w:r>
      <w:r w:rsidR="00A63F36">
        <w:t>22</w:t>
      </w:r>
      <w:r>
        <w:fldChar w:fldCharType="end"/>
      </w:r>
    </w:p>
    <w:p w14:paraId="273DA72E" w14:textId="22F3787B" w:rsidR="00365E72" w:rsidRDefault="00365E72" w:rsidP="002F44FB">
      <w:pPr>
        <w:pStyle w:val="TOC2"/>
        <w:tabs>
          <w:tab w:val="clear" w:pos="6804"/>
          <w:tab w:val="right" w:pos="8789"/>
        </w:tabs>
        <w:ind w:right="-1"/>
        <w:rPr>
          <w:rFonts w:asciiTheme="minorHAnsi" w:eastAsiaTheme="minorEastAsia" w:hAnsiTheme="minorHAnsi" w:cstheme="minorBidi"/>
          <w:color w:val="auto"/>
          <w:sz w:val="22"/>
          <w:szCs w:val="22"/>
          <w:lang w:eastAsia="en-AU"/>
        </w:rPr>
      </w:pPr>
      <w:r w:rsidRPr="00207D2A">
        <w:rPr>
          <w:lang w:val="en-US"/>
        </w:rPr>
        <w:t>Discussion</w:t>
      </w:r>
      <w:r>
        <w:tab/>
      </w:r>
      <w:r>
        <w:fldChar w:fldCharType="begin"/>
      </w:r>
      <w:r>
        <w:instrText xml:space="preserve"> PAGEREF _Toc119580160 \h </w:instrText>
      </w:r>
      <w:r>
        <w:fldChar w:fldCharType="separate"/>
      </w:r>
      <w:r w:rsidR="00A63F36">
        <w:t>23</w:t>
      </w:r>
      <w:r>
        <w:fldChar w:fldCharType="end"/>
      </w:r>
    </w:p>
    <w:p w14:paraId="034356D2" w14:textId="50B34016" w:rsidR="00365E72" w:rsidRDefault="00365E72" w:rsidP="002F44FB">
      <w:pPr>
        <w:pStyle w:val="TOC1"/>
        <w:tabs>
          <w:tab w:val="clear" w:pos="6804"/>
          <w:tab w:val="right" w:pos="8789"/>
        </w:tabs>
        <w:ind w:right="-1"/>
        <w:rPr>
          <w:rFonts w:asciiTheme="minorHAnsi" w:eastAsiaTheme="minorEastAsia" w:hAnsiTheme="minorHAnsi" w:cstheme="minorBidi"/>
          <w:color w:val="auto"/>
          <w:sz w:val="22"/>
          <w:szCs w:val="22"/>
          <w:lang w:eastAsia="en-AU"/>
        </w:rPr>
      </w:pPr>
      <w:r>
        <w:t>Using the linked data: considerations and recommendations</w:t>
      </w:r>
      <w:r>
        <w:tab/>
      </w:r>
      <w:r>
        <w:fldChar w:fldCharType="begin"/>
      </w:r>
      <w:r>
        <w:instrText xml:space="preserve"> PAGEREF _Toc119580161 \h </w:instrText>
      </w:r>
      <w:r>
        <w:fldChar w:fldCharType="separate"/>
      </w:r>
      <w:r w:rsidR="00A63F36">
        <w:t>24</w:t>
      </w:r>
      <w:r>
        <w:fldChar w:fldCharType="end"/>
      </w:r>
    </w:p>
    <w:p w14:paraId="4966783A" w14:textId="4AA1D5BD" w:rsidR="00365E72" w:rsidRDefault="00365E72" w:rsidP="002F44FB">
      <w:pPr>
        <w:pStyle w:val="TOC2"/>
        <w:tabs>
          <w:tab w:val="clear" w:pos="6804"/>
          <w:tab w:val="right" w:pos="8789"/>
        </w:tabs>
        <w:ind w:right="-1"/>
        <w:rPr>
          <w:rFonts w:asciiTheme="minorHAnsi" w:eastAsiaTheme="minorEastAsia" w:hAnsiTheme="minorHAnsi" w:cstheme="minorBidi"/>
          <w:color w:val="auto"/>
          <w:sz w:val="22"/>
          <w:szCs w:val="22"/>
          <w:lang w:eastAsia="en-AU"/>
        </w:rPr>
      </w:pPr>
      <w:r>
        <w:t>Data file structure</w:t>
      </w:r>
      <w:r>
        <w:tab/>
      </w:r>
      <w:r>
        <w:fldChar w:fldCharType="begin"/>
      </w:r>
      <w:r>
        <w:instrText xml:space="preserve"> PAGEREF _Toc119580162 \h </w:instrText>
      </w:r>
      <w:r>
        <w:fldChar w:fldCharType="separate"/>
      </w:r>
      <w:r w:rsidR="00A63F36">
        <w:t>24</w:t>
      </w:r>
      <w:r>
        <w:fldChar w:fldCharType="end"/>
      </w:r>
    </w:p>
    <w:p w14:paraId="7B1F1CEA" w14:textId="12BD86E2" w:rsidR="00365E72" w:rsidRDefault="00365E72" w:rsidP="002F44FB">
      <w:pPr>
        <w:pStyle w:val="TOC2"/>
        <w:tabs>
          <w:tab w:val="clear" w:pos="6804"/>
          <w:tab w:val="right" w:pos="8789"/>
        </w:tabs>
        <w:ind w:right="-1"/>
        <w:rPr>
          <w:rFonts w:asciiTheme="minorHAnsi" w:eastAsiaTheme="minorEastAsia" w:hAnsiTheme="minorHAnsi" w:cstheme="minorBidi"/>
          <w:color w:val="auto"/>
          <w:sz w:val="22"/>
          <w:szCs w:val="22"/>
          <w:lang w:eastAsia="en-AU"/>
        </w:rPr>
      </w:pPr>
      <w:r>
        <w:t>Using the data</w:t>
      </w:r>
      <w:r>
        <w:tab/>
      </w:r>
      <w:r>
        <w:fldChar w:fldCharType="begin"/>
      </w:r>
      <w:r>
        <w:instrText xml:space="preserve"> PAGEREF _Toc119580163 \h </w:instrText>
      </w:r>
      <w:r>
        <w:fldChar w:fldCharType="separate"/>
      </w:r>
      <w:r w:rsidR="00A63F36">
        <w:t>24</w:t>
      </w:r>
      <w:r>
        <w:fldChar w:fldCharType="end"/>
      </w:r>
    </w:p>
    <w:p w14:paraId="73A537AA" w14:textId="0377C99C" w:rsidR="00365E72" w:rsidRDefault="00365E72" w:rsidP="002F44FB">
      <w:pPr>
        <w:pStyle w:val="TOC2"/>
        <w:tabs>
          <w:tab w:val="clear" w:pos="6804"/>
          <w:tab w:val="right" w:pos="8789"/>
        </w:tabs>
        <w:ind w:right="-1"/>
        <w:rPr>
          <w:rFonts w:asciiTheme="minorHAnsi" w:eastAsiaTheme="minorEastAsia" w:hAnsiTheme="minorHAnsi" w:cstheme="minorBidi"/>
          <w:color w:val="auto"/>
          <w:sz w:val="22"/>
          <w:szCs w:val="22"/>
          <w:lang w:eastAsia="en-AU"/>
        </w:rPr>
      </w:pPr>
      <w:r>
        <w:t>Applying weights</w:t>
      </w:r>
      <w:r>
        <w:tab/>
      </w:r>
      <w:r>
        <w:fldChar w:fldCharType="begin"/>
      </w:r>
      <w:r>
        <w:instrText xml:space="preserve"> PAGEREF _Toc119580164 \h </w:instrText>
      </w:r>
      <w:r>
        <w:fldChar w:fldCharType="separate"/>
      </w:r>
      <w:r w:rsidR="00A63F36">
        <w:t>25</w:t>
      </w:r>
      <w:r>
        <w:fldChar w:fldCharType="end"/>
      </w:r>
    </w:p>
    <w:p w14:paraId="24555BF0" w14:textId="73AE406B" w:rsidR="00365E72" w:rsidRDefault="00365E72" w:rsidP="002F44FB">
      <w:pPr>
        <w:pStyle w:val="TOC1"/>
        <w:tabs>
          <w:tab w:val="clear" w:pos="6804"/>
          <w:tab w:val="right" w:pos="8789"/>
        </w:tabs>
        <w:ind w:right="-1"/>
        <w:rPr>
          <w:rFonts w:asciiTheme="minorHAnsi" w:eastAsiaTheme="minorEastAsia" w:hAnsiTheme="minorHAnsi" w:cstheme="minorBidi"/>
          <w:color w:val="auto"/>
          <w:sz w:val="22"/>
          <w:szCs w:val="22"/>
          <w:lang w:eastAsia="en-AU"/>
        </w:rPr>
      </w:pPr>
      <w:r>
        <w:t>Conclusion</w:t>
      </w:r>
      <w:r>
        <w:tab/>
      </w:r>
      <w:r>
        <w:fldChar w:fldCharType="begin"/>
      </w:r>
      <w:r>
        <w:instrText xml:space="preserve"> PAGEREF _Toc119580165 \h </w:instrText>
      </w:r>
      <w:r>
        <w:fldChar w:fldCharType="separate"/>
      </w:r>
      <w:r w:rsidR="00A63F36">
        <w:t>27</w:t>
      </w:r>
      <w:r>
        <w:fldChar w:fldCharType="end"/>
      </w:r>
    </w:p>
    <w:p w14:paraId="79B4BE4E" w14:textId="7D0DAF21" w:rsidR="00365E72" w:rsidRDefault="00365E72" w:rsidP="002F44FB">
      <w:pPr>
        <w:pStyle w:val="TOC1"/>
        <w:tabs>
          <w:tab w:val="clear" w:pos="6804"/>
          <w:tab w:val="right" w:pos="8789"/>
        </w:tabs>
        <w:ind w:right="-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_Toc119580166 \h </w:instrText>
      </w:r>
      <w:r>
        <w:fldChar w:fldCharType="separate"/>
      </w:r>
      <w:r w:rsidR="00A63F36">
        <w:t>28</w:t>
      </w:r>
      <w:r>
        <w:fldChar w:fldCharType="end"/>
      </w:r>
    </w:p>
    <w:p w14:paraId="5579AB99" w14:textId="25F5B86A" w:rsidR="00EB0AD7" w:rsidRDefault="007B61DA" w:rsidP="002F44FB">
      <w:pPr>
        <w:pStyle w:val="Text"/>
        <w:tabs>
          <w:tab w:val="left" w:pos="6096"/>
          <w:tab w:val="right" w:pos="8789"/>
        </w:tabs>
      </w:pPr>
      <w:r w:rsidRPr="009775C7">
        <w:fldChar w:fldCharType="end"/>
      </w:r>
    </w:p>
    <w:p w14:paraId="4FB69D81" w14:textId="77777777" w:rsidR="00E811C3" w:rsidRDefault="00E811C3" w:rsidP="00E811C3">
      <w:pPr>
        <w:pStyle w:val="Text"/>
        <w:rPr>
          <w:rFonts w:ascii="Tahoma" w:hAnsi="Tahoma" w:cs="Tahoma"/>
          <w:color w:val="000000"/>
          <w:kern w:val="28"/>
          <w:sz w:val="56"/>
          <w:szCs w:val="56"/>
        </w:rPr>
      </w:pPr>
      <w:r>
        <w:br w:type="page"/>
      </w:r>
    </w:p>
    <w:p w14:paraId="2BC535E8" w14:textId="040165E8" w:rsidR="00E811C3" w:rsidRDefault="00E811C3" w:rsidP="00E811C3">
      <w:pPr>
        <w:pStyle w:val="Heading1"/>
      </w:pPr>
      <w:bookmarkStart w:id="245" w:name="_Toc112773601"/>
      <w:bookmarkStart w:id="246" w:name="_Toc119580140"/>
      <w:bookmarkStart w:id="247" w:name="_Toc110845441"/>
      <w:bookmarkStart w:id="248" w:name="_Toc110847095"/>
      <w:bookmarkStart w:id="249" w:name="_Toc111215027"/>
      <w:r>
        <w:lastRenderedPageBreak/>
        <w:t>Tables</w:t>
      </w:r>
      <w:bookmarkEnd w:id="245"/>
      <w:bookmarkEnd w:id="246"/>
      <w:r>
        <w:t xml:space="preserve"> </w:t>
      </w:r>
      <w:bookmarkEnd w:id="247"/>
      <w:bookmarkEnd w:id="248"/>
      <w:bookmarkEnd w:id="249"/>
    </w:p>
    <w:bookmarkStart w:id="250" w:name="_Toc296497517"/>
    <w:bookmarkStart w:id="251" w:name="_Toc298162802"/>
    <w:bookmarkStart w:id="252" w:name="_Toc110845443"/>
    <w:bookmarkStart w:id="253" w:name="_Toc110847097"/>
    <w:bookmarkStart w:id="254" w:name="_Toc111215029"/>
    <w:p w14:paraId="668D6CBC" w14:textId="00A8A7B4" w:rsidR="006A02A4" w:rsidRPr="00AB7DD3" w:rsidRDefault="002E73FC" w:rsidP="00AB7DD3">
      <w:pPr>
        <w:pStyle w:val="TableofFigures"/>
        <w:tabs>
          <w:tab w:val="clear" w:pos="6804"/>
          <w:tab w:val="left" w:pos="880"/>
          <w:tab w:val="right" w:pos="8789"/>
        </w:tabs>
        <w:ind w:left="284" w:right="-1" w:hanging="284"/>
      </w:pPr>
      <w:r>
        <w:fldChar w:fldCharType="begin"/>
      </w:r>
      <w:r>
        <w:instrText xml:space="preserve"> TOC \f F \t "tabletitle" \c </w:instrText>
      </w:r>
      <w:r>
        <w:fldChar w:fldCharType="separate"/>
      </w:r>
      <w:r w:rsidR="006A02A4">
        <w:t>1</w:t>
      </w:r>
      <w:r w:rsidR="006A02A4" w:rsidRPr="00AB7DD3">
        <w:tab/>
      </w:r>
      <w:r w:rsidR="006A02A4">
        <w:t xml:space="preserve">Y15 respondents by year level in 2015 and corresponding NAPLAN assessment year level </w:t>
      </w:r>
      <w:r w:rsidR="00A63F36">
        <w:br/>
      </w:r>
      <w:r w:rsidR="006A02A4">
        <w:t>and calendar year</w:t>
      </w:r>
      <w:r w:rsidR="006A02A4">
        <w:tab/>
      </w:r>
      <w:r w:rsidR="006A02A4">
        <w:fldChar w:fldCharType="begin"/>
      </w:r>
      <w:r w:rsidR="006A02A4">
        <w:instrText xml:space="preserve"> PAGEREF _Toc115180701 \h </w:instrText>
      </w:r>
      <w:r w:rsidR="006A02A4">
        <w:fldChar w:fldCharType="separate"/>
      </w:r>
      <w:r w:rsidR="00A63F36">
        <w:t>8</w:t>
      </w:r>
      <w:r w:rsidR="006A02A4">
        <w:fldChar w:fldCharType="end"/>
      </w:r>
    </w:p>
    <w:p w14:paraId="5A914E93" w14:textId="01A22CD6" w:rsidR="006A02A4" w:rsidRPr="00AB7DD3" w:rsidRDefault="006A02A4" w:rsidP="00AB7DD3">
      <w:pPr>
        <w:pStyle w:val="TableofFigures"/>
        <w:tabs>
          <w:tab w:val="clear" w:pos="6804"/>
          <w:tab w:val="left" w:pos="880"/>
          <w:tab w:val="right" w:pos="8789"/>
        </w:tabs>
        <w:ind w:left="284" w:right="-1" w:hanging="284"/>
      </w:pPr>
      <w:r>
        <w:t>2</w:t>
      </w:r>
      <w:r w:rsidRPr="00AB7DD3">
        <w:tab/>
      </w:r>
      <w:r>
        <w:t>Sample sizes and response rates, LSAY Y15 cohort, waves 1-5</w:t>
      </w:r>
      <w:r>
        <w:tab/>
      </w:r>
      <w:r>
        <w:fldChar w:fldCharType="begin"/>
      </w:r>
      <w:r>
        <w:instrText xml:space="preserve"> PAGEREF _Toc115180702 \h </w:instrText>
      </w:r>
      <w:r>
        <w:fldChar w:fldCharType="separate"/>
      </w:r>
      <w:r w:rsidR="00A63F36">
        <w:t>9</w:t>
      </w:r>
      <w:r>
        <w:fldChar w:fldCharType="end"/>
      </w:r>
    </w:p>
    <w:p w14:paraId="138034EC" w14:textId="771C765D" w:rsidR="006A02A4" w:rsidRPr="00AB7DD3" w:rsidRDefault="006A02A4" w:rsidP="00AB7DD3">
      <w:pPr>
        <w:pStyle w:val="TableofFigures"/>
        <w:tabs>
          <w:tab w:val="clear" w:pos="6804"/>
          <w:tab w:val="left" w:pos="880"/>
          <w:tab w:val="right" w:pos="8789"/>
        </w:tabs>
        <w:ind w:left="284" w:right="-1" w:hanging="284"/>
      </w:pPr>
      <w:r>
        <w:t>3</w:t>
      </w:r>
      <w:r w:rsidRPr="00AB7DD3">
        <w:tab/>
      </w:r>
      <w:r>
        <w:t>LSAY-NAPLAN consent rates, Y15 cohort, waves 2-5</w:t>
      </w:r>
      <w:r>
        <w:tab/>
      </w:r>
      <w:r>
        <w:fldChar w:fldCharType="begin"/>
      </w:r>
      <w:r>
        <w:instrText xml:space="preserve"> PAGEREF _Toc115180703 \h </w:instrText>
      </w:r>
      <w:r>
        <w:fldChar w:fldCharType="separate"/>
      </w:r>
      <w:r w:rsidR="00A63F36">
        <w:t>9</w:t>
      </w:r>
      <w:r>
        <w:fldChar w:fldCharType="end"/>
      </w:r>
    </w:p>
    <w:p w14:paraId="387AFB35" w14:textId="05F1F467" w:rsidR="006A02A4" w:rsidRPr="00AB7DD3" w:rsidRDefault="006A02A4" w:rsidP="00AB7DD3">
      <w:pPr>
        <w:pStyle w:val="TableofFigures"/>
        <w:tabs>
          <w:tab w:val="clear" w:pos="6804"/>
          <w:tab w:val="left" w:pos="880"/>
          <w:tab w:val="right" w:pos="8789"/>
        </w:tabs>
        <w:ind w:left="284" w:right="-1" w:hanging="284"/>
      </w:pPr>
      <w:r>
        <w:t>4</w:t>
      </w:r>
      <w:r w:rsidRPr="00AB7DD3">
        <w:tab/>
      </w:r>
      <w:r>
        <w:t>LSAY-NAPLAN linkage rates, Y15 cohort, waves 2-5</w:t>
      </w:r>
      <w:r>
        <w:tab/>
      </w:r>
      <w:r>
        <w:fldChar w:fldCharType="begin"/>
      </w:r>
      <w:r>
        <w:instrText xml:space="preserve"> PAGEREF _Toc115180704 \h </w:instrText>
      </w:r>
      <w:r>
        <w:fldChar w:fldCharType="separate"/>
      </w:r>
      <w:r w:rsidR="00A63F36">
        <w:t>10</w:t>
      </w:r>
      <w:r>
        <w:fldChar w:fldCharType="end"/>
      </w:r>
    </w:p>
    <w:p w14:paraId="6103DFF1" w14:textId="794DF3D6" w:rsidR="006A02A4" w:rsidRPr="00AB7DD3" w:rsidRDefault="006A02A4" w:rsidP="00AB7DD3">
      <w:pPr>
        <w:pStyle w:val="TableofFigures"/>
        <w:tabs>
          <w:tab w:val="clear" w:pos="6804"/>
          <w:tab w:val="left" w:pos="880"/>
          <w:tab w:val="right" w:pos="8789"/>
        </w:tabs>
        <w:ind w:left="284" w:right="-1" w:hanging="284"/>
      </w:pPr>
      <w:r>
        <w:t>5</w:t>
      </w:r>
      <w:r w:rsidRPr="00AB7DD3">
        <w:tab/>
      </w:r>
      <w:r>
        <w:t>LSAY-NAPLAN linked data by academic year level</w:t>
      </w:r>
      <w:r>
        <w:tab/>
      </w:r>
      <w:r>
        <w:fldChar w:fldCharType="begin"/>
      </w:r>
      <w:r>
        <w:instrText xml:space="preserve"> PAGEREF _Toc115180705 \h </w:instrText>
      </w:r>
      <w:r>
        <w:fldChar w:fldCharType="separate"/>
      </w:r>
      <w:r w:rsidR="00A63F36">
        <w:t>10</w:t>
      </w:r>
      <w:r>
        <w:fldChar w:fldCharType="end"/>
      </w:r>
    </w:p>
    <w:p w14:paraId="6CB30986" w14:textId="3F94D18F" w:rsidR="006A02A4" w:rsidRPr="00AB7DD3" w:rsidRDefault="006A02A4" w:rsidP="00AB7DD3">
      <w:pPr>
        <w:pStyle w:val="TableofFigures"/>
        <w:tabs>
          <w:tab w:val="clear" w:pos="6804"/>
          <w:tab w:val="left" w:pos="880"/>
          <w:tab w:val="right" w:pos="8789"/>
        </w:tabs>
        <w:ind w:left="284" w:right="-1" w:hanging="284"/>
      </w:pPr>
      <w:r>
        <w:t>6</w:t>
      </w:r>
      <w:r w:rsidRPr="00AB7DD3">
        <w:tab/>
      </w:r>
      <w:r>
        <w:t>Summary statistics by NAPLAN consent status</w:t>
      </w:r>
      <w:r>
        <w:tab/>
      </w:r>
      <w:r>
        <w:fldChar w:fldCharType="begin"/>
      </w:r>
      <w:r>
        <w:instrText xml:space="preserve"> PAGEREF _Toc115180706 \h </w:instrText>
      </w:r>
      <w:r>
        <w:fldChar w:fldCharType="separate"/>
      </w:r>
      <w:r w:rsidR="00A63F36">
        <w:t>12</w:t>
      </w:r>
      <w:r>
        <w:fldChar w:fldCharType="end"/>
      </w:r>
    </w:p>
    <w:p w14:paraId="2B8145E1" w14:textId="46EC13F1" w:rsidR="006A02A4" w:rsidRPr="00AB7DD3" w:rsidRDefault="006A02A4" w:rsidP="00AB7DD3">
      <w:pPr>
        <w:pStyle w:val="TableofFigures"/>
        <w:tabs>
          <w:tab w:val="clear" w:pos="6804"/>
          <w:tab w:val="left" w:pos="880"/>
          <w:tab w:val="right" w:pos="8789"/>
        </w:tabs>
        <w:ind w:left="284" w:right="-1" w:hanging="284"/>
      </w:pPr>
      <w:r>
        <w:t>7</w:t>
      </w:r>
      <w:r w:rsidRPr="00AB7DD3">
        <w:tab/>
      </w:r>
      <w:r>
        <w:t>Type III tests of fixed effects</w:t>
      </w:r>
      <w:r>
        <w:tab/>
      </w:r>
      <w:r>
        <w:fldChar w:fldCharType="begin"/>
      </w:r>
      <w:r>
        <w:instrText xml:space="preserve"> PAGEREF _Toc115180707 \h </w:instrText>
      </w:r>
      <w:r>
        <w:fldChar w:fldCharType="separate"/>
      </w:r>
      <w:r w:rsidR="00A63F36">
        <w:t>13</w:t>
      </w:r>
      <w:r>
        <w:fldChar w:fldCharType="end"/>
      </w:r>
    </w:p>
    <w:p w14:paraId="1962874E" w14:textId="67674EB2" w:rsidR="006A02A4" w:rsidRPr="00AB7DD3" w:rsidRDefault="006A02A4" w:rsidP="00AB7DD3">
      <w:pPr>
        <w:pStyle w:val="TableofFigures"/>
        <w:tabs>
          <w:tab w:val="clear" w:pos="6804"/>
          <w:tab w:val="left" w:pos="880"/>
          <w:tab w:val="right" w:pos="8789"/>
        </w:tabs>
        <w:ind w:left="284" w:right="-1" w:hanging="284"/>
      </w:pPr>
      <w:r w:rsidRPr="00AB7DD3">
        <w:t>8</w:t>
      </w:r>
      <w:r w:rsidRPr="00AB7DD3">
        <w:tab/>
        <w:t>Odds-ratio output from logistic regression analysis on likelihood to consent</w:t>
      </w:r>
      <w:r>
        <w:tab/>
      </w:r>
      <w:r>
        <w:fldChar w:fldCharType="begin"/>
      </w:r>
      <w:r>
        <w:instrText xml:space="preserve"> PAGEREF _Toc115180708 \h </w:instrText>
      </w:r>
      <w:r>
        <w:fldChar w:fldCharType="separate"/>
      </w:r>
      <w:r w:rsidR="00A63F36">
        <w:t>14</w:t>
      </w:r>
      <w:r>
        <w:fldChar w:fldCharType="end"/>
      </w:r>
    </w:p>
    <w:p w14:paraId="73ED8882" w14:textId="006D8BDF" w:rsidR="006A02A4" w:rsidRPr="00AB7DD3" w:rsidRDefault="006A02A4" w:rsidP="00AB7DD3">
      <w:pPr>
        <w:pStyle w:val="TableofFigures"/>
        <w:tabs>
          <w:tab w:val="clear" w:pos="6804"/>
          <w:tab w:val="left" w:pos="880"/>
          <w:tab w:val="right" w:pos="8789"/>
        </w:tabs>
        <w:ind w:left="284" w:right="-1" w:hanging="284"/>
      </w:pPr>
      <w:r w:rsidRPr="00AB7DD3">
        <w:t>9</w:t>
      </w:r>
      <w:r w:rsidRPr="00AB7DD3">
        <w:tab/>
        <w:t>Year level and the corresponding modal year in LSAY-NAPLAN data</w:t>
      </w:r>
      <w:r>
        <w:tab/>
      </w:r>
      <w:r>
        <w:fldChar w:fldCharType="begin"/>
      </w:r>
      <w:r>
        <w:instrText xml:space="preserve"> PAGEREF _Toc115180709 \h </w:instrText>
      </w:r>
      <w:r>
        <w:fldChar w:fldCharType="separate"/>
      </w:r>
      <w:r w:rsidR="00A63F36">
        <w:t>19</w:t>
      </w:r>
      <w:r>
        <w:fldChar w:fldCharType="end"/>
      </w:r>
    </w:p>
    <w:p w14:paraId="7A9AE6DF" w14:textId="7E795E70" w:rsidR="006A02A4" w:rsidRPr="00AB7DD3" w:rsidRDefault="006A02A4" w:rsidP="00AB7DD3">
      <w:pPr>
        <w:pStyle w:val="TableofFigures"/>
        <w:tabs>
          <w:tab w:val="clear" w:pos="6804"/>
          <w:tab w:val="left" w:pos="880"/>
          <w:tab w:val="right" w:pos="8789"/>
        </w:tabs>
        <w:ind w:left="284" w:right="-1" w:hanging="284"/>
      </w:pPr>
      <w:r w:rsidRPr="00AB7DD3">
        <w:t>10</w:t>
      </w:r>
      <w:r w:rsidRPr="00AB7DD3">
        <w:tab/>
        <w:t xml:space="preserve">Socio-demographic distribution of the LSAY Y15 wave 1 PISA sample vs national NAPLAN </w:t>
      </w:r>
      <w:r w:rsidR="00A63F36">
        <w:br/>
      </w:r>
      <w:r w:rsidRPr="00AB7DD3">
        <w:t>data (year 9, 2014)</w:t>
      </w:r>
      <w:r>
        <w:tab/>
      </w:r>
      <w:r>
        <w:fldChar w:fldCharType="begin"/>
      </w:r>
      <w:r>
        <w:instrText xml:space="preserve"> PAGEREF _Toc115180710 \h </w:instrText>
      </w:r>
      <w:r>
        <w:fldChar w:fldCharType="separate"/>
      </w:r>
      <w:r w:rsidR="00A63F36">
        <w:t>20</w:t>
      </w:r>
      <w:r>
        <w:fldChar w:fldCharType="end"/>
      </w:r>
    </w:p>
    <w:p w14:paraId="2397FEC3" w14:textId="6E155B59" w:rsidR="006A02A4" w:rsidRPr="00AB7DD3" w:rsidRDefault="006A02A4" w:rsidP="00AB7DD3">
      <w:pPr>
        <w:pStyle w:val="TableofFigures"/>
        <w:tabs>
          <w:tab w:val="clear" w:pos="6804"/>
          <w:tab w:val="left" w:pos="880"/>
          <w:tab w:val="right" w:pos="8789"/>
        </w:tabs>
        <w:ind w:left="284" w:right="-1" w:hanging="284"/>
      </w:pPr>
      <w:r w:rsidRPr="00AB7DD3">
        <w:t>11</w:t>
      </w:r>
      <w:r w:rsidRPr="00AB7DD3">
        <w:tab/>
        <w:t>Sample size, consenting numbers and R-indicator</w:t>
      </w:r>
      <w:r>
        <w:tab/>
      </w:r>
      <w:r>
        <w:fldChar w:fldCharType="begin"/>
      </w:r>
      <w:r>
        <w:instrText xml:space="preserve"> PAGEREF _Toc115180711 \h </w:instrText>
      </w:r>
      <w:r>
        <w:fldChar w:fldCharType="separate"/>
      </w:r>
      <w:r w:rsidR="00A63F36">
        <w:t>22</w:t>
      </w:r>
      <w:r>
        <w:fldChar w:fldCharType="end"/>
      </w:r>
    </w:p>
    <w:p w14:paraId="19153B29" w14:textId="72D4BCD3" w:rsidR="006A02A4" w:rsidRPr="00AB7DD3" w:rsidRDefault="006A02A4" w:rsidP="00AB7DD3">
      <w:pPr>
        <w:pStyle w:val="TableofFigures"/>
        <w:tabs>
          <w:tab w:val="clear" w:pos="6804"/>
          <w:tab w:val="left" w:pos="880"/>
          <w:tab w:val="right" w:pos="8789"/>
        </w:tabs>
        <w:ind w:left="284" w:right="-1" w:hanging="284"/>
      </w:pPr>
      <w:r w:rsidRPr="00AB7DD3">
        <w:t>12</w:t>
      </w:r>
      <w:r w:rsidRPr="00AB7DD3">
        <w:tab/>
        <w:t>Variable-level partial R-indicators</w:t>
      </w:r>
      <w:r>
        <w:tab/>
      </w:r>
      <w:r>
        <w:fldChar w:fldCharType="begin"/>
      </w:r>
      <w:r>
        <w:instrText xml:space="preserve"> PAGEREF _Toc115180712 \h </w:instrText>
      </w:r>
      <w:r>
        <w:fldChar w:fldCharType="separate"/>
      </w:r>
      <w:r w:rsidR="00A63F36">
        <w:t>22</w:t>
      </w:r>
      <w:r>
        <w:fldChar w:fldCharType="end"/>
      </w:r>
    </w:p>
    <w:p w14:paraId="5E8B4FD6" w14:textId="12C7E69F" w:rsidR="006A02A4" w:rsidRDefault="006A02A4" w:rsidP="00AB7DD3">
      <w:pPr>
        <w:pStyle w:val="TableofFigures"/>
        <w:tabs>
          <w:tab w:val="clear" w:pos="6804"/>
          <w:tab w:val="left" w:pos="880"/>
          <w:tab w:val="right" w:pos="8789"/>
        </w:tabs>
        <w:ind w:right="-1"/>
        <w:rPr>
          <w:rFonts w:asciiTheme="minorHAnsi" w:eastAsiaTheme="minorEastAsia" w:hAnsiTheme="minorHAnsi" w:cstheme="minorBidi"/>
          <w:color w:val="auto"/>
          <w:sz w:val="22"/>
          <w:szCs w:val="22"/>
          <w:lang w:val="en-US"/>
        </w:rPr>
      </w:pPr>
      <w:r>
        <w:t>13</w:t>
      </w:r>
      <w:r w:rsidRPr="00AB7DD3">
        <w:tab/>
      </w:r>
      <w:r>
        <w:t>Number of participants that repeated a year level</w:t>
      </w:r>
      <w:r>
        <w:tab/>
      </w:r>
      <w:r>
        <w:fldChar w:fldCharType="begin"/>
      </w:r>
      <w:r>
        <w:instrText xml:space="preserve"> PAGEREF _Toc115180713 \h </w:instrText>
      </w:r>
      <w:r>
        <w:fldChar w:fldCharType="separate"/>
      </w:r>
      <w:r w:rsidR="00A63F36">
        <w:t>25</w:t>
      </w:r>
      <w:r>
        <w:fldChar w:fldCharType="end"/>
      </w:r>
    </w:p>
    <w:p w14:paraId="4823A3CE" w14:textId="2182AA92" w:rsidR="002E73FC" w:rsidRDefault="002E73FC" w:rsidP="004D1E9C">
      <w:pPr>
        <w:pStyle w:val="Heading2"/>
        <w:tabs>
          <w:tab w:val="right" w:pos="6804"/>
        </w:tabs>
      </w:pPr>
      <w:r>
        <w:fldChar w:fldCharType="end"/>
      </w:r>
    </w:p>
    <w:bookmarkEnd w:id="250"/>
    <w:bookmarkEnd w:id="251"/>
    <w:bookmarkEnd w:id="252"/>
    <w:bookmarkEnd w:id="253"/>
    <w:bookmarkEnd w:id="254"/>
    <w:p w14:paraId="28BA5B47" w14:textId="77777777" w:rsidR="007D1218" w:rsidRDefault="007D1218">
      <w:pPr>
        <w:spacing w:before="0" w:line="240" w:lineRule="auto"/>
        <w:rPr>
          <w:rFonts w:ascii="Arial" w:hAnsi="Arial" w:cs="Tahoma"/>
          <w:color w:val="000000"/>
          <w:kern w:val="28"/>
          <w:sz w:val="56"/>
          <w:szCs w:val="56"/>
        </w:rPr>
      </w:pPr>
      <w:r>
        <w:br w:type="page"/>
      </w:r>
    </w:p>
    <w:p w14:paraId="102D2EDD" w14:textId="34297EC1" w:rsidR="007D1218" w:rsidRPr="005C2FCF" w:rsidRDefault="009F5502" w:rsidP="009F5502">
      <w:pPr>
        <w:pStyle w:val="Heading1"/>
        <w:ind w:left="851"/>
      </w:pPr>
      <w:bookmarkStart w:id="255" w:name="_Toc119580141"/>
      <w:r>
        <w:rPr>
          <w:noProof/>
        </w:rPr>
        <w:lastRenderedPageBreak/>
        <w:drawing>
          <wp:anchor distT="0" distB="0" distL="114300" distR="114300" simplePos="0" relativeHeight="251711488" behindDoc="0" locked="0" layoutInCell="1" allowOverlap="1" wp14:anchorId="36F093BF" wp14:editId="40200FFA">
            <wp:simplePos x="0" y="0"/>
            <wp:positionH relativeFrom="column">
              <wp:posOffset>4445</wp:posOffset>
            </wp:positionH>
            <wp:positionV relativeFrom="paragraph">
              <wp:posOffset>0</wp:posOffset>
            </wp:positionV>
            <wp:extent cx="419100" cy="4191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7D1218">
        <w:t>Introduction</w:t>
      </w:r>
      <w:bookmarkEnd w:id="255"/>
    </w:p>
    <w:p w14:paraId="2CC53092" w14:textId="7602757F" w:rsidR="00FC1E8E" w:rsidRDefault="00FC1E8E" w:rsidP="008D1E75">
      <w:pPr>
        <w:pStyle w:val="Dotpoint1"/>
        <w:tabs>
          <w:tab w:val="clear" w:pos="360"/>
        </w:tabs>
        <w:ind w:left="0" w:firstLine="0"/>
        <w:rPr>
          <w:color w:val="auto"/>
        </w:rPr>
      </w:pPr>
      <w:r w:rsidRPr="00FC1E8E">
        <w:rPr>
          <w:color w:val="auto"/>
        </w:rPr>
        <w:t>The Longitudinal Surveys of Australian Youth (LSAY) follow several cohorts</w:t>
      </w:r>
      <w:r>
        <w:rPr>
          <w:color w:val="auto"/>
        </w:rPr>
        <w:t xml:space="preserve"> </w:t>
      </w:r>
      <w:r w:rsidRPr="00FC1E8E">
        <w:rPr>
          <w:color w:val="auto"/>
        </w:rPr>
        <w:t>of</w:t>
      </w:r>
      <w:r>
        <w:rPr>
          <w:color w:val="auto"/>
        </w:rPr>
        <w:t xml:space="preserve"> </w:t>
      </w:r>
      <w:r w:rsidRPr="00FC1E8E">
        <w:rPr>
          <w:color w:val="auto"/>
        </w:rPr>
        <w:t xml:space="preserve">young Australians as they move through secondary school into further study, </w:t>
      </w:r>
      <w:proofErr w:type="gramStart"/>
      <w:r w:rsidRPr="00FC1E8E">
        <w:rPr>
          <w:color w:val="auto"/>
        </w:rPr>
        <w:t>work</w:t>
      </w:r>
      <w:proofErr w:type="gramEnd"/>
      <w:r w:rsidRPr="00FC1E8E">
        <w:rPr>
          <w:color w:val="auto"/>
        </w:rPr>
        <w:t xml:space="preserve"> and other destinations. The LSAY datasets </w:t>
      </w:r>
      <w:r>
        <w:rPr>
          <w:color w:val="auto"/>
        </w:rPr>
        <w:t>allow for</w:t>
      </w:r>
      <w:r w:rsidR="0037452C">
        <w:rPr>
          <w:color w:val="auto"/>
        </w:rPr>
        <w:t xml:space="preserve"> </w:t>
      </w:r>
      <w:r>
        <w:rPr>
          <w:color w:val="auto"/>
        </w:rPr>
        <w:t>analys</w:t>
      </w:r>
      <w:r w:rsidR="001A27B3">
        <w:rPr>
          <w:color w:val="auto"/>
        </w:rPr>
        <w:t>e</w:t>
      </w:r>
      <w:r>
        <w:rPr>
          <w:color w:val="auto"/>
        </w:rPr>
        <w:t xml:space="preserve">s </w:t>
      </w:r>
      <w:r w:rsidRPr="00FC1E8E">
        <w:rPr>
          <w:color w:val="auto"/>
        </w:rPr>
        <w:t>into</w:t>
      </w:r>
      <w:r>
        <w:rPr>
          <w:color w:val="auto"/>
        </w:rPr>
        <w:t xml:space="preserve"> </w:t>
      </w:r>
      <w:r w:rsidRPr="00FC1E8E">
        <w:rPr>
          <w:color w:val="auto"/>
        </w:rPr>
        <w:t>individual</w:t>
      </w:r>
      <w:r>
        <w:rPr>
          <w:color w:val="auto"/>
        </w:rPr>
        <w:t xml:space="preserve"> </w:t>
      </w:r>
      <w:r w:rsidRPr="00FC1E8E">
        <w:rPr>
          <w:color w:val="auto"/>
        </w:rPr>
        <w:t>changes,</w:t>
      </w:r>
      <w:r>
        <w:rPr>
          <w:color w:val="auto"/>
        </w:rPr>
        <w:t xml:space="preserve"> </w:t>
      </w:r>
      <w:proofErr w:type="gramStart"/>
      <w:r w:rsidRPr="00FC1E8E">
        <w:rPr>
          <w:color w:val="auto"/>
        </w:rPr>
        <w:t>transitions</w:t>
      </w:r>
      <w:proofErr w:type="gramEnd"/>
      <w:r w:rsidRPr="00FC1E8E">
        <w:rPr>
          <w:color w:val="auto"/>
        </w:rPr>
        <w:t xml:space="preserve"> and trajectories across the life</w:t>
      </w:r>
      <w:r w:rsidR="0037452C">
        <w:rPr>
          <w:color w:val="auto"/>
        </w:rPr>
        <w:t xml:space="preserve"> </w:t>
      </w:r>
      <w:r w:rsidRPr="00FC1E8E">
        <w:rPr>
          <w:color w:val="auto"/>
        </w:rPr>
        <w:t>course of young Australians</w:t>
      </w:r>
      <w:r>
        <w:rPr>
          <w:color w:val="auto"/>
        </w:rPr>
        <w:t xml:space="preserve">, providing </w:t>
      </w:r>
      <w:r w:rsidRPr="00FC1E8E">
        <w:rPr>
          <w:color w:val="auto"/>
        </w:rPr>
        <w:t>a</w:t>
      </w:r>
      <w:r w:rsidR="001B4B70">
        <w:rPr>
          <w:color w:val="auto"/>
        </w:rPr>
        <w:t xml:space="preserve"> valuable</w:t>
      </w:r>
      <w:r>
        <w:rPr>
          <w:color w:val="auto"/>
        </w:rPr>
        <w:t xml:space="preserve"> </w:t>
      </w:r>
      <w:r w:rsidRPr="00FC1E8E">
        <w:rPr>
          <w:color w:val="auto"/>
        </w:rPr>
        <w:t>evidence</w:t>
      </w:r>
      <w:r w:rsidR="0037452C">
        <w:rPr>
          <w:color w:val="auto"/>
        </w:rPr>
        <w:t xml:space="preserve"> </w:t>
      </w:r>
      <w:r w:rsidRPr="00FC1E8E">
        <w:rPr>
          <w:color w:val="auto"/>
        </w:rPr>
        <w:t>base</w:t>
      </w:r>
      <w:r>
        <w:rPr>
          <w:color w:val="auto"/>
        </w:rPr>
        <w:t xml:space="preserve"> </w:t>
      </w:r>
      <w:r w:rsidRPr="00FC1E8E">
        <w:rPr>
          <w:color w:val="auto"/>
        </w:rPr>
        <w:t>for</w:t>
      </w:r>
      <w:r>
        <w:rPr>
          <w:color w:val="auto"/>
        </w:rPr>
        <w:t xml:space="preserve"> exploring </w:t>
      </w:r>
      <w:r w:rsidR="002C7E77">
        <w:rPr>
          <w:color w:val="auto"/>
        </w:rPr>
        <w:t xml:space="preserve">a range of </w:t>
      </w:r>
      <w:r w:rsidRPr="00FC1E8E">
        <w:rPr>
          <w:color w:val="auto"/>
        </w:rPr>
        <w:t>policy and research questions</w:t>
      </w:r>
      <w:r>
        <w:rPr>
          <w:color w:val="auto"/>
        </w:rPr>
        <w:t>.</w:t>
      </w:r>
    </w:p>
    <w:p w14:paraId="312BC98C" w14:textId="0D1E1F81" w:rsidR="00582672" w:rsidRDefault="00582672" w:rsidP="008D1E75">
      <w:pPr>
        <w:pStyle w:val="Heading2"/>
        <w:ind w:right="0"/>
      </w:pPr>
      <w:bookmarkStart w:id="256" w:name="_Toc119580142"/>
      <w:r>
        <w:t>Data linkage</w:t>
      </w:r>
      <w:bookmarkEnd w:id="256"/>
    </w:p>
    <w:p w14:paraId="1A11B590" w14:textId="7B2A35B1" w:rsidR="003C7661" w:rsidRDefault="000F2AF5" w:rsidP="008D1E75">
      <w:pPr>
        <w:pStyle w:val="Dotpoint1"/>
        <w:tabs>
          <w:tab w:val="clear" w:pos="360"/>
        </w:tabs>
        <w:ind w:left="0" w:firstLine="0"/>
        <w:rPr>
          <w:color w:val="auto"/>
        </w:rPr>
      </w:pPr>
      <w:r>
        <w:rPr>
          <w:color w:val="auto"/>
        </w:rPr>
        <w:t xml:space="preserve">The increasing availability of administrative and assessment data provides new opportunities to combine </w:t>
      </w:r>
      <w:r w:rsidRPr="00FC1E8E">
        <w:rPr>
          <w:color w:val="auto"/>
        </w:rPr>
        <w:t>LSAY data with external sources</w:t>
      </w:r>
      <w:r w:rsidR="00843D5E">
        <w:rPr>
          <w:color w:val="auto"/>
        </w:rPr>
        <w:t>,</w:t>
      </w:r>
      <w:r w:rsidRPr="00FC1E8E">
        <w:rPr>
          <w:color w:val="auto"/>
        </w:rPr>
        <w:t xml:space="preserve"> </w:t>
      </w:r>
      <w:r w:rsidR="00EF30D6">
        <w:rPr>
          <w:color w:val="auto"/>
        </w:rPr>
        <w:t xml:space="preserve">with the aim of </w:t>
      </w:r>
      <w:r w:rsidRPr="00FC1E8E">
        <w:rPr>
          <w:color w:val="auto"/>
        </w:rPr>
        <w:t>improv</w:t>
      </w:r>
      <w:r w:rsidR="00EF30D6">
        <w:rPr>
          <w:color w:val="auto"/>
        </w:rPr>
        <w:t>ing</w:t>
      </w:r>
      <w:r w:rsidRPr="00FC1E8E">
        <w:rPr>
          <w:color w:val="auto"/>
        </w:rPr>
        <w:t xml:space="preserve"> the breadth of information </w:t>
      </w:r>
      <w:r>
        <w:rPr>
          <w:color w:val="auto"/>
        </w:rPr>
        <w:t xml:space="preserve">available from the </w:t>
      </w:r>
      <w:r w:rsidRPr="00FC1E8E">
        <w:rPr>
          <w:color w:val="auto"/>
        </w:rPr>
        <w:t xml:space="preserve">survey. </w:t>
      </w:r>
      <w:r w:rsidR="007430A1" w:rsidRPr="001B4B70">
        <w:rPr>
          <w:color w:val="auto"/>
        </w:rPr>
        <w:t>Data linkage can increase the richness and depth of information by</w:t>
      </w:r>
      <w:r w:rsidR="007430A1">
        <w:rPr>
          <w:color w:val="auto"/>
        </w:rPr>
        <w:t xml:space="preserve"> </w:t>
      </w:r>
      <w:r w:rsidR="007430A1" w:rsidRPr="001B4B70">
        <w:rPr>
          <w:color w:val="auto"/>
        </w:rPr>
        <w:t>linking to data that might be outside the scope of LSAY</w:t>
      </w:r>
      <w:r w:rsidR="007430A1">
        <w:rPr>
          <w:color w:val="auto"/>
        </w:rPr>
        <w:t xml:space="preserve">. </w:t>
      </w:r>
    </w:p>
    <w:p w14:paraId="534D790F" w14:textId="5EB58D36" w:rsidR="003B7EED" w:rsidRDefault="00AE7F6F" w:rsidP="008D1E75">
      <w:pPr>
        <w:pStyle w:val="Dotpoint1"/>
        <w:tabs>
          <w:tab w:val="clear" w:pos="360"/>
        </w:tabs>
        <w:ind w:left="0" w:firstLine="0"/>
        <w:rPr>
          <w:color w:val="auto"/>
        </w:rPr>
      </w:pPr>
      <w:r w:rsidRPr="00AE7F6F">
        <w:rPr>
          <w:color w:val="auto"/>
        </w:rPr>
        <w:t xml:space="preserve">Linking data from longitudinal </w:t>
      </w:r>
      <w:r w:rsidRPr="005A79DB">
        <w:rPr>
          <w:color w:val="auto"/>
        </w:rPr>
        <w:t xml:space="preserve">surveys to administrative records </w:t>
      </w:r>
      <w:r w:rsidR="00217155">
        <w:rPr>
          <w:color w:val="auto"/>
        </w:rPr>
        <w:t xml:space="preserve">can </w:t>
      </w:r>
      <w:r w:rsidRPr="005A79DB">
        <w:rPr>
          <w:color w:val="auto"/>
        </w:rPr>
        <w:t xml:space="preserve">also provide </w:t>
      </w:r>
      <w:r w:rsidRPr="007C712F">
        <w:rPr>
          <w:color w:val="auto"/>
        </w:rPr>
        <w:t>measures</w:t>
      </w:r>
      <w:r w:rsidRPr="005A79DB">
        <w:rPr>
          <w:color w:val="auto"/>
        </w:rPr>
        <w:t xml:space="preserve"> at </w:t>
      </w:r>
      <w:r w:rsidR="002C7E77">
        <w:rPr>
          <w:color w:val="auto"/>
        </w:rPr>
        <w:t xml:space="preserve">additional </w:t>
      </w:r>
      <w:r w:rsidRPr="005A79DB">
        <w:rPr>
          <w:color w:val="auto"/>
        </w:rPr>
        <w:t>time points</w:t>
      </w:r>
      <w:r w:rsidR="006C7784" w:rsidRPr="005A79DB">
        <w:rPr>
          <w:color w:val="auto"/>
        </w:rPr>
        <w:t xml:space="preserve"> (Calderwood </w:t>
      </w:r>
      <w:r w:rsidR="005A79DB" w:rsidRPr="005A79DB">
        <w:rPr>
          <w:color w:val="auto"/>
        </w:rPr>
        <w:t xml:space="preserve">&amp; </w:t>
      </w:r>
      <w:proofErr w:type="spellStart"/>
      <w:r w:rsidR="005A79DB" w:rsidRPr="005A79DB">
        <w:rPr>
          <w:color w:val="auto"/>
        </w:rPr>
        <w:t>Lessof</w:t>
      </w:r>
      <w:proofErr w:type="spellEnd"/>
      <w:r w:rsidR="005A79DB" w:rsidRPr="005A79DB">
        <w:rPr>
          <w:color w:val="auto"/>
        </w:rPr>
        <w:t xml:space="preserve"> </w:t>
      </w:r>
      <w:r w:rsidR="006C7784" w:rsidRPr="005A79DB">
        <w:rPr>
          <w:color w:val="auto"/>
        </w:rPr>
        <w:t>2009)</w:t>
      </w:r>
      <w:r w:rsidR="0070014C" w:rsidRPr="005A79DB">
        <w:rPr>
          <w:color w:val="auto"/>
        </w:rPr>
        <w:t xml:space="preserve">. </w:t>
      </w:r>
      <w:r w:rsidR="00B065CD" w:rsidRPr="005A79DB">
        <w:rPr>
          <w:color w:val="auto"/>
        </w:rPr>
        <w:t>L</w:t>
      </w:r>
      <w:r w:rsidR="003B7EED" w:rsidRPr="005A79DB">
        <w:rPr>
          <w:color w:val="auto"/>
        </w:rPr>
        <w:t xml:space="preserve">inking to historical data from before the </w:t>
      </w:r>
      <w:r w:rsidR="0070014C" w:rsidRPr="005A79DB">
        <w:rPr>
          <w:color w:val="auto"/>
        </w:rPr>
        <w:t xml:space="preserve">commencement of the survey program </w:t>
      </w:r>
      <w:r w:rsidR="003B7EED" w:rsidRPr="005A79DB">
        <w:rPr>
          <w:color w:val="auto"/>
        </w:rPr>
        <w:t>(such as</w:t>
      </w:r>
      <w:r w:rsidR="0070014C" w:rsidRPr="005A79DB">
        <w:rPr>
          <w:color w:val="auto"/>
        </w:rPr>
        <w:t xml:space="preserve"> primary school </w:t>
      </w:r>
      <w:r w:rsidR="00B065CD" w:rsidRPr="005A79DB">
        <w:rPr>
          <w:color w:val="auto"/>
        </w:rPr>
        <w:t xml:space="preserve">test </w:t>
      </w:r>
      <w:r w:rsidR="0070014C" w:rsidRPr="005A79DB">
        <w:rPr>
          <w:color w:val="auto"/>
        </w:rPr>
        <w:t>scores)</w:t>
      </w:r>
      <w:r w:rsidR="00B065CD" w:rsidRPr="005A79DB">
        <w:rPr>
          <w:color w:val="auto"/>
        </w:rPr>
        <w:t xml:space="preserve"> or</w:t>
      </w:r>
      <w:r w:rsidR="006C7784" w:rsidRPr="005A79DB">
        <w:rPr>
          <w:color w:val="auto"/>
        </w:rPr>
        <w:t xml:space="preserve"> </w:t>
      </w:r>
      <w:r w:rsidR="003B7EED" w:rsidRPr="005A79DB">
        <w:rPr>
          <w:color w:val="auto"/>
        </w:rPr>
        <w:t xml:space="preserve">variables relating to episodes </w:t>
      </w:r>
      <w:r w:rsidR="00A24561">
        <w:rPr>
          <w:color w:val="auto"/>
        </w:rPr>
        <w:t xml:space="preserve">occurring </w:t>
      </w:r>
      <w:r w:rsidR="003B7EED" w:rsidRPr="005A79DB">
        <w:rPr>
          <w:color w:val="auto"/>
        </w:rPr>
        <w:t xml:space="preserve">between </w:t>
      </w:r>
      <w:r w:rsidR="0070014C" w:rsidRPr="005A79DB">
        <w:rPr>
          <w:color w:val="auto"/>
        </w:rPr>
        <w:t>survey waves</w:t>
      </w:r>
      <w:r w:rsidR="00B065CD" w:rsidRPr="005A79DB">
        <w:rPr>
          <w:color w:val="auto"/>
        </w:rPr>
        <w:t xml:space="preserve"> (such as school subjects and completion) can be used to supplement or validate data. </w:t>
      </w:r>
      <w:r w:rsidR="005A79DB" w:rsidRPr="005A79DB">
        <w:rPr>
          <w:color w:val="auto"/>
        </w:rPr>
        <w:t xml:space="preserve">Furthermore, </w:t>
      </w:r>
      <w:r w:rsidR="008B0995">
        <w:rPr>
          <w:color w:val="auto"/>
        </w:rPr>
        <w:t xml:space="preserve">the addition of </w:t>
      </w:r>
      <w:r w:rsidR="005A79DB" w:rsidRPr="005A79DB">
        <w:rPr>
          <w:color w:val="auto"/>
        </w:rPr>
        <w:t>d</w:t>
      </w:r>
      <w:r w:rsidR="003B7EED" w:rsidRPr="005A79DB">
        <w:rPr>
          <w:color w:val="auto"/>
        </w:rPr>
        <w:t xml:space="preserve">ata relating to events after the </w:t>
      </w:r>
      <w:r w:rsidR="006C7784" w:rsidRPr="005A79DB">
        <w:rPr>
          <w:color w:val="auto"/>
        </w:rPr>
        <w:t xml:space="preserve">conclusion of the program </w:t>
      </w:r>
      <w:r w:rsidR="003B7EED" w:rsidRPr="005A79DB">
        <w:rPr>
          <w:color w:val="auto"/>
        </w:rPr>
        <w:t xml:space="preserve">or </w:t>
      </w:r>
      <w:r w:rsidR="00B065CD" w:rsidRPr="005A79DB">
        <w:rPr>
          <w:color w:val="auto"/>
        </w:rPr>
        <w:t xml:space="preserve">after a student leaves the </w:t>
      </w:r>
      <w:r w:rsidR="003B7EED" w:rsidRPr="005A79DB">
        <w:rPr>
          <w:color w:val="auto"/>
        </w:rPr>
        <w:t xml:space="preserve">study </w:t>
      </w:r>
      <w:r w:rsidR="006C7784" w:rsidRPr="005A79DB">
        <w:rPr>
          <w:color w:val="auto"/>
        </w:rPr>
        <w:t>(such as post-school education and training activity) allow</w:t>
      </w:r>
      <w:r w:rsidR="008B0995">
        <w:rPr>
          <w:color w:val="auto"/>
        </w:rPr>
        <w:t>s</w:t>
      </w:r>
      <w:r w:rsidR="006C7784" w:rsidRPr="005A79DB">
        <w:rPr>
          <w:color w:val="auto"/>
        </w:rPr>
        <w:t xml:space="preserve"> </w:t>
      </w:r>
      <w:r w:rsidR="005A79DB" w:rsidRPr="005A79DB">
        <w:rPr>
          <w:color w:val="auto"/>
        </w:rPr>
        <w:t>gaps in the data to be filled</w:t>
      </w:r>
      <w:r w:rsidR="003B7EED" w:rsidRPr="005A79DB">
        <w:rPr>
          <w:color w:val="auto"/>
        </w:rPr>
        <w:t>.</w:t>
      </w:r>
    </w:p>
    <w:p w14:paraId="451E6629" w14:textId="2E93335E" w:rsidR="00DC379F" w:rsidRPr="00AE7F6F" w:rsidRDefault="00DC379F" w:rsidP="008D1E75">
      <w:pPr>
        <w:pStyle w:val="Heading2"/>
        <w:ind w:right="0"/>
        <w:rPr>
          <w:color w:val="0000FF"/>
        </w:rPr>
      </w:pPr>
      <w:bookmarkStart w:id="257" w:name="_Toc119580143"/>
      <w:r>
        <w:t>Literacy and numeracy</w:t>
      </w:r>
      <w:bookmarkEnd w:id="257"/>
    </w:p>
    <w:p w14:paraId="2AB0FF59" w14:textId="4DE638BC" w:rsidR="00A003F7" w:rsidRDefault="00A003F7" w:rsidP="008D1E75">
      <w:pPr>
        <w:pStyle w:val="Dotpoint1"/>
        <w:tabs>
          <w:tab w:val="clear" w:pos="360"/>
        </w:tabs>
        <w:ind w:left="0" w:firstLine="0"/>
        <w:rPr>
          <w:color w:val="auto"/>
        </w:rPr>
      </w:pPr>
      <w:r>
        <w:rPr>
          <w:color w:val="auto"/>
        </w:rPr>
        <w:t>L</w:t>
      </w:r>
      <w:r w:rsidRPr="003C7661">
        <w:rPr>
          <w:color w:val="auto"/>
        </w:rPr>
        <w:t xml:space="preserve">iteracy and numeracy performance </w:t>
      </w:r>
      <w:r>
        <w:rPr>
          <w:color w:val="auto"/>
        </w:rPr>
        <w:t xml:space="preserve">at </w:t>
      </w:r>
      <w:r w:rsidRPr="003C7661">
        <w:rPr>
          <w:color w:val="auto"/>
        </w:rPr>
        <w:t xml:space="preserve">school is a key indicator of </w:t>
      </w:r>
      <w:r>
        <w:rPr>
          <w:color w:val="auto"/>
        </w:rPr>
        <w:t xml:space="preserve">a young person’s trajectory into post-school study and work. </w:t>
      </w:r>
      <w:r w:rsidRPr="00A003F7">
        <w:rPr>
          <w:color w:val="auto"/>
        </w:rPr>
        <w:t>Since 2003, the LSAY sample has been drawn from the pool of respondents who participated in the Program for International Student Assessment (PISA)</w:t>
      </w:r>
      <w:r w:rsidR="002861E7">
        <w:rPr>
          <w:color w:val="auto"/>
        </w:rPr>
        <w:t>,</w:t>
      </w:r>
      <w:r>
        <w:rPr>
          <w:color w:val="auto"/>
        </w:rPr>
        <w:t xml:space="preserve"> facilitating </w:t>
      </w:r>
      <w:r w:rsidRPr="00A003F7">
        <w:rPr>
          <w:color w:val="auto"/>
        </w:rPr>
        <w:t xml:space="preserve">particularly specialised and </w:t>
      </w:r>
      <w:r w:rsidR="00E611DB">
        <w:rPr>
          <w:color w:val="auto"/>
        </w:rPr>
        <w:t>authoritative</w:t>
      </w:r>
      <w:r w:rsidRPr="00A003F7">
        <w:rPr>
          <w:color w:val="auto"/>
        </w:rPr>
        <w:t xml:space="preserve"> studies</w:t>
      </w:r>
      <w:r w:rsidR="00367218">
        <w:rPr>
          <w:color w:val="auto"/>
        </w:rPr>
        <w:t xml:space="preserve"> and </w:t>
      </w:r>
      <w:r w:rsidRPr="00A003F7">
        <w:rPr>
          <w:color w:val="auto"/>
        </w:rPr>
        <w:t>analys</w:t>
      </w:r>
      <w:r w:rsidR="002861E7">
        <w:rPr>
          <w:color w:val="auto"/>
        </w:rPr>
        <w:t>e</w:t>
      </w:r>
      <w:r w:rsidRPr="00A003F7">
        <w:rPr>
          <w:color w:val="auto"/>
        </w:rPr>
        <w:t>s of the influence of student achievement on subsequent education and employment outcomes.</w:t>
      </w:r>
    </w:p>
    <w:p w14:paraId="5CC6950F" w14:textId="315FD6B2" w:rsidR="00367218" w:rsidRDefault="00A003F7" w:rsidP="008D1E75">
      <w:pPr>
        <w:pStyle w:val="Dotpoint1"/>
        <w:tabs>
          <w:tab w:val="clear" w:pos="360"/>
        </w:tabs>
        <w:ind w:left="0" w:firstLine="0"/>
        <w:rPr>
          <w:color w:val="auto"/>
        </w:rPr>
      </w:pPr>
      <w:r>
        <w:rPr>
          <w:color w:val="auto"/>
        </w:rPr>
        <w:t xml:space="preserve">Further opportunities have also </w:t>
      </w:r>
      <w:r w:rsidR="00B02F7C">
        <w:rPr>
          <w:color w:val="auto"/>
        </w:rPr>
        <w:t xml:space="preserve">arisen </w:t>
      </w:r>
      <w:r>
        <w:rPr>
          <w:color w:val="auto"/>
        </w:rPr>
        <w:t xml:space="preserve">with the introduction of the </w:t>
      </w:r>
      <w:r w:rsidRPr="003C7661">
        <w:rPr>
          <w:color w:val="auto"/>
        </w:rPr>
        <w:t>National Assessment Program — Literacy and Numeracy (NAPLAN)</w:t>
      </w:r>
      <w:r w:rsidR="00367218">
        <w:rPr>
          <w:color w:val="auto"/>
        </w:rPr>
        <w:t xml:space="preserve">. This assessment </w:t>
      </w:r>
      <w:r>
        <w:rPr>
          <w:color w:val="auto"/>
        </w:rPr>
        <w:t xml:space="preserve">provides a national measure </w:t>
      </w:r>
      <w:r w:rsidRPr="003C7661">
        <w:rPr>
          <w:color w:val="auto"/>
        </w:rPr>
        <w:t>of literacy and numeracy performance for Australia’s school-aged population</w:t>
      </w:r>
      <w:r>
        <w:rPr>
          <w:color w:val="auto"/>
        </w:rPr>
        <w:t xml:space="preserve"> in year</w:t>
      </w:r>
      <w:r w:rsidR="00CE2D36">
        <w:rPr>
          <w:color w:val="auto"/>
        </w:rPr>
        <w:t xml:space="preserve"> </w:t>
      </w:r>
      <w:r>
        <w:rPr>
          <w:color w:val="auto"/>
        </w:rPr>
        <w:t>levels 3, 5, 7 and 9</w:t>
      </w:r>
      <w:r w:rsidRPr="003C7661">
        <w:rPr>
          <w:color w:val="auto"/>
        </w:rPr>
        <w:t>.</w:t>
      </w:r>
      <w:r>
        <w:rPr>
          <w:color w:val="auto"/>
        </w:rPr>
        <w:t xml:space="preserve"> </w:t>
      </w:r>
    </w:p>
    <w:p w14:paraId="12E35165" w14:textId="44BC319F" w:rsidR="00217155" w:rsidRDefault="00217155" w:rsidP="008D1E75">
      <w:pPr>
        <w:pStyle w:val="Dotpoint1"/>
        <w:tabs>
          <w:tab w:val="clear" w:pos="360"/>
        </w:tabs>
        <w:ind w:left="0" w:firstLine="0"/>
      </w:pPr>
      <w:r>
        <w:rPr>
          <w:color w:val="auto"/>
        </w:rPr>
        <w:t xml:space="preserve">Linking LSAY to NAPLAN achievement scores has the potential to </w:t>
      </w:r>
      <w:r w:rsidRPr="001B4B70">
        <w:rPr>
          <w:color w:val="auto"/>
        </w:rPr>
        <w:t>provid</w:t>
      </w:r>
      <w:r>
        <w:rPr>
          <w:color w:val="auto"/>
        </w:rPr>
        <w:t>e</w:t>
      </w:r>
      <w:r w:rsidRPr="001B4B70">
        <w:rPr>
          <w:color w:val="auto"/>
        </w:rPr>
        <w:t xml:space="preserve"> more detailed, accurate and objective information about</w:t>
      </w:r>
      <w:r>
        <w:rPr>
          <w:color w:val="auto"/>
        </w:rPr>
        <w:t xml:space="preserve"> </w:t>
      </w:r>
      <w:r w:rsidR="00C67F21">
        <w:rPr>
          <w:color w:val="auto"/>
        </w:rPr>
        <w:t xml:space="preserve">young people’s </w:t>
      </w:r>
      <w:r>
        <w:rPr>
          <w:color w:val="auto"/>
        </w:rPr>
        <w:t>academic achievement at several stages of schooling</w:t>
      </w:r>
      <w:r w:rsidRPr="001B4B70">
        <w:rPr>
          <w:color w:val="auto"/>
        </w:rPr>
        <w:t xml:space="preserve">. </w:t>
      </w:r>
      <w:r>
        <w:rPr>
          <w:color w:val="auto"/>
        </w:rPr>
        <w:t xml:space="preserve">This powerful linkage also </w:t>
      </w:r>
      <w:r>
        <w:t xml:space="preserve">allows for further insights into the relationship between academic ability at multiple life stages and </w:t>
      </w:r>
      <w:r w:rsidR="00CE2D36">
        <w:t>subsequent</w:t>
      </w:r>
      <w:r>
        <w:t xml:space="preserve"> educational and employment outcomes.</w:t>
      </w:r>
    </w:p>
    <w:p w14:paraId="2FCFEFED" w14:textId="7A4CD8EE" w:rsidR="002D66CE" w:rsidRDefault="00AD2FE1" w:rsidP="008D1E75">
      <w:pPr>
        <w:pStyle w:val="Heading2"/>
        <w:ind w:right="0"/>
      </w:pPr>
      <w:bookmarkStart w:id="258" w:name="_Toc119580144"/>
      <w:r>
        <w:t>Obtaining consent</w:t>
      </w:r>
      <w:bookmarkEnd w:id="258"/>
    </w:p>
    <w:p w14:paraId="4937E70A" w14:textId="68BFDA48" w:rsidR="000F2AF5" w:rsidRDefault="00E11C6E" w:rsidP="008D1E75">
      <w:pPr>
        <w:pStyle w:val="Dotpoint1"/>
        <w:tabs>
          <w:tab w:val="clear" w:pos="360"/>
        </w:tabs>
        <w:ind w:left="0" w:firstLine="0"/>
        <w:rPr>
          <w:color w:val="auto"/>
        </w:rPr>
      </w:pPr>
      <w:r>
        <w:t>T</w:t>
      </w:r>
      <w:r w:rsidR="000F2AF5">
        <w:t xml:space="preserve">o ensure </w:t>
      </w:r>
      <w:r w:rsidR="00A1726F">
        <w:t xml:space="preserve">that </w:t>
      </w:r>
      <w:r w:rsidR="000F2AF5">
        <w:t xml:space="preserve">the handling of respondents’ personal information is </w:t>
      </w:r>
      <w:r w:rsidR="00A1726F">
        <w:t>undertaken</w:t>
      </w:r>
      <w:r w:rsidR="000F2AF5">
        <w:t xml:space="preserve"> in accordance with the Australian </w:t>
      </w:r>
      <w:r w:rsidR="000F2AF5" w:rsidRPr="000F2AF5">
        <w:rPr>
          <w:i/>
          <w:iCs/>
        </w:rPr>
        <w:t>Privacy Act 1988</w:t>
      </w:r>
      <w:r w:rsidR="000F2AF5">
        <w:t xml:space="preserve">, </w:t>
      </w:r>
      <w:r w:rsidR="007430A1">
        <w:t xml:space="preserve">consent </w:t>
      </w:r>
      <w:r w:rsidR="007430A1" w:rsidRPr="00B80E48">
        <w:rPr>
          <w:color w:val="auto"/>
        </w:rPr>
        <w:t xml:space="preserve">must be </w:t>
      </w:r>
      <w:r w:rsidR="000F2AF5" w:rsidRPr="00B80E48">
        <w:rPr>
          <w:color w:val="auto"/>
        </w:rPr>
        <w:t xml:space="preserve">obtained </w:t>
      </w:r>
      <w:r w:rsidR="007430A1" w:rsidRPr="00B80E48">
        <w:rPr>
          <w:color w:val="auto"/>
        </w:rPr>
        <w:t xml:space="preserve">to </w:t>
      </w:r>
      <w:r w:rsidR="000F2AF5" w:rsidRPr="00B80E48">
        <w:rPr>
          <w:color w:val="auto"/>
        </w:rPr>
        <w:t xml:space="preserve">undertake the linkage. If the characteristics of those </w:t>
      </w:r>
      <w:r w:rsidR="00A1726F">
        <w:rPr>
          <w:color w:val="auto"/>
        </w:rPr>
        <w:t>who</w:t>
      </w:r>
      <w:r w:rsidR="000F2AF5" w:rsidRPr="00B80E48">
        <w:rPr>
          <w:color w:val="auto"/>
        </w:rPr>
        <w:t xml:space="preserve"> consent </w:t>
      </w:r>
      <w:r w:rsidR="00EE54CD">
        <w:rPr>
          <w:color w:val="auto"/>
        </w:rPr>
        <w:t>are</w:t>
      </w:r>
      <w:r w:rsidR="00B80E48" w:rsidRPr="00B80E48">
        <w:rPr>
          <w:color w:val="auto"/>
        </w:rPr>
        <w:t xml:space="preserve"> </w:t>
      </w:r>
      <w:r w:rsidR="000F2AF5" w:rsidRPr="00B80E48">
        <w:rPr>
          <w:color w:val="auto"/>
        </w:rPr>
        <w:t xml:space="preserve">different </w:t>
      </w:r>
      <w:r w:rsidR="00A1726F">
        <w:rPr>
          <w:color w:val="auto"/>
        </w:rPr>
        <w:t>from</w:t>
      </w:r>
      <w:r w:rsidR="00B80E48" w:rsidRPr="00B80E48">
        <w:rPr>
          <w:color w:val="auto"/>
        </w:rPr>
        <w:t xml:space="preserve"> those </w:t>
      </w:r>
      <w:r w:rsidR="003A39C9">
        <w:rPr>
          <w:color w:val="auto"/>
        </w:rPr>
        <w:t>who</w:t>
      </w:r>
      <w:r w:rsidR="00B80E48" w:rsidRPr="00B80E48">
        <w:rPr>
          <w:color w:val="auto"/>
        </w:rPr>
        <w:t xml:space="preserve"> do not, </w:t>
      </w:r>
      <w:r w:rsidR="000F2AF5" w:rsidRPr="00B80E48">
        <w:rPr>
          <w:color w:val="auto"/>
        </w:rPr>
        <w:t xml:space="preserve">then the linked data may not be representative of the </w:t>
      </w:r>
      <w:r w:rsidR="00B80E48" w:rsidRPr="00B80E48">
        <w:rPr>
          <w:color w:val="auto"/>
        </w:rPr>
        <w:t xml:space="preserve">LSAY </w:t>
      </w:r>
      <w:r w:rsidR="00B80E48">
        <w:rPr>
          <w:color w:val="auto"/>
        </w:rPr>
        <w:t xml:space="preserve">sample of students. </w:t>
      </w:r>
    </w:p>
    <w:p w14:paraId="3B30EAF9" w14:textId="6597AB04" w:rsidR="00714D65" w:rsidRPr="00007755" w:rsidRDefault="00C43DC4" w:rsidP="008D1E75">
      <w:pPr>
        <w:pStyle w:val="Text"/>
        <w:ind w:right="0"/>
        <w:rPr>
          <w:lang w:val="en-US"/>
        </w:rPr>
      </w:pPr>
      <w:r w:rsidRPr="00007755">
        <w:t xml:space="preserve">The first part of this study </w:t>
      </w:r>
      <w:r w:rsidR="0001012E" w:rsidRPr="00007755">
        <w:t xml:space="preserve">explores </w:t>
      </w:r>
      <w:r w:rsidRPr="00007755">
        <w:t>the factors that influence a respondent</w:t>
      </w:r>
      <w:r w:rsidR="003A39C9">
        <w:t>’</w:t>
      </w:r>
      <w:r w:rsidRPr="00007755">
        <w:t>s propensity to consent</w:t>
      </w:r>
      <w:r w:rsidR="002E1D0D">
        <w:t xml:space="preserve">, </w:t>
      </w:r>
      <w:proofErr w:type="gramStart"/>
      <w:r w:rsidR="002E1D0D">
        <w:t>in order</w:t>
      </w:r>
      <w:r w:rsidRPr="00007755">
        <w:t xml:space="preserve"> to</w:t>
      </w:r>
      <w:proofErr w:type="gramEnd"/>
      <w:r w:rsidRPr="00007755">
        <w:t xml:space="preserve"> </w:t>
      </w:r>
      <w:r w:rsidR="0001012E" w:rsidRPr="00007755">
        <w:t xml:space="preserve">help us </w:t>
      </w:r>
      <w:r w:rsidRPr="00007755">
        <w:t xml:space="preserve">understand any bias that may be present in the linked data. The section that follows discusses the application of customised weights to </w:t>
      </w:r>
      <w:r w:rsidR="002E1D0D">
        <w:t>assist in dealing</w:t>
      </w:r>
      <w:r w:rsidRPr="00007755">
        <w:t xml:space="preserve"> with </w:t>
      </w:r>
      <w:r w:rsidR="0001012E" w:rsidRPr="00007755">
        <w:t xml:space="preserve">this </w:t>
      </w:r>
      <w:r w:rsidRPr="00007755">
        <w:t>bias</w:t>
      </w:r>
      <w:r w:rsidR="0001012E" w:rsidRPr="00007755">
        <w:t xml:space="preserve">. In the third section we </w:t>
      </w:r>
      <w:r w:rsidR="00714D65" w:rsidRPr="00007755">
        <w:lastRenderedPageBreak/>
        <w:t xml:space="preserve">undertake a representativeness analysis to help us </w:t>
      </w:r>
      <w:r w:rsidR="009D0421">
        <w:t xml:space="preserve">to </w:t>
      </w:r>
      <w:r w:rsidR="00714D65" w:rsidRPr="00007755">
        <w:rPr>
          <w:lang w:val="en-US"/>
        </w:rPr>
        <w:t xml:space="preserve">understand </w:t>
      </w:r>
      <w:r w:rsidR="00B27DE3">
        <w:rPr>
          <w:lang w:val="en-US"/>
        </w:rPr>
        <w:t>the extent to which</w:t>
      </w:r>
      <w:r w:rsidR="00714D65" w:rsidRPr="00007755">
        <w:rPr>
          <w:lang w:val="en-US"/>
        </w:rPr>
        <w:t xml:space="preserve"> our consenting respondents </w:t>
      </w:r>
      <w:r w:rsidR="0001012E" w:rsidRPr="00007755">
        <w:rPr>
          <w:lang w:val="en-US"/>
        </w:rPr>
        <w:t xml:space="preserve">are representative of </w:t>
      </w:r>
      <w:r w:rsidR="00714D65" w:rsidRPr="00007755">
        <w:rPr>
          <w:lang w:val="en-US"/>
        </w:rPr>
        <w:t>our target population. Finally, we use the findings from our study to provide researchers with guidance on using the linked data for analys</w:t>
      </w:r>
      <w:r w:rsidR="00F51DC7">
        <w:rPr>
          <w:lang w:val="en-US"/>
        </w:rPr>
        <w:t>e</w:t>
      </w:r>
      <w:r w:rsidR="00714D65" w:rsidRPr="00007755">
        <w:rPr>
          <w:lang w:val="en-US"/>
        </w:rPr>
        <w:t>s.</w:t>
      </w:r>
    </w:p>
    <w:p w14:paraId="05601C84" w14:textId="42CBAB5B" w:rsidR="00A1079B" w:rsidRDefault="00CC270E" w:rsidP="0053694E">
      <w:pPr>
        <w:pStyle w:val="Heading1"/>
        <w:ind w:left="851"/>
      </w:pPr>
      <w:r>
        <w:br w:type="page"/>
      </w:r>
      <w:bookmarkStart w:id="259" w:name="_Toc119580145"/>
      <w:r w:rsidR="0053694E">
        <w:rPr>
          <w:noProof/>
        </w:rPr>
        <w:lastRenderedPageBreak/>
        <w:drawing>
          <wp:anchor distT="0" distB="0" distL="114300" distR="114300" simplePos="0" relativeHeight="251729920" behindDoc="0" locked="0" layoutInCell="1" allowOverlap="1" wp14:anchorId="1A799575" wp14:editId="66060D3F">
            <wp:simplePos x="0" y="0"/>
            <wp:positionH relativeFrom="column">
              <wp:posOffset>-14605</wp:posOffset>
            </wp:positionH>
            <wp:positionV relativeFrom="paragraph">
              <wp:posOffset>0</wp:posOffset>
            </wp:positionV>
            <wp:extent cx="408305" cy="4191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08305" cy="419100"/>
                    </a:xfrm>
                    <a:prstGeom prst="rect">
                      <a:avLst/>
                    </a:prstGeom>
                    <a:noFill/>
                    <a:ln>
                      <a:noFill/>
                    </a:ln>
                  </pic:spPr>
                </pic:pic>
              </a:graphicData>
            </a:graphic>
            <wp14:sizeRelH relativeFrom="margin">
              <wp14:pctWidth>0</wp14:pctWidth>
            </wp14:sizeRelH>
          </wp:anchor>
        </w:drawing>
      </w:r>
      <w:r w:rsidR="00D06727" w:rsidRPr="00D06727">
        <w:t>D</w:t>
      </w:r>
      <w:r w:rsidR="00F35E33">
        <w:t>ata and methods</w:t>
      </w:r>
      <w:bookmarkEnd w:id="259"/>
      <w:r w:rsidR="00F35E33">
        <w:t xml:space="preserve"> </w:t>
      </w:r>
    </w:p>
    <w:p w14:paraId="701BEBEC" w14:textId="0749C10F" w:rsidR="00521341" w:rsidRPr="00D06727" w:rsidRDefault="00521341" w:rsidP="008D1E75">
      <w:pPr>
        <w:pStyle w:val="Heading2"/>
        <w:ind w:right="-1"/>
      </w:pPr>
      <w:bookmarkStart w:id="260" w:name="_Toc119580146"/>
      <w:r>
        <w:t>Longitudinal Surveys of Australian Youth (LSAY)</w:t>
      </w:r>
      <w:bookmarkEnd w:id="260"/>
    </w:p>
    <w:p w14:paraId="6E17BB30" w14:textId="08925851" w:rsidR="00CB2897" w:rsidRPr="0001012E" w:rsidRDefault="00F9057D" w:rsidP="008D1E75">
      <w:pPr>
        <w:pStyle w:val="Dotpoint1"/>
        <w:tabs>
          <w:tab w:val="clear" w:pos="360"/>
        </w:tabs>
        <w:ind w:left="0" w:right="-1" w:firstLine="0"/>
        <w:rPr>
          <w:color w:val="0070C0"/>
        </w:rPr>
      </w:pPr>
      <w:r>
        <w:rPr>
          <w:color w:val="auto"/>
        </w:rPr>
        <w:t xml:space="preserve">LSAY </w:t>
      </w:r>
      <w:r w:rsidR="00CB2897">
        <w:rPr>
          <w:color w:val="auto"/>
        </w:rPr>
        <w:t xml:space="preserve">uses large samples of young people, collecting </w:t>
      </w:r>
      <w:r w:rsidR="00CB2897" w:rsidRPr="00F35E33">
        <w:rPr>
          <w:color w:val="auto"/>
        </w:rPr>
        <w:t xml:space="preserve">information across </w:t>
      </w:r>
      <w:r w:rsidR="00CB2897">
        <w:rPr>
          <w:color w:val="auto"/>
        </w:rPr>
        <w:t xml:space="preserve">the </w:t>
      </w:r>
      <w:r w:rsidR="00CB2897" w:rsidRPr="00F35E33">
        <w:rPr>
          <w:color w:val="auto"/>
        </w:rPr>
        <w:t>areas of school and post-school education,</w:t>
      </w:r>
      <w:r w:rsidR="00CB2897">
        <w:rPr>
          <w:color w:val="auto"/>
        </w:rPr>
        <w:t xml:space="preserve"> </w:t>
      </w:r>
      <w:r w:rsidR="00CB2897" w:rsidRPr="00F35E33">
        <w:rPr>
          <w:color w:val="auto"/>
        </w:rPr>
        <w:t>employment, household characteristics and key demographics</w:t>
      </w:r>
      <w:r w:rsidR="00CB2897">
        <w:rPr>
          <w:color w:val="auto"/>
        </w:rPr>
        <w:t>.</w:t>
      </w:r>
      <w:r>
        <w:rPr>
          <w:color w:val="auto"/>
        </w:rPr>
        <w:t xml:space="preserve"> A </w:t>
      </w:r>
      <w:r w:rsidR="00CB2897" w:rsidRPr="00CB2897">
        <w:rPr>
          <w:color w:val="auto"/>
        </w:rPr>
        <w:t>two-stage stratified sampling design</w:t>
      </w:r>
      <w:r w:rsidR="0001012E">
        <w:rPr>
          <w:rStyle w:val="FootnoteReference"/>
          <w:color w:val="auto"/>
        </w:rPr>
        <w:footnoteReference w:id="2"/>
      </w:r>
      <w:r w:rsidR="00CB2897" w:rsidRPr="00CB2897">
        <w:rPr>
          <w:color w:val="auto"/>
        </w:rPr>
        <w:t xml:space="preserve"> </w:t>
      </w:r>
      <w:r>
        <w:rPr>
          <w:color w:val="auto"/>
        </w:rPr>
        <w:t>is used</w:t>
      </w:r>
      <w:r w:rsidR="00F00A05">
        <w:rPr>
          <w:color w:val="auto"/>
        </w:rPr>
        <w:t>.</w:t>
      </w:r>
      <w:r>
        <w:rPr>
          <w:color w:val="auto"/>
        </w:rPr>
        <w:t xml:space="preserve"> </w:t>
      </w:r>
      <w:r w:rsidR="00F00A05">
        <w:rPr>
          <w:color w:val="auto"/>
        </w:rPr>
        <w:t>In</w:t>
      </w:r>
      <w:r w:rsidR="00CB2897" w:rsidRPr="00CB2897">
        <w:rPr>
          <w:color w:val="auto"/>
        </w:rPr>
        <w:t xml:space="preserve"> the first stage</w:t>
      </w:r>
      <w:r w:rsidR="00F34DCF">
        <w:rPr>
          <w:color w:val="auto"/>
        </w:rPr>
        <w:t>,</w:t>
      </w:r>
      <w:r w:rsidR="00CB2897" w:rsidRPr="00CB2897">
        <w:rPr>
          <w:color w:val="auto"/>
        </w:rPr>
        <w:t xml:space="preserve"> </w:t>
      </w:r>
      <w:r w:rsidR="00F00A05" w:rsidRPr="00CB2897">
        <w:rPr>
          <w:color w:val="auto"/>
        </w:rPr>
        <w:t xml:space="preserve">individual schools </w:t>
      </w:r>
      <w:r w:rsidR="00F00A05">
        <w:rPr>
          <w:color w:val="auto"/>
        </w:rPr>
        <w:t xml:space="preserve">are </w:t>
      </w:r>
      <w:r w:rsidR="00CB2897" w:rsidRPr="00CB2897">
        <w:rPr>
          <w:color w:val="auto"/>
        </w:rPr>
        <w:t>sample</w:t>
      </w:r>
      <w:r w:rsidR="00F00A05">
        <w:rPr>
          <w:color w:val="auto"/>
        </w:rPr>
        <w:t>d</w:t>
      </w:r>
      <w:r w:rsidR="00CB2897">
        <w:rPr>
          <w:color w:val="auto"/>
        </w:rPr>
        <w:t xml:space="preserve"> </w:t>
      </w:r>
      <w:r w:rsidR="00CB2897" w:rsidRPr="00CB2897">
        <w:rPr>
          <w:color w:val="auto"/>
        </w:rPr>
        <w:t>and</w:t>
      </w:r>
      <w:r w:rsidR="00CB2897">
        <w:rPr>
          <w:color w:val="auto"/>
        </w:rPr>
        <w:t xml:space="preserve"> </w:t>
      </w:r>
      <w:r w:rsidR="00F34DCF">
        <w:rPr>
          <w:color w:val="auto"/>
        </w:rPr>
        <w:t>in</w:t>
      </w:r>
      <w:r w:rsidR="00565C5B">
        <w:rPr>
          <w:color w:val="auto"/>
        </w:rPr>
        <w:t xml:space="preserve"> </w:t>
      </w:r>
      <w:r w:rsidR="00CB2897" w:rsidRPr="00CB2897">
        <w:rPr>
          <w:color w:val="auto"/>
        </w:rPr>
        <w:t>the second</w:t>
      </w:r>
      <w:r w:rsidR="00F34DCF">
        <w:rPr>
          <w:color w:val="auto"/>
        </w:rPr>
        <w:t>,</w:t>
      </w:r>
      <w:r w:rsidR="00CB2897" w:rsidRPr="00CB2897">
        <w:rPr>
          <w:color w:val="auto"/>
        </w:rPr>
        <w:t xml:space="preserve"> individual students</w:t>
      </w:r>
      <w:r w:rsidR="007B4577">
        <w:rPr>
          <w:color w:val="auto"/>
        </w:rPr>
        <w:t xml:space="preserve"> within those schools</w:t>
      </w:r>
      <w:r w:rsidR="00565C5B">
        <w:rPr>
          <w:color w:val="auto"/>
        </w:rPr>
        <w:t xml:space="preserve"> are sampled</w:t>
      </w:r>
      <w:r w:rsidR="007B4577">
        <w:rPr>
          <w:color w:val="auto"/>
        </w:rPr>
        <w:t>.</w:t>
      </w:r>
    </w:p>
    <w:p w14:paraId="58D81DEF" w14:textId="4BA3A8CE" w:rsidR="00A1079B" w:rsidRDefault="00A1079B" w:rsidP="008D1E75">
      <w:pPr>
        <w:pStyle w:val="Dotpoint1"/>
        <w:tabs>
          <w:tab w:val="clear" w:pos="360"/>
        </w:tabs>
        <w:ind w:left="0" w:right="-1" w:firstLine="0"/>
        <w:rPr>
          <w:color w:val="auto"/>
        </w:rPr>
      </w:pPr>
      <w:r w:rsidRPr="00A1079B">
        <w:rPr>
          <w:color w:val="auto"/>
        </w:rPr>
        <w:t xml:space="preserve">Survey participants in the LSAY collection enter the study at </w:t>
      </w:r>
      <w:r w:rsidR="00AF2666">
        <w:rPr>
          <w:color w:val="auto"/>
        </w:rPr>
        <w:t xml:space="preserve">around </w:t>
      </w:r>
      <w:r w:rsidRPr="00A1079B">
        <w:rPr>
          <w:color w:val="auto"/>
        </w:rPr>
        <w:t>15 years of age</w:t>
      </w:r>
      <w:r>
        <w:rPr>
          <w:color w:val="auto"/>
        </w:rPr>
        <w:t xml:space="preserve"> and i</w:t>
      </w:r>
      <w:r w:rsidRPr="00A1079B">
        <w:rPr>
          <w:color w:val="auto"/>
        </w:rPr>
        <w:t>ndividuals are</w:t>
      </w:r>
      <w:r>
        <w:rPr>
          <w:color w:val="auto"/>
        </w:rPr>
        <w:t xml:space="preserve"> </w:t>
      </w:r>
      <w:r w:rsidRPr="00A1079B">
        <w:rPr>
          <w:color w:val="auto"/>
        </w:rPr>
        <w:t xml:space="preserve">contacted once a year </w:t>
      </w:r>
      <w:r>
        <w:rPr>
          <w:color w:val="auto"/>
        </w:rPr>
        <w:t xml:space="preserve">until they reach the age of 25. The first group of students participated in the LSAY program in 1995 </w:t>
      </w:r>
      <w:r w:rsidRPr="00A1079B">
        <w:rPr>
          <w:color w:val="auto"/>
        </w:rPr>
        <w:t xml:space="preserve">(Y95 cohort), </w:t>
      </w:r>
      <w:r>
        <w:rPr>
          <w:color w:val="auto"/>
        </w:rPr>
        <w:t xml:space="preserve">and </w:t>
      </w:r>
      <w:r w:rsidRPr="00A1079B">
        <w:rPr>
          <w:color w:val="auto"/>
        </w:rPr>
        <w:t>subsequent cohorts</w:t>
      </w:r>
      <w:r>
        <w:rPr>
          <w:color w:val="auto"/>
        </w:rPr>
        <w:t xml:space="preserve"> were </w:t>
      </w:r>
      <w:r w:rsidRPr="00A1079B">
        <w:rPr>
          <w:color w:val="auto"/>
        </w:rPr>
        <w:t>recruited in 1998 (Y98 cohort), 2003 (Y03 cohort), 2006 (Y06 cohort), in 2009 (Y09</w:t>
      </w:r>
      <w:r>
        <w:rPr>
          <w:color w:val="auto"/>
        </w:rPr>
        <w:t xml:space="preserve"> </w:t>
      </w:r>
      <w:r w:rsidRPr="00A1079B">
        <w:rPr>
          <w:color w:val="auto"/>
        </w:rPr>
        <w:t>cohort)</w:t>
      </w:r>
      <w:r w:rsidR="00AF2666">
        <w:rPr>
          <w:color w:val="auto"/>
        </w:rPr>
        <w:t xml:space="preserve"> and in 2015 (Y15</w:t>
      </w:r>
      <w:r w:rsidR="00224DC4">
        <w:rPr>
          <w:color w:val="auto"/>
        </w:rPr>
        <w:t xml:space="preserve"> cohort</w:t>
      </w:r>
      <w:r w:rsidR="00AF2666">
        <w:rPr>
          <w:color w:val="auto"/>
        </w:rPr>
        <w:t>)</w:t>
      </w:r>
      <w:r w:rsidRPr="00A1079B">
        <w:rPr>
          <w:color w:val="auto"/>
        </w:rPr>
        <w:t xml:space="preserve">. </w:t>
      </w:r>
    </w:p>
    <w:p w14:paraId="3C223213" w14:textId="586830F9" w:rsidR="007B4577" w:rsidRPr="00F35E33" w:rsidRDefault="007B4577" w:rsidP="008D1E75">
      <w:pPr>
        <w:pStyle w:val="Heading2"/>
        <w:ind w:right="-1"/>
      </w:pPr>
      <w:bookmarkStart w:id="261" w:name="_Toc119580147"/>
      <w:r w:rsidRPr="00F35E33">
        <w:t>Programme for International Student Assessment</w:t>
      </w:r>
      <w:bookmarkEnd w:id="261"/>
      <w:r w:rsidRPr="00F35E33">
        <w:t xml:space="preserve"> </w:t>
      </w:r>
    </w:p>
    <w:p w14:paraId="2A73B92A" w14:textId="1F6500CE" w:rsidR="002A338C" w:rsidRDefault="00AF2666" w:rsidP="008D1E75">
      <w:pPr>
        <w:pStyle w:val="Dotpoint1"/>
        <w:tabs>
          <w:tab w:val="clear" w:pos="360"/>
        </w:tabs>
        <w:ind w:left="0" w:right="-1" w:firstLine="0"/>
      </w:pPr>
      <w:r>
        <w:t xml:space="preserve">Since 2003, the LSAY sample has been drawn from the pool of respondents who participated in the Program for International Student Assessment. </w:t>
      </w:r>
      <w:r w:rsidR="002A338C">
        <w:t xml:space="preserve">The sampling unit for these PISA-based cohorts (Y03, Y06, Y09 and Y15) </w:t>
      </w:r>
      <w:r w:rsidR="00F02A11">
        <w:t xml:space="preserve">is </w:t>
      </w:r>
      <w:r w:rsidR="00F6712D">
        <w:t>comprise</w:t>
      </w:r>
      <w:r w:rsidR="00F02A11">
        <w:t>d of</w:t>
      </w:r>
      <w:r w:rsidR="002A338C">
        <w:t xml:space="preserve"> 15-year-old Australian school students. These </w:t>
      </w:r>
      <w:r w:rsidR="00521341">
        <w:t xml:space="preserve">PISA-based cohorts </w:t>
      </w:r>
      <w:r w:rsidR="002A338C">
        <w:t xml:space="preserve">span multiple year levels, </w:t>
      </w:r>
      <w:r w:rsidR="00CC270E">
        <w:t xml:space="preserve">where </w:t>
      </w:r>
      <w:r w:rsidR="002A338C">
        <w:t>Year 10 is the modal year level</w:t>
      </w:r>
      <w:r w:rsidR="00F6712D">
        <w:t>.</w:t>
      </w:r>
      <w:r w:rsidR="0072449F">
        <w:rPr>
          <w:rStyle w:val="FootnoteReference"/>
        </w:rPr>
        <w:footnoteReference w:id="3"/>
      </w:r>
      <w:r w:rsidR="0072449F">
        <w:t xml:space="preserve"> </w:t>
      </w:r>
    </w:p>
    <w:p w14:paraId="21AEA5DF" w14:textId="37AF357B" w:rsidR="00AF2666" w:rsidRDefault="00AF2666" w:rsidP="008D1E75">
      <w:pPr>
        <w:pStyle w:val="Dotpoint1"/>
        <w:tabs>
          <w:tab w:val="clear" w:pos="360"/>
        </w:tabs>
        <w:ind w:left="0" w:right="-1" w:firstLine="0"/>
      </w:pPr>
      <w:r>
        <w:t xml:space="preserve">The availability of PISA assessment data as part of the LSAY dataset has allowed for particularly </w:t>
      </w:r>
      <w:r w:rsidR="001271CB">
        <w:t>detailed</w:t>
      </w:r>
      <w:r>
        <w:t xml:space="preserve"> and </w:t>
      </w:r>
      <w:r w:rsidR="003C0B46">
        <w:t>rich</w:t>
      </w:r>
      <w:r>
        <w:t xml:space="preserve"> studies</w:t>
      </w:r>
      <w:r w:rsidR="0072449F">
        <w:t xml:space="preserve">, </w:t>
      </w:r>
      <w:r w:rsidR="001D2E41">
        <w:t>enabling</w:t>
      </w:r>
      <w:r>
        <w:t xml:space="preserve"> </w:t>
      </w:r>
      <w:r w:rsidR="001D2E41">
        <w:t xml:space="preserve">an </w:t>
      </w:r>
      <w:r>
        <w:t>analys</w:t>
      </w:r>
      <w:r w:rsidR="001D2E41">
        <w:t>i</w:t>
      </w:r>
      <w:r>
        <w:t>s of the influence of student achievement on subsequent education and employment outcomes.</w:t>
      </w:r>
      <w:r w:rsidR="00B919C5">
        <w:t xml:space="preserve"> </w:t>
      </w:r>
    </w:p>
    <w:p w14:paraId="0A7C737A" w14:textId="0EF0426F" w:rsidR="007B4577" w:rsidRDefault="007B4577" w:rsidP="008D1E75">
      <w:pPr>
        <w:pStyle w:val="Dotpoint1"/>
        <w:tabs>
          <w:tab w:val="clear" w:pos="360"/>
        </w:tabs>
        <w:ind w:left="0" w:right="-1" w:firstLine="0"/>
      </w:pPr>
      <w:r w:rsidRPr="007B4577">
        <w:t>The PISA sample (which since</w:t>
      </w:r>
      <w:r w:rsidR="00AC0B88">
        <w:t xml:space="preserve"> </w:t>
      </w:r>
      <w:r w:rsidRPr="007B4577">
        <w:t>2006 is considered the</w:t>
      </w:r>
      <w:r>
        <w:t xml:space="preserve"> </w:t>
      </w:r>
      <w:r w:rsidRPr="007B4577">
        <w:t>first wave of LSAY) is</w:t>
      </w:r>
      <w:r>
        <w:t xml:space="preserve"> </w:t>
      </w:r>
      <w:r w:rsidRPr="007B4577">
        <w:t>based on a two-stage</w:t>
      </w:r>
      <w:r>
        <w:t xml:space="preserve"> </w:t>
      </w:r>
      <w:r w:rsidRPr="007B4577">
        <w:t>stratified sample design</w:t>
      </w:r>
      <w:r w:rsidR="001D2E41">
        <w:t>,</w:t>
      </w:r>
      <w:r>
        <w:t xml:space="preserve"> </w:t>
      </w:r>
      <w:r w:rsidRPr="007B4577">
        <w:t>where</w:t>
      </w:r>
      <w:r w:rsidR="001D2E41">
        <w:t>by</w:t>
      </w:r>
      <w:r w:rsidRPr="007B4577">
        <w:t xml:space="preserve"> in the</w:t>
      </w:r>
      <w:r>
        <w:t xml:space="preserve"> </w:t>
      </w:r>
      <w:r w:rsidRPr="007B4577">
        <w:t>first stage schools are stratified</w:t>
      </w:r>
      <w:r>
        <w:t xml:space="preserve"> </w:t>
      </w:r>
      <w:r w:rsidR="00FE51E2">
        <w:t>according to</w:t>
      </w:r>
      <w:r w:rsidRPr="007B4577">
        <w:t xml:space="preserve"> a range of explicit and implicit strata</w:t>
      </w:r>
      <w:r w:rsidR="00357096">
        <w:t xml:space="preserve"> </w:t>
      </w:r>
      <w:r w:rsidRPr="007B4577">
        <w:t>in the sampling frame. Schools are then</w:t>
      </w:r>
      <w:r>
        <w:t xml:space="preserve"> </w:t>
      </w:r>
      <w:r w:rsidRPr="007B4577">
        <w:t>selected with probability proportional to size</w:t>
      </w:r>
      <w:r>
        <w:t xml:space="preserve"> </w:t>
      </w:r>
      <w:r w:rsidRPr="007B4577">
        <w:t>(PPS) within each explicit stratum. In the next</w:t>
      </w:r>
      <w:r>
        <w:t xml:space="preserve"> </w:t>
      </w:r>
      <w:r w:rsidRPr="007B4577">
        <w:t xml:space="preserve">stage, </w:t>
      </w:r>
      <w:proofErr w:type="gramStart"/>
      <w:r w:rsidRPr="007B4577">
        <w:t>a number of</w:t>
      </w:r>
      <w:proofErr w:type="gramEnd"/>
      <w:r w:rsidRPr="007B4577">
        <w:t xml:space="preserve"> 15</w:t>
      </w:r>
      <w:r w:rsidR="0001012E">
        <w:t>-</w:t>
      </w:r>
      <w:r w:rsidRPr="007B4577">
        <w:t>year</w:t>
      </w:r>
      <w:r w:rsidR="0001012E">
        <w:t>-</w:t>
      </w:r>
      <w:r w:rsidRPr="007B4577">
        <w:t>old students in that</w:t>
      </w:r>
      <w:r>
        <w:t xml:space="preserve"> </w:t>
      </w:r>
      <w:r w:rsidRPr="007B4577">
        <w:t xml:space="preserve">school </w:t>
      </w:r>
      <w:r w:rsidR="00FE51E2">
        <w:t>are</w:t>
      </w:r>
      <w:r w:rsidRPr="007B4577">
        <w:t xml:space="preserve"> randomly selected to participate in the</w:t>
      </w:r>
      <w:r>
        <w:t xml:space="preserve"> </w:t>
      </w:r>
      <w:r w:rsidRPr="007B4577">
        <w:t xml:space="preserve">test. Indigenous youth are oversampled </w:t>
      </w:r>
      <w:proofErr w:type="gramStart"/>
      <w:r w:rsidRPr="007B4577">
        <w:t>in an</w:t>
      </w:r>
      <w:r>
        <w:t xml:space="preserve"> </w:t>
      </w:r>
      <w:r w:rsidRPr="007B4577">
        <w:t>attempt to</w:t>
      </w:r>
      <w:proofErr w:type="gramEnd"/>
      <w:r w:rsidRPr="007B4577">
        <w:t xml:space="preserve"> provide reliable estimates for this</w:t>
      </w:r>
      <w:r>
        <w:t xml:space="preserve"> </w:t>
      </w:r>
      <w:r w:rsidRPr="007B4577">
        <w:t xml:space="preserve">subgroup (Marks </w:t>
      </w:r>
      <w:r w:rsidR="00FE51E2">
        <w:t>&amp;</w:t>
      </w:r>
      <w:r w:rsidRPr="007B4577">
        <w:t xml:space="preserve"> Rothman 2003</w:t>
      </w:r>
      <w:r w:rsidR="00AC0B88">
        <w:t>).</w:t>
      </w:r>
    </w:p>
    <w:p w14:paraId="5589D335" w14:textId="507701C3" w:rsidR="004544CD" w:rsidRDefault="004544CD" w:rsidP="008D1E75">
      <w:pPr>
        <w:pStyle w:val="Heading2"/>
        <w:ind w:right="-1"/>
      </w:pPr>
      <w:bookmarkStart w:id="262" w:name="_Toc119580148"/>
      <w:r>
        <w:t>N</w:t>
      </w:r>
      <w:r w:rsidR="00AC0B88">
        <w:t>ational Assessment Program – Literacy and Numeracy (N</w:t>
      </w:r>
      <w:r>
        <w:t>APLAN</w:t>
      </w:r>
      <w:r w:rsidR="00AC0B88">
        <w:t>)</w:t>
      </w:r>
      <w:bookmarkEnd w:id="262"/>
    </w:p>
    <w:p w14:paraId="1E86A186" w14:textId="3D0EAAA9" w:rsidR="002A338C" w:rsidRDefault="00AF2666" w:rsidP="008D1E75">
      <w:pPr>
        <w:pStyle w:val="Dotpoint1"/>
        <w:tabs>
          <w:tab w:val="clear" w:pos="360"/>
        </w:tabs>
        <w:ind w:left="0" w:right="-1" w:firstLine="0"/>
      </w:pPr>
      <w:r w:rsidRPr="00AF2666">
        <w:t>NAPLAN</w:t>
      </w:r>
      <w:r w:rsidR="002A338C">
        <w:t xml:space="preserve"> </w:t>
      </w:r>
      <w:r w:rsidRPr="00AF2666">
        <w:t xml:space="preserve">is an annual assessment </w:t>
      </w:r>
      <w:r w:rsidR="009B4B6E">
        <w:t>administered to</w:t>
      </w:r>
      <w:r w:rsidRPr="00AF2666">
        <w:t xml:space="preserve"> all Australian students in </w:t>
      </w:r>
      <w:r w:rsidR="00A5604C">
        <w:t>Y</w:t>
      </w:r>
      <w:r w:rsidRPr="00AF2666">
        <w:t xml:space="preserve">ears 3, 5, 7 and 9. It tests </w:t>
      </w:r>
      <w:r>
        <w:t>skills</w:t>
      </w:r>
      <w:r w:rsidRPr="00AF2666">
        <w:t xml:space="preserve"> in reading, writing, language conventions (</w:t>
      </w:r>
      <w:r w:rsidR="00A5604C">
        <w:t>that is,</w:t>
      </w:r>
      <w:r w:rsidR="0072449F">
        <w:t xml:space="preserve"> </w:t>
      </w:r>
      <w:r w:rsidRPr="00AF2666">
        <w:t xml:space="preserve">spelling, </w:t>
      </w:r>
      <w:proofErr w:type="gramStart"/>
      <w:r w:rsidRPr="00AF2666">
        <w:t>grammar</w:t>
      </w:r>
      <w:proofErr w:type="gramEnd"/>
      <w:r w:rsidRPr="00AF2666">
        <w:t xml:space="preserve"> and punctuation) and numeracy</w:t>
      </w:r>
      <w:r w:rsidR="002A338C">
        <w:t>.</w:t>
      </w:r>
      <w:r w:rsidRPr="00AF2666">
        <w:t xml:space="preserve"> </w:t>
      </w:r>
      <w:r>
        <w:t>T</w:t>
      </w:r>
      <w:r w:rsidRPr="00AF2666">
        <w:t xml:space="preserve">he data from the NAPLAN tests provide schools with information to measure their students’ achievements against national minimum standards and </w:t>
      </w:r>
      <w:r w:rsidR="00E4755C">
        <w:t xml:space="preserve">against </w:t>
      </w:r>
      <w:r w:rsidRPr="00AF2666">
        <w:t xml:space="preserve">student performance in other states and territories. </w:t>
      </w:r>
    </w:p>
    <w:p w14:paraId="08A720EC" w14:textId="185DA3ED" w:rsidR="0072449F" w:rsidRDefault="0072449F" w:rsidP="008D1E75">
      <w:pPr>
        <w:pStyle w:val="Dotpoint1"/>
        <w:tabs>
          <w:tab w:val="clear" w:pos="360"/>
        </w:tabs>
        <w:ind w:left="0" w:right="-1" w:firstLine="0"/>
      </w:pPr>
      <w:r w:rsidRPr="00AF2666">
        <w:t xml:space="preserve">The administration of the NAPLAN tests is managed by the test administration authority in each state or territory. The data resulting from the NAPLAN tests are collected and stored by each jurisdiction’s test administration authority, </w:t>
      </w:r>
      <w:r w:rsidR="009F242F">
        <w:t xml:space="preserve">with </w:t>
      </w:r>
      <w:r w:rsidRPr="00AF2666">
        <w:t xml:space="preserve">each having its own data-release policies and protocols. The Australian </w:t>
      </w:r>
      <w:r w:rsidRPr="00AF2666">
        <w:lastRenderedPageBreak/>
        <w:t xml:space="preserve">Curriculum, Assessment and Reporting Authority (ACARA) is the independent authority responsible for developing and managing the National Assessment Program. </w:t>
      </w:r>
    </w:p>
    <w:p w14:paraId="6CD52F7A" w14:textId="11CAA746" w:rsidR="003E779A" w:rsidRDefault="003E779A" w:rsidP="008D1E75">
      <w:pPr>
        <w:pStyle w:val="Heading2"/>
        <w:ind w:right="-1"/>
      </w:pPr>
      <w:bookmarkStart w:id="263" w:name="_Toc119580149"/>
      <w:r>
        <w:t>Linking LSAY to NAPLAN</w:t>
      </w:r>
      <w:bookmarkEnd w:id="263"/>
    </w:p>
    <w:p w14:paraId="76526BE9" w14:textId="76B5F2FA" w:rsidR="003E779A" w:rsidRDefault="003E779A" w:rsidP="008D1E75">
      <w:pPr>
        <w:pStyle w:val="Text"/>
        <w:ind w:right="-1"/>
      </w:pPr>
      <w:r>
        <w:t xml:space="preserve">The NAPLAN tests were first implemented in 2008. </w:t>
      </w:r>
      <w:r w:rsidR="00CB74F8">
        <w:t>Consequently</w:t>
      </w:r>
      <w:r>
        <w:t xml:space="preserve">, the Y15 cohort is the only LSAY cohort to have had the opportunity to participate in NAPLAN testing in the primary years. </w:t>
      </w:r>
      <w:r w:rsidRPr="00A1079B">
        <w:t xml:space="preserve">LSAY respondents from the </w:t>
      </w:r>
      <w:r>
        <w:t xml:space="preserve">Y15 </w:t>
      </w:r>
      <w:r w:rsidRPr="00A1079B">
        <w:t>cohort were asked for their consent to link their NAPLAN results to their LSAY records as part of their wave 2 (2016) survey.</w:t>
      </w:r>
    </w:p>
    <w:p w14:paraId="685C00AB" w14:textId="4D9E0B41" w:rsidR="00800680" w:rsidRDefault="00800680" w:rsidP="008D1E75">
      <w:pPr>
        <w:pStyle w:val="Dotpoint1"/>
        <w:tabs>
          <w:tab w:val="clear" w:pos="360"/>
        </w:tabs>
        <w:ind w:left="0" w:right="-1" w:firstLine="0"/>
      </w:pPr>
      <w:r w:rsidRPr="004B7C57">
        <w:t>The addition of linked NAPLAN data at multiple stages of schooling further enhances the suite of academic measures available. In particular, the availability of assessment data at multiple time periods allows studies on the influence of academic achievement on post-school trajectories</w:t>
      </w:r>
      <w:r w:rsidR="00050941" w:rsidRPr="00050941">
        <w:t xml:space="preserve"> </w:t>
      </w:r>
      <w:r w:rsidR="00050941">
        <w:t xml:space="preserve">to be undertaken </w:t>
      </w:r>
      <w:r w:rsidR="00050941" w:rsidRPr="004B7C57">
        <w:t>at earlier schooling stages</w:t>
      </w:r>
      <w:r w:rsidRPr="004B7C57">
        <w:t>.</w:t>
      </w:r>
      <w:r>
        <w:t xml:space="preserve">  </w:t>
      </w:r>
    </w:p>
    <w:p w14:paraId="101F3B57" w14:textId="5099DE06" w:rsidR="00AC0B88" w:rsidRPr="006F36C1" w:rsidRDefault="008879FA" w:rsidP="008D1E75">
      <w:pPr>
        <w:pStyle w:val="Heading3"/>
        <w:ind w:right="-1"/>
      </w:pPr>
      <w:r>
        <w:t xml:space="preserve">Measurement </w:t>
      </w:r>
      <w:r w:rsidR="00AC0B88">
        <w:t>unit: age vs year level by calendar year</w:t>
      </w:r>
    </w:p>
    <w:p w14:paraId="46484899" w14:textId="292264B2" w:rsidR="00AC0B88" w:rsidRPr="006F36C1" w:rsidRDefault="00AC0B88" w:rsidP="008D1E75">
      <w:pPr>
        <w:pStyle w:val="Text"/>
        <w:ind w:right="-1"/>
      </w:pPr>
      <w:r w:rsidRPr="006F36C1">
        <w:t xml:space="preserve">LSAY respondents were, on average, 15 years old when they undertook PISA </w:t>
      </w:r>
      <w:r>
        <w:t xml:space="preserve">in 2015 </w:t>
      </w:r>
      <w:r w:rsidRPr="006F36C1">
        <w:t xml:space="preserve">and </w:t>
      </w:r>
      <w:r w:rsidR="004840AE">
        <w:t xml:space="preserve">they </w:t>
      </w:r>
      <w:r w:rsidRPr="006F36C1">
        <w:t>span multiple year levels.</w:t>
      </w:r>
      <w:r>
        <w:t xml:space="preserve"> In contrast, </w:t>
      </w:r>
      <w:r w:rsidRPr="006F36C1">
        <w:t>NAPLAN data are collected by academic year level, which span</w:t>
      </w:r>
      <w:r w:rsidR="00C5206D">
        <w:t>s</w:t>
      </w:r>
      <w:r w:rsidRPr="006F36C1">
        <w:t xml:space="preserve"> multiple calendar</w:t>
      </w:r>
      <w:r>
        <w:t xml:space="preserve"> </w:t>
      </w:r>
      <w:r w:rsidRPr="006F36C1">
        <w:t xml:space="preserve">years. As a result, LSAY data </w:t>
      </w:r>
      <w:r w:rsidR="00C43E92">
        <w:t>are</w:t>
      </w:r>
      <w:r w:rsidRPr="006F36C1">
        <w:t xml:space="preserve"> comprised of young people of the same age but </w:t>
      </w:r>
      <w:r w:rsidR="003D7D07">
        <w:t xml:space="preserve">of </w:t>
      </w:r>
      <w:r w:rsidRPr="006F36C1">
        <w:t>different year levels, while</w:t>
      </w:r>
      <w:r>
        <w:t xml:space="preserve"> </w:t>
      </w:r>
      <w:r w:rsidRPr="006F36C1">
        <w:t>the NAPLAN data</w:t>
      </w:r>
      <w:r>
        <w:t xml:space="preserve"> </w:t>
      </w:r>
      <w:r w:rsidR="003D7D07">
        <w:t>are</w:t>
      </w:r>
      <w:r w:rsidRPr="006F36C1">
        <w:t xml:space="preserve"> comprised of young people of the same year level but </w:t>
      </w:r>
      <w:r w:rsidR="003D7D07">
        <w:t xml:space="preserve">of </w:t>
      </w:r>
      <w:r w:rsidRPr="006F36C1">
        <w:t xml:space="preserve">different ages. </w:t>
      </w:r>
    </w:p>
    <w:p w14:paraId="3F22109A" w14:textId="6C9C0EDC" w:rsidR="00DE0C2F" w:rsidRDefault="00DE0C2F" w:rsidP="008D1E75">
      <w:pPr>
        <w:pStyle w:val="Text"/>
        <w:ind w:right="-1"/>
      </w:pPr>
      <w:r>
        <w:t xml:space="preserve">Table 1 shows the distribution of students across year levels when respondents were surveyed </w:t>
      </w:r>
      <w:r w:rsidR="00B94A60">
        <w:t xml:space="preserve">in 2015 </w:t>
      </w:r>
      <w:r>
        <w:t xml:space="preserve">as part of PISA. The table also </w:t>
      </w:r>
      <w:r w:rsidR="003D7D07">
        <w:t>demonstrates</w:t>
      </w:r>
      <w:r>
        <w:t xml:space="preserve"> the corresponding NAPLAN assessment year levels (in bold text) and calendar years to which the LSAY data could be linked.</w:t>
      </w:r>
      <w:r w:rsidR="00102858">
        <w:t xml:space="preserve"> </w:t>
      </w:r>
      <w:r w:rsidR="00102858" w:rsidRPr="00983C00">
        <w:t>The</w:t>
      </w:r>
      <w:r w:rsidR="00AC21B5" w:rsidRPr="00983C00">
        <w:t xml:space="preserve"> boxed</w:t>
      </w:r>
      <w:r w:rsidR="00102858" w:rsidRPr="00983C00">
        <w:t xml:space="preserve"> row indicates </w:t>
      </w:r>
      <w:r w:rsidR="004D7D0B" w:rsidRPr="00983C00">
        <w:t xml:space="preserve">the NAPLAN assessment year level and the calendar year </w:t>
      </w:r>
      <w:r w:rsidR="00F6461C">
        <w:t>in which the</w:t>
      </w:r>
      <w:r w:rsidR="004D7D0B" w:rsidRPr="00983C00">
        <w:t xml:space="preserve"> majority of the LSAY respondents participated.</w:t>
      </w:r>
      <w:r w:rsidR="00AC21B5" w:rsidRPr="00983C00">
        <w:t xml:space="preserve"> That is, most respondents undertook their Year 3 NAPLAN assessment in 2008</w:t>
      </w:r>
      <w:r w:rsidR="001B657B">
        <w:t>;</w:t>
      </w:r>
      <w:r w:rsidR="00AC21B5" w:rsidRPr="00983C00">
        <w:t xml:space="preserve"> Year 5 NAPLAN assessment in 2010</w:t>
      </w:r>
      <w:r w:rsidR="001B657B">
        <w:t>;</w:t>
      </w:r>
      <w:r w:rsidR="00AC21B5" w:rsidRPr="00983C00">
        <w:t xml:space="preserve"> Year 7 NAPLAN assessment in 2012</w:t>
      </w:r>
      <w:r w:rsidR="001B657B">
        <w:t>;</w:t>
      </w:r>
      <w:r w:rsidR="00AC21B5" w:rsidRPr="00983C00">
        <w:t xml:space="preserve"> and Year 9 NAPLAN assessment in 2014. </w:t>
      </w:r>
    </w:p>
    <w:p w14:paraId="43F59261" w14:textId="773B80DC" w:rsidR="00FC2A28" w:rsidRDefault="00FC2A28" w:rsidP="008D1E75">
      <w:pPr>
        <w:pStyle w:val="Text"/>
        <w:ind w:right="-1"/>
      </w:pPr>
      <w:bookmarkStart w:id="264" w:name="_Toc111215600"/>
      <w:bookmarkStart w:id="265" w:name="_Toc115180701"/>
      <w:r>
        <w:t>Given</w:t>
      </w:r>
      <w:r w:rsidR="001B657B">
        <w:t xml:space="preserve"> that</w:t>
      </w:r>
      <w:r>
        <w:t xml:space="preserve"> NAPLAN only commenced in 2008 and </w:t>
      </w:r>
      <w:r w:rsidR="004E1654">
        <w:t xml:space="preserve">that </w:t>
      </w:r>
      <w:r>
        <w:t>around 14</w:t>
      </w:r>
      <w:r w:rsidR="001B657B">
        <w:t>%</w:t>
      </w:r>
      <w:r>
        <w:t xml:space="preserve"> of LSAY respondents are likely to have been in </w:t>
      </w:r>
      <w:r w:rsidR="001B657B">
        <w:t>Y</w:t>
      </w:r>
      <w:r>
        <w:t xml:space="preserve">ear 4 or </w:t>
      </w:r>
      <w:r w:rsidR="001B657B">
        <w:t>Y</w:t>
      </w:r>
      <w:r>
        <w:t>ear 5 in that calendar year, we would expect to have no Year 3 NAPLAN data for these respondents as they were in Year 3 in 2006 and</w:t>
      </w:r>
      <w:r w:rsidR="00BF467E">
        <w:t>/</w:t>
      </w:r>
      <w:r>
        <w:t xml:space="preserve">or 2007.  </w:t>
      </w:r>
    </w:p>
    <w:p w14:paraId="55D0C9B7" w14:textId="39064EDC" w:rsidR="0009141E" w:rsidRDefault="0009141E" w:rsidP="008D1E75">
      <w:pPr>
        <w:pStyle w:val="tabletitle"/>
        <w:ind w:right="-1"/>
      </w:pPr>
      <w:r>
        <w:t>Table 1</w:t>
      </w:r>
      <w:r w:rsidR="00B70F75">
        <w:tab/>
      </w:r>
      <w:r w:rsidRPr="0009141E">
        <w:t>Y15 respondents by year level in 2015 and corresponding NAPLAN assessment year</w:t>
      </w:r>
      <w:r w:rsidR="0063325A">
        <w:t xml:space="preserve"> </w:t>
      </w:r>
      <w:r w:rsidRPr="0009141E">
        <w:t>level and calendar year</w:t>
      </w:r>
      <w:bookmarkEnd w:id="264"/>
      <w:bookmarkEnd w:id="265"/>
    </w:p>
    <w:tbl>
      <w:tblPr>
        <w:tblW w:w="8784" w:type="dxa"/>
        <w:tblLook w:val="04A0" w:firstRow="1" w:lastRow="0" w:firstColumn="1" w:lastColumn="0" w:noHBand="0" w:noVBand="1"/>
      </w:tblPr>
      <w:tblGrid>
        <w:gridCol w:w="960"/>
        <w:gridCol w:w="1402"/>
        <w:gridCol w:w="222"/>
        <w:gridCol w:w="620"/>
        <w:gridCol w:w="620"/>
        <w:gridCol w:w="620"/>
        <w:gridCol w:w="620"/>
        <w:gridCol w:w="620"/>
        <w:gridCol w:w="620"/>
        <w:gridCol w:w="620"/>
        <w:gridCol w:w="620"/>
        <w:gridCol w:w="620"/>
        <w:gridCol w:w="620"/>
      </w:tblGrid>
      <w:tr w:rsidR="00847100" w:rsidRPr="0009141E" w14:paraId="10A6C163" w14:textId="77777777" w:rsidTr="00847100">
        <w:trPr>
          <w:trHeight w:val="290"/>
        </w:trPr>
        <w:tc>
          <w:tcPr>
            <w:tcW w:w="960" w:type="dxa"/>
            <w:tcBorders>
              <w:top w:val="single" w:sz="4" w:space="0" w:color="auto"/>
              <w:left w:val="nil"/>
              <w:bottom w:val="nil"/>
              <w:right w:val="nil"/>
            </w:tcBorders>
            <w:shd w:val="clear" w:color="auto" w:fill="auto"/>
            <w:noWrap/>
            <w:vAlign w:val="bottom"/>
            <w:hideMark/>
          </w:tcPr>
          <w:p w14:paraId="2045918F" w14:textId="77777777" w:rsidR="00847100" w:rsidRPr="0009141E" w:rsidRDefault="00847100" w:rsidP="008D1E75">
            <w:pPr>
              <w:spacing w:before="0" w:line="240" w:lineRule="auto"/>
              <w:ind w:right="-1"/>
              <w:rPr>
                <w:rFonts w:ascii="Arial" w:hAnsi="Arial" w:cs="Arial"/>
                <w:color w:val="000000"/>
                <w:sz w:val="16"/>
                <w:szCs w:val="16"/>
                <w:lang w:val="en-US"/>
              </w:rPr>
            </w:pPr>
            <w:r w:rsidRPr="0009141E">
              <w:rPr>
                <w:rFonts w:ascii="Arial" w:hAnsi="Arial" w:cs="Arial"/>
                <w:color w:val="000000"/>
                <w:sz w:val="16"/>
                <w:szCs w:val="16"/>
                <w:lang w:val="en-US"/>
              </w:rPr>
              <w:t> </w:t>
            </w:r>
          </w:p>
        </w:tc>
        <w:tc>
          <w:tcPr>
            <w:tcW w:w="1402" w:type="dxa"/>
            <w:tcBorders>
              <w:top w:val="single" w:sz="4" w:space="0" w:color="auto"/>
              <w:left w:val="nil"/>
              <w:bottom w:val="nil"/>
              <w:right w:val="nil"/>
            </w:tcBorders>
            <w:shd w:val="clear" w:color="auto" w:fill="auto"/>
            <w:noWrap/>
            <w:vAlign w:val="center"/>
            <w:hideMark/>
          </w:tcPr>
          <w:p w14:paraId="6A59CEA7" w14:textId="77777777" w:rsidR="00847100" w:rsidRPr="0009141E" w:rsidRDefault="00847100" w:rsidP="008D1E75">
            <w:pPr>
              <w:pStyle w:val="Tablehead1"/>
              <w:ind w:right="-1"/>
              <w:jc w:val="center"/>
              <w:rPr>
                <w:lang w:val="en-US"/>
              </w:rPr>
            </w:pPr>
            <w:r w:rsidRPr="0009141E">
              <w:rPr>
                <w:lang w:val="en-US"/>
              </w:rPr>
              <w:t>Wave 1 (2015)</w:t>
            </w:r>
          </w:p>
        </w:tc>
        <w:tc>
          <w:tcPr>
            <w:tcW w:w="222" w:type="dxa"/>
            <w:tcBorders>
              <w:top w:val="nil"/>
              <w:left w:val="nil"/>
              <w:bottom w:val="nil"/>
              <w:right w:val="nil"/>
            </w:tcBorders>
            <w:shd w:val="clear" w:color="auto" w:fill="auto"/>
            <w:noWrap/>
            <w:vAlign w:val="bottom"/>
            <w:hideMark/>
          </w:tcPr>
          <w:p w14:paraId="1259D71B" w14:textId="77777777" w:rsidR="00847100" w:rsidRPr="0009141E" w:rsidRDefault="00847100" w:rsidP="008D1E75">
            <w:pPr>
              <w:spacing w:before="0" w:line="240" w:lineRule="auto"/>
              <w:ind w:right="-1"/>
              <w:jc w:val="center"/>
              <w:rPr>
                <w:rFonts w:ascii="Arial" w:hAnsi="Arial" w:cs="Arial"/>
                <w:color w:val="000000"/>
                <w:sz w:val="17"/>
                <w:szCs w:val="17"/>
                <w:lang w:val="en-US"/>
              </w:rPr>
            </w:pPr>
          </w:p>
        </w:tc>
        <w:tc>
          <w:tcPr>
            <w:tcW w:w="6200" w:type="dxa"/>
            <w:gridSpan w:val="10"/>
            <w:tcBorders>
              <w:top w:val="single" w:sz="4" w:space="0" w:color="auto"/>
              <w:left w:val="nil"/>
              <w:bottom w:val="nil"/>
              <w:right w:val="nil"/>
            </w:tcBorders>
            <w:shd w:val="clear" w:color="auto" w:fill="auto"/>
            <w:noWrap/>
            <w:vAlign w:val="bottom"/>
            <w:hideMark/>
          </w:tcPr>
          <w:p w14:paraId="1B9DD2A5" w14:textId="7BB6D7E8" w:rsidR="00847100" w:rsidRPr="0009141E" w:rsidRDefault="00847100" w:rsidP="008D1E75">
            <w:pPr>
              <w:pStyle w:val="Tablehead1"/>
              <w:ind w:right="-1"/>
              <w:jc w:val="center"/>
              <w:rPr>
                <w:lang w:val="en-US"/>
              </w:rPr>
            </w:pPr>
            <w:r w:rsidRPr="0009141E">
              <w:rPr>
                <w:lang w:val="en-US"/>
              </w:rPr>
              <w:t>NAPLAN assessment year</w:t>
            </w:r>
            <w:r w:rsidR="0063325A">
              <w:rPr>
                <w:lang w:val="en-US"/>
              </w:rPr>
              <w:t xml:space="preserve"> </w:t>
            </w:r>
            <w:r w:rsidRPr="0009141E">
              <w:rPr>
                <w:lang w:val="en-US"/>
              </w:rPr>
              <w:t>level and calendar year</w:t>
            </w:r>
          </w:p>
        </w:tc>
      </w:tr>
      <w:tr w:rsidR="00847100" w:rsidRPr="0009141E" w14:paraId="6DA3FB85" w14:textId="77777777" w:rsidTr="00A64927">
        <w:trPr>
          <w:trHeight w:val="290"/>
        </w:trPr>
        <w:tc>
          <w:tcPr>
            <w:tcW w:w="960" w:type="dxa"/>
            <w:tcBorders>
              <w:top w:val="nil"/>
              <w:left w:val="nil"/>
              <w:bottom w:val="single" w:sz="4" w:space="0" w:color="auto"/>
              <w:right w:val="nil"/>
            </w:tcBorders>
            <w:shd w:val="clear" w:color="auto" w:fill="auto"/>
            <w:noWrap/>
            <w:vAlign w:val="bottom"/>
            <w:hideMark/>
          </w:tcPr>
          <w:p w14:paraId="6855A457" w14:textId="77777777" w:rsidR="00847100" w:rsidRPr="0009141E" w:rsidRDefault="00847100" w:rsidP="008D1E75">
            <w:pPr>
              <w:spacing w:before="0" w:line="240" w:lineRule="auto"/>
              <w:ind w:right="-1"/>
              <w:rPr>
                <w:rFonts w:ascii="Arial" w:hAnsi="Arial" w:cs="Arial"/>
                <w:color w:val="000000"/>
                <w:sz w:val="16"/>
                <w:szCs w:val="16"/>
                <w:lang w:val="en-US"/>
              </w:rPr>
            </w:pPr>
            <w:r w:rsidRPr="0009141E">
              <w:rPr>
                <w:rFonts w:ascii="Arial" w:hAnsi="Arial" w:cs="Arial"/>
                <w:color w:val="000000"/>
                <w:sz w:val="16"/>
                <w:szCs w:val="16"/>
                <w:lang w:val="en-US"/>
              </w:rPr>
              <w:t> </w:t>
            </w:r>
          </w:p>
        </w:tc>
        <w:tc>
          <w:tcPr>
            <w:tcW w:w="1402" w:type="dxa"/>
            <w:tcBorders>
              <w:top w:val="nil"/>
              <w:left w:val="nil"/>
              <w:bottom w:val="single" w:sz="4" w:space="0" w:color="auto"/>
              <w:right w:val="nil"/>
            </w:tcBorders>
            <w:shd w:val="clear" w:color="auto" w:fill="auto"/>
            <w:noWrap/>
            <w:vAlign w:val="center"/>
            <w:hideMark/>
          </w:tcPr>
          <w:p w14:paraId="509113A8" w14:textId="77777777" w:rsidR="00847100" w:rsidRPr="0009141E" w:rsidRDefault="00847100" w:rsidP="008D1E75">
            <w:pPr>
              <w:pStyle w:val="Tablehead2"/>
              <w:ind w:right="-1"/>
              <w:jc w:val="right"/>
              <w:rPr>
                <w:lang w:val="en-US"/>
              </w:rPr>
            </w:pPr>
            <w:r w:rsidRPr="0009141E">
              <w:rPr>
                <w:lang w:val="en-US"/>
              </w:rPr>
              <w:t>%</w:t>
            </w:r>
          </w:p>
        </w:tc>
        <w:tc>
          <w:tcPr>
            <w:tcW w:w="222" w:type="dxa"/>
            <w:tcBorders>
              <w:top w:val="nil"/>
              <w:left w:val="nil"/>
              <w:bottom w:val="nil"/>
              <w:right w:val="nil"/>
            </w:tcBorders>
            <w:shd w:val="clear" w:color="auto" w:fill="auto"/>
            <w:noWrap/>
            <w:vAlign w:val="bottom"/>
            <w:hideMark/>
          </w:tcPr>
          <w:p w14:paraId="68ABFE21" w14:textId="77777777" w:rsidR="00847100" w:rsidRPr="0009141E" w:rsidRDefault="00847100" w:rsidP="008D1E75">
            <w:pPr>
              <w:spacing w:before="0" w:line="240" w:lineRule="auto"/>
              <w:ind w:right="-1"/>
              <w:jc w:val="center"/>
              <w:rPr>
                <w:rFonts w:ascii="Arial" w:hAnsi="Arial" w:cs="Arial"/>
                <w:color w:val="000000"/>
                <w:sz w:val="17"/>
                <w:szCs w:val="17"/>
                <w:lang w:val="en-US"/>
              </w:rPr>
            </w:pPr>
          </w:p>
        </w:tc>
        <w:tc>
          <w:tcPr>
            <w:tcW w:w="620" w:type="dxa"/>
            <w:tcBorders>
              <w:top w:val="nil"/>
              <w:left w:val="nil"/>
              <w:bottom w:val="nil"/>
              <w:right w:val="nil"/>
            </w:tcBorders>
            <w:shd w:val="clear" w:color="auto" w:fill="auto"/>
            <w:noWrap/>
            <w:vAlign w:val="bottom"/>
            <w:hideMark/>
          </w:tcPr>
          <w:p w14:paraId="2941199F" w14:textId="77777777" w:rsidR="00847100" w:rsidRPr="0009141E" w:rsidRDefault="00847100" w:rsidP="008D1E75">
            <w:pPr>
              <w:pStyle w:val="Tablehead2"/>
              <w:ind w:right="-1"/>
              <w:jc w:val="center"/>
              <w:rPr>
                <w:lang w:val="en-US"/>
              </w:rPr>
            </w:pPr>
            <w:r w:rsidRPr="0009141E">
              <w:rPr>
                <w:lang w:val="en-US"/>
              </w:rPr>
              <w:t>2008</w:t>
            </w:r>
          </w:p>
        </w:tc>
        <w:tc>
          <w:tcPr>
            <w:tcW w:w="620" w:type="dxa"/>
            <w:tcBorders>
              <w:top w:val="nil"/>
              <w:left w:val="nil"/>
              <w:bottom w:val="nil"/>
              <w:right w:val="nil"/>
            </w:tcBorders>
            <w:shd w:val="clear" w:color="auto" w:fill="auto"/>
            <w:noWrap/>
            <w:vAlign w:val="bottom"/>
            <w:hideMark/>
          </w:tcPr>
          <w:p w14:paraId="4180B63D" w14:textId="77777777" w:rsidR="00847100" w:rsidRPr="0009141E" w:rsidRDefault="00847100" w:rsidP="008D1E75">
            <w:pPr>
              <w:pStyle w:val="Tablehead2"/>
              <w:ind w:right="-1"/>
              <w:jc w:val="center"/>
              <w:rPr>
                <w:lang w:val="en-US"/>
              </w:rPr>
            </w:pPr>
            <w:r w:rsidRPr="0009141E">
              <w:rPr>
                <w:lang w:val="en-US"/>
              </w:rPr>
              <w:t>2009</w:t>
            </w:r>
          </w:p>
        </w:tc>
        <w:tc>
          <w:tcPr>
            <w:tcW w:w="620" w:type="dxa"/>
            <w:tcBorders>
              <w:top w:val="nil"/>
              <w:left w:val="nil"/>
              <w:bottom w:val="nil"/>
              <w:right w:val="nil"/>
            </w:tcBorders>
            <w:shd w:val="clear" w:color="auto" w:fill="auto"/>
            <w:noWrap/>
            <w:vAlign w:val="bottom"/>
            <w:hideMark/>
          </w:tcPr>
          <w:p w14:paraId="01DC14F6" w14:textId="77777777" w:rsidR="00847100" w:rsidRPr="0009141E" w:rsidRDefault="00847100" w:rsidP="008D1E75">
            <w:pPr>
              <w:pStyle w:val="Tablehead2"/>
              <w:ind w:right="-1"/>
              <w:jc w:val="center"/>
              <w:rPr>
                <w:lang w:val="en-US"/>
              </w:rPr>
            </w:pPr>
            <w:r w:rsidRPr="0009141E">
              <w:rPr>
                <w:lang w:val="en-US"/>
              </w:rPr>
              <w:t>2010</w:t>
            </w:r>
          </w:p>
        </w:tc>
        <w:tc>
          <w:tcPr>
            <w:tcW w:w="620" w:type="dxa"/>
            <w:tcBorders>
              <w:top w:val="nil"/>
              <w:left w:val="nil"/>
              <w:bottom w:val="single" w:sz="4" w:space="0" w:color="auto"/>
              <w:right w:val="nil"/>
            </w:tcBorders>
            <w:shd w:val="clear" w:color="auto" w:fill="auto"/>
            <w:noWrap/>
            <w:vAlign w:val="bottom"/>
            <w:hideMark/>
          </w:tcPr>
          <w:p w14:paraId="731CC9D3" w14:textId="77777777" w:rsidR="00847100" w:rsidRPr="0009141E" w:rsidRDefault="00847100" w:rsidP="008D1E75">
            <w:pPr>
              <w:pStyle w:val="Tablehead2"/>
              <w:ind w:right="-1"/>
              <w:jc w:val="center"/>
              <w:rPr>
                <w:lang w:val="en-US"/>
              </w:rPr>
            </w:pPr>
            <w:r w:rsidRPr="0009141E">
              <w:rPr>
                <w:lang w:val="en-US"/>
              </w:rPr>
              <w:t>2011</w:t>
            </w:r>
          </w:p>
        </w:tc>
        <w:tc>
          <w:tcPr>
            <w:tcW w:w="620" w:type="dxa"/>
            <w:tcBorders>
              <w:top w:val="nil"/>
              <w:left w:val="nil"/>
              <w:bottom w:val="nil"/>
              <w:right w:val="nil"/>
            </w:tcBorders>
            <w:shd w:val="clear" w:color="auto" w:fill="auto"/>
            <w:noWrap/>
            <w:vAlign w:val="bottom"/>
            <w:hideMark/>
          </w:tcPr>
          <w:p w14:paraId="3277A728" w14:textId="77777777" w:rsidR="00847100" w:rsidRPr="0009141E" w:rsidRDefault="00847100" w:rsidP="008D1E75">
            <w:pPr>
              <w:pStyle w:val="Tablehead2"/>
              <w:ind w:right="-1"/>
              <w:jc w:val="center"/>
              <w:rPr>
                <w:lang w:val="en-US"/>
              </w:rPr>
            </w:pPr>
            <w:r w:rsidRPr="0009141E">
              <w:rPr>
                <w:lang w:val="en-US"/>
              </w:rPr>
              <w:t>2012</w:t>
            </w:r>
          </w:p>
        </w:tc>
        <w:tc>
          <w:tcPr>
            <w:tcW w:w="620" w:type="dxa"/>
            <w:tcBorders>
              <w:top w:val="nil"/>
              <w:left w:val="nil"/>
              <w:bottom w:val="nil"/>
              <w:right w:val="nil"/>
            </w:tcBorders>
            <w:shd w:val="clear" w:color="auto" w:fill="auto"/>
            <w:noWrap/>
            <w:vAlign w:val="bottom"/>
            <w:hideMark/>
          </w:tcPr>
          <w:p w14:paraId="33546B8B" w14:textId="77777777" w:rsidR="00847100" w:rsidRPr="0009141E" w:rsidRDefault="00847100" w:rsidP="008D1E75">
            <w:pPr>
              <w:pStyle w:val="Tablehead2"/>
              <w:ind w:right="-1"/>
              <w:jc w:val="center"/>
              <w:rPr>
                <w:lang w:val="en-US"/>
              </w:rPr>
            </w:pPr>
            <w:r w:rsidRPr="0009141E">
              <w:rPr>
                <w:lang w:val="en-US"/>
              </w:rPr>
              <w:t>2013</w:t>
            </w:r>
          </w:p>
        </w:tc>
        <w:tc>
          <w:tcPr>
            <w:tcW w:w="620" w:type="dxa"/>
            <w:tcBorders>
              <w:top w:val="nil"/>
              <w:left w:val="nil"/>
              <w:bottom w:val="nil"/>
              <w:right w:val="nil"/>
            </w:tcBorders>
            <w:shd w:val="clear" w:color="auto" w:fill="auto"/>
            <w:noWrap/>
            <w:vAlign w:val="bottom"/>
            <w:hideMark/>
          </w:tcPr>
          <w:p w14:paraId="48AE8E4F" w14:textId="77777777" w:rsidR="00847100" w:rsidRPr="0009141E" w:rsidRDefault="00847100" w:rsidP="008D1E75">
            <w:pPr>
              <w:pStyle w:val="Tablehead2"/>
              <w:ind w:right="-1"/>
              <w:jc w:val="center"/>
              <w:rPr>
                <w:lang w:val="en-US"/>
              </w:rPr>
            </w:pPr>
            <w:r w:rsidRPr="0009141E">
              <w:rPr>
                <w:lang w:val="en-US"/>
              </w:rPr>
              <w:t>2014</w:t>
            </w:r>
          </w:p>
        </w:tc>
        <w:tc>
          <w:tcPr>
            <w:tcW w:w="620" w:type="dxa"/>
            <w:tcBorders>
              <w:top w:val="nil"/>
              <w:left w:val="nil"/>
              <w:bottom w:val="nil"/>
              <w:right w:val="nil"/>
            </w:tcBorders>
            <w:shd w:val="clear" w:color="auto" w:fill="auto"/>
            <w:noWrap/>
            <w:vAlign w:val="bottom"/>
            <w:hideMark/>
          </w:tcPr>
          <w:p w14:paraId="6B964C3B" w14:textId="77777777" w:rsidR="00847100" w:rsidRPr="0009141E" w:rsidRDefault="00847100" w:rsidP="008D1E75">
            <w:pPr>
              <w:pStyle w:val="Tablehead2"/>
              <w:ind w:right="-1"/>
              <w:jc w:val="center"/>
              <w:rPr>
                <w:lang w:val="en-US"/>
              </w:rPr>
            </w:pPr>
            <w:r w:rsidRPr="0009141E">
              <w:rPr>
                <w:lang w:val="en-US"/>
              </w:rPr>
              <w:t>2015</w:t>
            </w:r>
          </w:p>
        </w:tc>
        <w:tc>
          <w:tcPr>
            <w:tcW w:w="620" w:type="dxa"/>
            <w:tcBorders>
              <w:top w:val="nil"/>
              <w:left w:val="nil"/>
              <w:bottom w:val="nil"/>
              <w:right w:val="nil"/>
            </w:tcBorders>
            <w:shd w:val="clear" w:color="auto" w:fill="auto"/>
            <w:noWrap/>
            <w:vAlign w:val="bottom"/>
            <w:hideMark/>
          </w:tcPr>
          <w:p w14:paraId="7FF763F9" w14:textId="77777777" w:rsidR="00847100" w:rsidRPr="0009141E" w:rsidRDefault="00847100" w:rsidP="008D1E75">
            <w:pPr>
              <w:pStyle w:val="Tablehead2"/>
              <w:ind w:right="-1"/>
              <w:jc w:val="center"/>
              <w:rPr>
                <w:lang w:val="en-US"/>
              </w:rPr>
            </w:pPr>
            <w:r w:rsidRPr="0009141E">
              <w:rPr>
                <w:lang w:val="en-US"/>
              </w:rPr>
              <w:t>2016</w:t>
            </w:r>
          </w:p>
        </w:tc>
        <w:tc>
          <w:tcPr>
            <w:tcW w:w="620" w:type="dxa"/>
            <w:tcBorders>
              <w:top w:val="nil"/>
              <w:left w:val="nil"/>
              <w:bottom w:val="nil"/>
              <w:right w:val="nil"/>
            </w:tcBorders>
            <w:shd w:val="clear" w:color="auto" w:fill="auto"/>
            <w:noWrap/>
            <w:vAlign w:val="bottom"/>
            <w:hideMark/>
          </w:tcPr>
          <w:p w14:paraId="50C34111" w14:textId="77777777" w:rsidR="00847100" w:rsidRPr="0009141E" w:rsidRDefault="00847100" w:rsidP="008D1E75">
            <w:pPr>
              <w:pStyle w:val="Tablehead2"/>
              <w:ind w:right="-1"/>
              <w:jc w:val="center"/>
              <w:rPr>
                <w:lang w:val="en-US"/>
              </w:rPr>
            </w:pPr>
            <w:r w:rsidRPr="0009141E">
              <w:rPr>
                <w:lang w:val="en-US"/>
              </w:rPr>
              <w:t>2017</w:t>
            </w:r>
          </w:p>
        </w:tc>
      </w:tr>
      <w:tr w:rsidR="00847100" w:rsidRPr="0009141E" w14:paraId="6001022F" w14:textId="77777777" w:rsidTr="00CC010E">
        <w:trPr>
          <w:trHeight w:val="290"/>
        </w:trPr>
        <w:tc>
          <w:tcPr>
            <w:tcW w:w="960" w:type="dxa"/>
            <w:tcBorders>
              <w:top w:val="nil"/>
              <w:left w:val="nil"/>
              <w:bottom w:val="nil"/>
              <w:right w:val="nil"/>
            </w:tcBorders>
            <w:shd w:val="clear" w:color="auto" w:fill="auto"/>
            <w:noWrap/>
            <w:vAlign w:val="bottom"/>
            <w:hideMark/>
          </w:tcPr>
          <w:p w14:paraId="46F50F0F" w14:textId="77777777" w:rsidR="00847100" w:rsidRPr="0009141E" w:rsidRDefault="00847100" w:rsidP="008D1E75">
            <w:pPr>
              <w:pStyle w:val="Tabletext"/>
              <w:ind w:right="-1"/>
              <w:rPr>
                <w:lang w:val="en-US"/>
              </w:rPr>
            </w:pPr>
            <w:r w:rsidRPr="0009141E">
              <w:rPr>
                <w:lang w:val="en-US"/>
              </w:rPr>
              <w:t>Year 7</w:t>
            </w:r>
          </w:p>
        </w:tc>
        <w:tc>
          <w:tcPr>
            <w:tcW w:w="1402" w:type="dxa"/>
            <w:tcBorders>
              <w:top w:val="nil"/>
              <w:left w:val="nil"/>
              <w:bottom w:val="nil"/>
              <w:right w:val="nil"/>
            </w:tcBorders>
            <w:shd w:val="clear" w:color="auto" w:fill="auto"/>
            <w:noWrap/>
            <w:vAlign w:val="bottom"/>
            <w:hideMark/>
          </w:tcPr>
          <w:p w14:paraId="7F3ED624" w14:textId="77777777" w:rsidR="00847100" w:rsidRPr="0009141E" w:rsidRDefault="00847100" w:rsidP="008D1E75">
            <w:pPr>
              <w:pStyle w:val="Tabletext"/>
              <w:ind w:right="-1"/>
              <w:jc w:val="right"/>
              <w:rPr>
                <w:lang w:val="en-US"/>
              </w:rPr>
            </w:pPr>
            <w:r w:rsidRPr="0009141E">
              <w:rPr>
                <w:lang w:val="en-US"/>
              </w:rPr>
              <w:t>0.01</w:t>
            </w:r>
          </w:p>
        </w:tc>
        <w:tc>
          <w:tcPr>
            <w:tcW w:w="222" w:type="dxa"/>
            <w:tcBorders>
              <w:top w:val="nil"/>
              <w:left w:val="nil"/>
              <w:bottom w:val="nil"/>
              <w:right w:val="nil"/>
            </w:tcBorders>
            <w:shd w:val="clear" w:color="auto" w:fill="auto"/>
            <w:noWrap/>
            <w:vAlign w:val="bottom"/>
            <w:hideMark/>
          </w:tcPr>
          <w:p w14:paraId="28AA13D9" w14:textId="77777777" w:rsidR="00847100" w:rsidRPr="0009141E" w:rsidRDefault="00847100" w:rsidP="008D1E75">
            <w:pPr>
              <w:spacing w:before="0" w:line="240" w:lineRule="auto"/>
              <w:ind w:right="-1"/>
              <w:jc w:val="right"/>
              <w:rPr>
                <w:rFonts w:ascii="Arial" w:hAnsi="Arial" w:cs="Arial"/>
                <w:color w:val="000000"/>
                <w:sz w:val="16"/>
                <w:szCs w:val="16"/>
                <w:lang w:val="en-US"/>
              </w:rPr>
            </w:pPr>
          </w:p>
        </w:tc>
        <w:tc>
          <w:tcPr>
            <w:tcW w:w="620" w:type="dxa"/>
            <w:tcBorders>
              <w:top w:val="single" w:sz="4" w:space="0" w:color="auto"/>
              <w:left w:val="nil"/>
              <w:bottom w:val="nil"/>
              <w:right w:val="nil"/>
            </w:tcBorders>
            <w:shd w:val="clear" w:color="auto" w:fill="auto"/>
            <w:noWrap/>
            <w:vAlign w:val="bottom"/>
            <w:hideMark/>
          </w:tcPr>
          <w:p w14:paraId="1FC82D8C" w14:textId="77777777" w:rsidR="00847100" w:rsidRPr="0009141E" w:rsidRDefault="00847100" w:rsidP="008D1E75">
            <w:pPr>
              <w:pStyle w:val="Tabletext"/>
              <w:ind w:right="-1"/>
              <w:jc w:val="center"/>
              <w:rPr>
                <w:lang w:val="en-US"/>
              </w:rPr>
            </w:pPr>
            <w:r w:rsidRPr="0009141E">
              <w:rPr>
                <w:lang w:val="en-US"/>
              </w:rPr>
              <w:t>Prep</w:t>
            </w:r>
          </w:p>
        </w:tc>
        <w:tc>
          <w:tcPr>
            <w:tcW w:w="620" w:type="dxa"/>
            <w:tcBorders>
              <w:top w:val="single" w:sz="4" w:space="0" w:color="auto"/>
              <w:left w:val="nil"/>
              <w:bottom w:val="nil"/>
              <w:right w:val="nil"/>
            </w:tcBorders>
            <w:shd w:val="clear" w:color="auto" w:fill="auto"/>
            <w:noWrap/>
            <w:vAlign w:val="bottom"/>
            <w:hideMark/>
          </w:tcPr>
          <w:p w14:paraId="5D8812CC" w14:textId="08409A72"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1</w:t>
            </w:r>
          </w:p>
        </w:tc>
        <w:tc>
          <w:tcPr>
            <w:tcW w:w="620" w:type="dxa"/>
            <w:tcBorders>
              <w:top w:val="single" w:sz="4" w:space="0" w:color="auto"/>
              <w:left w:val="nil"/>
              <w:right w:val="nil"/>
            </w:tcBorders>
            <w:shd w:val="clear" w:color="auto" w:fill="auto"/>
            <w:noWrap/>
            <w:vAlign w:val="bottom"/>
            <w:hideMark/>
          </w:tcPr>
          <w:p w14:paraId="48460C21" w14:textId="3171AD1B"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2</w:t>
            </w:r>
          </w:p>
        </w:tc>
        <w:tc>
          <w:tcPr>
            <w:tcW w:w="620" w:type="dxa"/>
            <w:tcBorders>
              <w:top w:val="single" w:sz="4" w:space="0" w:color="auto"/>
              <w:left w:val="nil"/>
              <w:bottom w:val="nil"/>
              <w:right w:val="nil"/>
            </w:tcBorders>
            <w:shd w:val="clear" w:color="auto" w:fill="FFDDDE"/>
            <w:noWrap/>
            <w:vAlign w:val="bottom"/>
            <w:hideMark/>
          </w:tcPr>
          <w:p w14:paraId="424C16AB" w14:textId="710AA64B" w:rsidR="00847100" w:rsidRPr="0009141E" w:rsidRDefault="00847100" w:rsidP="008D1E75">
            <w:pPr>
              <w:pStyle w:val="Tabletext"/>
              <w:ind w:right="-1"/>
              <w:jc w:val="center"/>
              <w:rPr>
                <w:b/>
                <w:bCs/>
                <w:color w:val="BF2E1A"/>
                <w:lang w:val="en-US"/>
              </w:rPr>
            </w:pPr>
            <w:r w:rsidRPr="0009141E">
              <w:rPr>
                <w:b/>
                <w:bCs/>
                <w:color w:val="BF2E1A"/>
                <w:lang w:val="en-US"/>
              </w:rPr>
              <w:t>Y</w:t>
            </w:r>
            <w:r w:rsidR="00AC1CBA">
              <w:rPr>
                <w:b/>
                <w:bCs/>
                <w:color w:val="BF2E1A"/>
                <w:lang w:val="en-US"/>
              </w:rPr>
              <w:t>r</w:t>
            </w:r>
            <w:r w:rsidRPr="0009141E">
              <w:rPr>
                <w:b/>
                <w:bCs/>
                <w:color w:val="BF2E1A"/>
                <w:lang w:val="en-US"/>
              </w:rPr>
              <w:t>3</w:t>
            </w:r>
          </w:p>
        </w:tc>
        <w:tc>
          <w:tcPr>
            <w:tcW w:w="620" w:type="dxa"/>
            <w:tcBorders>
              <w:top w:val="single" w:sz="4" w:space="0" w:color="auto"/>
              <w:left w:val="nil"/>
              <w:bottom w:val="nil"/>
              <w:right w:val="nil"/>
            </w:tcBorders>
            <w:shd w:val="clear" w:color="auto" w:fill="auto"/>
            <w:noWrap/>
            <w:vAlign w:val="bottom"/>
            <w:hideMark/>
          </w:tcPr>
          <w:p w14:paraId="7C0E7F4D" w14:textId="409A8202"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4</w:t>
            </w:r>
          </w:p>
        </w:tc>
        <w:tc>
          <w:tcPr>
            <w:tcW w:w="620" w:type="dxa"/>
            <w:tcBorders>
              <w:top w:val="single" w:sz="4" w:space="0" w:color="auto"/>
              <w:left w:val="nil"/>
              <w:bottom w:val="nil"/>
              <w:right w:val="nil"/>
            </w:tcBorders>
            <w:shd w:val="clear" w:color="auto" w:fill="D9D9D9" w:themeFill="background1" w:themeFillShade="D9"/>
            <w:noWrap/>
            <w:vAlign w:val="bottom"/>
            <w:hideMark/>
          </w:tcPr>
          <w:p w14:paraId="53369D5D" w14:textId="027A5CD3" w:rsidR="00847100" w:rsidRPr="0009141E" w:rsidRDefault="00847100" w:rsidP="008D1E75">
            <w:pPr>
              <w:pStyle w:val="Tabletext"/>
              <w:ind w:right="-1"/>
              <w:jc w:val="center"/>
              <w:rPr>
                <w:b/>
                <w:bCs/>
                <w:lang w:val="en-US"/>
              </w:rPr>
            </w:pPr>
            <w:r w:rsidRPr="0009141E">
              <w:rPr>
                <w:b/>
                <w:bCs/>
                <w:lang w:val="en-US"/>
              </w:rPr>
              <w:t>Y</w:t>
            </w:r>
            <w:r w:rsidR="00AC1CBA">
              <w:rPr>
                <w:b/>
                <w:bCs/>
                <w:lang w:val="en-US"/>
              </w:rPr>
              <w:t>r</w:t>
            </w:r>
            <w:r w:rsidRPr="0009141E">
              <w:rPr>
                <w:b/>
                <w:bCs/>
                <w:lang w:val="en-US"/>
              </w:rPr>
              <w:t>5</w:t>
            </w:r>
          </w:p>
        </w:tc>
        <w:tc>
          <w:tcPr>
            <w:tcW w:w="620" w:type="dxa"/>
            <w:tcBorders>
              <w:top w:val="single" w:sz="4" w:space="0" w:color="auto"/>
              <w:left w:val="nil"/>
              <w:bottom w:val="nil"/>
              <w:right w:val="nil"/>
            </w:tcBorders>
            <w:shd w:val="clear" w:color="auto" w:fill="auto"/>
            <w:noWrap/>
            <w:vAlign w:val="bottom"/>
            <w:hideMark/>
          </w:tcPr>
          <w:p w14:paraId="713FE44E" w14:textId="2B47B2D1"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6</w:t>
            </w:r>
          </w:p>
        </w:tc>
        <w:tc>
          <w:tcPr>
            <w:tcW w:w="620" w:type="dxa"/>
            <w:tcBorders>
              <w:top w:val="single" w:sz="4" w:space="0" w:color="auto"/>
              <w:left w:val="nil"/>
              <w:bottom w:val="nil"/>
              <w:right w:val="nil"/>
            </w:tcBorders>
            <w:shd w:val="clear" w:color="auto" w:fill="CCE9AD"/>
            <w:noWrap/>
            <w:vAlign w:val="bottom"/>
            <w:hideMark/>
          </w:tcPr>
          <w:p w14:paraId="3B267747" w14:textId="78A3BD30" w:rsidR="00847100" w:rsidRPr="0009141E" w:rsidRDefault="00847100" w:rsidP="008D1E75">
            <w:pPr>
              <w:pStyle w:val="Tabletext"/>
              <w:ind w:right="-1"/>
              <w:jc w:val="center"/>
              <w:rPr>
                <w:b/>
                <w:bCs/>
                <w:color w:val="47AA42"/>
                <w:lang w:val="en-US"/>
              </w:rPr>
            </w:pPr>
            <w:r w:rsidRPr="0009141E">
              <w:rPr>
                <w:b/>
                <w:bCs/>
                <w:color w:val="47AA42"/>
                <w:lang w:val="en-US"/>
              </w:rPr>
              <w:t>Y</w:t>
            </w:r>
            <w:r w:rsidR="00AC1CBA">
              <w:rPr>
                <w:b/>
                <w:bCs/>
                <w:color w:val="47AA42"/>
                <w:lang w:val="en-US"/>
              </w:rPr>
              <w:t>r</w:t>
            </w:r>
            <w:r w:rsidRPr="0009141E">
              <w:rPr>
                <w:b/>
                <w:bCs/>
                <w:color w:val="47AA42"/>
                <w:lang w:val="en-US"/>
              </w:rPr>
              <w:t>7</w:t>
            </w:r>
          </w:p>
        </w:tc>
        <w:tc>
          <w:tcPr>
            <w:tcW w:w="620" w:type="dxa"/>
            <w:tcBorders>
              <w:top w:val="single" w:sz="4" w:space="0" w:color="auto"/>
              <w:left w:val="nil"/>
              <w:bottom w:val="nil"/>
              <w:right w:val="nil"/>
            </w:tcBorders>
            <w:shd w:val="clear" w:color="auto" w:fill="auto"/>
            <w:noWrap/>
            <w:vAlign w:val="bottom"/>
            <w:hideMark/>
          </w:tcPr>
          <w:p w14:paraId="4DBAAAD8" w14:textId="3C9DD34C"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8</w:t>
            </w:r>
          </w:p>
        </w:tc>
        <w:tc>
          <w:tcPr>
            <w:tcW w:w="620" w:type="dxa"/>
            <w:tcBorders>
              <w:top w:val="single" w:sz="4" w:space="0" w:color="auto"/>
              <w:left w:val="nil"/>
              <w:bottom w:val="nil"/>
              <w:right w:val="nil"/>
            </w:tcBorders>
            <w:shd w:val="clear" w:color="auto" w:fill="B3DEFF"/>
            <w:noWrap/>
            <w:vAlign w:val="bottom"/>
            <w:hideMark/>
          </w:tcPr>
          <w:p w14:paraId="0D390853" w14:textId="0DBFE401" w:rsidR="00847100" w:rsidRPr="0009141E" w:rsidRDefault="00847100" w:rsidP="008D1E75">
            <w:pPr>
              <w:pStyle w:val="Tabletext"/>
              <w:ind w:right="-1"/>
              <w:jc w:val="center"/>
              <w:rPr>
                <w:b/>
                <w:bCs/>
                <w:color w:val="007CBF"/>
                <w:lang w:val="en-US"/>
              </w:rPr>
            </w:pPr>
            <w:r w:rsidRPr="0009141E">
              <w:rPr>
                <w:b/>
                <w:bCs/>
                <w:color w:val="007CBF"/>
                <w:lang w:val="en-US"/>
              </w:rPr>
              <w:t>Y</w:t>
            </w:r>
            <w:r w:rsidR="00AC1CBA">
              <w:rPr>
                <w:b/>
                <w:bCs/>
                <w:color w:val="007CBF"/>
                <w:lang w:val="en-US"/>
              </w:rPr>
              <w:t>r</w:t>
            </w:r>
            <w:r w:rsidRPr="0009141E">
              <w:rPr>
                <w:b/>
                <w:bCs/>
                <w:color w:val="007CBF"/>
                <w:lang w:val="en-US"/>
              </w:rPr>
              <w:t>9</w:t>
            </w:r>
          </w:p>
        </w:tc>
      </w:tr>
      <w:tr w:rsidR="00847100" w:rsidRPr="0009141E" w14:paraId="269F9944" w14:textId="77777777" w:rsidTr="00CC010E">
        <w:trPr>
          <w:trHeight w:val="290"/>
        </w:trPr>
        <w:tc>
          <w:tcPr>
            <w:tcW w:w="960" w:type="dxa"/>
            <w:tcBorders>
              <w:top w:val="nil"/>
              <w:left w:val="nil"/>
              <w:bottom w:val="nil"/>
              <w:right w:val="nil"/>
            </w:tcBorders>
            <w:shd w:val="clear" w:color="auto" w:fill="auto"/>
            <w:noWrap/>
            <w:vAlign w:val="bottom"/>
            <w:hideMark/>
          </w:tcPr>
          <w:p w14:paraId="21BDC175" w14:textId="77777777" w:rsidR="00847100" w:rsidRPr="0009141E" w:rsidRDefault="00847100" w:rsidP="008D1E75">
            <w:pPr>
              <w:pStyle w:val="Tabletext"/>
              <w:ind w:right="-1"/>
              <w:rPr>
                <w:lang w:val="en-US"/>
              </w:rPr>
            </w:pPr>
            <w:r w:rsidRPr="0009141E">
              <w:rPr>
                <w:lang w:val="en-US"/>
              </w:rPr>
              <w:t>Year 8</w:t>
            </w:r>
          </w:p>
        </w:tc>
        <w:tc>
          <w:tcPr>
            <w:tcW w:w="1402" w:type="dxa"/>
            <w:tcBorders>
              <w:top w:val="nil"/>
              <w:left w:val="nil"/>
              <w:bottom w:val="nil"/>
              <w:right w:val="nil"/>
            </w:tcBorders>
            <w:shd w:val="clear" w:color="auto" w:fill="auto"/>
            <w:noWrap/>
            <w:vAlign w:val="bottom"/>
            <w:hideMark/>
          </w:tcPr>
          <w:p w14:paraId="096BC433" w14:textId="77777777" w:rsidR="00847100" w:rsidRPr="0009141E" w:rsidRDefault="00847100" w:rsidP="008D1E75">
            <w:pPr>
              <w:pStyle w:val="Tabletext"/>
              <w:ind w:right="-1"/>
              <w:jc w:val="right"/>
              <w:rPr>
                <w:lang w:val="en-US"/>
              </w:rPr>
            </w:pPr>
            <w:r w:rsidRPr="0009141E">
              <w:rPr>
                <w:lang w:val="en-US"/>
              </w:rPr>
              <w:t>0.12</w:t>
            </w:r>
          </w:p>
        </w:tc>
        <w:tc>
          <w:tcPr>
            <w:tcW w:w="222" w:type="dxa"/>
            <w:tcBorders>
              <w:top w:val="nil"/>
              <w:left w:val="nil"/>
              <w:bottom w:val="nil"/>
              <w:right w:val="nil"/>
            </w:tcBorders>
            <w:shd w:val="clear" w:color="auto" w:fill="auto"/>
            <w:noWrap/>
            <w:vAlign w:val="bottom"/>
            <w:hideMark/>
          </w:tcPr>
          <w:p w14:paraId="065293A6" w14:textId="77777777" w:rsidR="00847100" w:rsidRPr="0009141E" w:rsidRDefault="00847100" w:rsidP="008D1E75">
            <w:pPr>
              <w:spacing w:before="0" w:line="240" w:lineRule="auto"/>
              <w:ind w:right="-1"/>
              <w:jc w:val="right"/>
              <w:rPr>
                <w:rFonts w:ascii="Arial" w:hAnsi="Arial" w:cs="Arial"/>
                <w:color w:val="000000"/>
                <w:sz w:val="16"/>
                <w:szCs w:val="16"/>
                <w:lang w:val="en-US"/>
              </w:rPr>
            </w:pPr>
          </w:p>
        </w:tc>
        <w:tc>
          <w:tcPr>
            <w:tcW w:w="620" w:type="dxa"/>
            <w:tcBorders>
              <w:top w:val="nil"/>
              <w:left w:val="nil"/>
              <w:bottom w:val="nil"/>
              <w:right w:val="nil"/>
            </w:tcBorders>
            <w:shd w:val="clear" w:color="auto" w:fill="auto"/>
            <w:noWrap/>
            <w:vAlign w:val="bottom"/>
            <w:hideMark/>
          </w:tcPr>
          <w:p w14:paraId="28F706D8" w14:textId="53725C94"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1</w:t>
            </w:r>
          </w:p>
        </w:tc>
        <w:tc>
          <w:tcPr>
            <w:tcW w:w="620" w:type="dxa"/>
            <w:tcBorders>
              <w:top w:val="nil"/>
              <w:left w:val="nil"/>
              <w:right w:val="nil"/>
            </w:tcBorders>
            <w:shd w:val="clear" w:color="auto" w:fill="auto"/>
            <w:noWrap/>
            <w:vAlign w:val="bottom"/>
            <w:hideMark/>
          </w:tcPr>
          <w:p w14:paraId="27CE6782" w14:textId="65567A0C"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2</w:t>
            </w:r>
          </w:p>
        </w:tc>
        <w:tc>
          <w:tcPr>
            <w:tcW w:w="620" w:type="dxa"/>
            <w:tcBorders>
              <w:left w:val="nil"/>
              <w:bottom w:val="nil"/>
              <w:right w:val="nil"/>
            </w:tcBorders>
            <w:shd w:val="clear" w:color="auto" w:fill="FFDDDE"/>
            <w:noWrap/>
            <w:vAlign w:val="bottom"/>
            <w:hideMark/>
          </w:tcPr>
          <w:p w14:paraId="3465B44E" w14:textId="419507DC" w:rsidR="00847100" w:rsidRPr="0009141E" w:rsidRDefault="00847100" w:rsidP="008D1E75">
            <w:pPr>
              <w:pStyle w:val="Tabletext"/>
              <w:ind w:right="-1"/>
              <w:jc w:val="center"/>
              <w:rPr>
                <w:b/>
                <w:bCs/>
                <w:color w:val="BF2E1A"/>
                <w:lang w:val="en-US"/>
              </w:rPr>
            </w:pPr>
            <w:r w:rsidRPr="0009141E">
              <w:rPr>
                <w:b/>
                <w:bCs/>
                <w:color w:val="BF2E1A"/>
                <w:lang w:val="en-US"/>
              </w:rPr>
              <w:t>Y</w:t>
            </w:r>
            <w:r w:rsidR="00AC1CBA">
              <w:rPr>
                <w:b/>
                <w:bCs/>
                <w:color w:val="BF2E1A"/>
                <w:lang w:val="en-US"/>
              </w:rPr>
              <w:t>r</w:t>
            </w:r>
            <w:r w:rsidRPr="0009141E">
              <w:rPr>
                <w:b/>
                <w:bCs/>
                <w:color w:val="BF2E1A"/>
                <w:lang w:val="en-US"/>
              </w:rPr>
              <w:t>3</w:t>
            </w:r>
          </w:p>
        </w:tc>
        <w:tc>
          <w:tcPr>
            <w:tcW w:w="620" w:type="dxa"/>
            <w:tcBorders>
              <w:top w:val="nil"/>
              <w:left w:val="nil"/>
              <w:bottom w:val="nil"/>
              <w:right w:val="nil"/>
            </w:tcBorders>
            <w:shd w:val="clear" w:color="auto" w:fill="auto"/>
            <w:noWrap/>
            <w:vAlign w:val="bottom"/>
            <w:hideMark/>
          </w:tcPr>
          <w:p w14:paraId="3CC2D227" w14:textId="0D5B532C"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4</w:t>
            </w:r>
          </w:p>
        </w:tc>
        <w:tc>
          <w:tcPr>
            <w:tcW w:w="620" w:type="dxa"/>
            <w:tcBorders>
              <w:top w:val="nil"/>
              <w:left w:val="nil"/>
              <w:bottom w:val="nil"/>
              <w:right w:val="nil"/>
            </w:tcBorders>
            <w:shd w:val="clear" w:color="auto" w:fill="D9D9D9" w:themeFill="background1" w:themeFillShade="D9"/>
            <w:noWrap/>
            <w:vAlign w:val="bottom"/>
            <w:hideMark/>
          </w:tcPr>
          <w:p w14:paraId="1904F664" w14:textId="03928712" w:rsidR="00847100" w:rsidRPr="0009141E" w:rsidRDefault="00847100" w:rsidP="008D1E75">
            <w:pPr>
              <w:pStyle w:val="Tabletext"/>
              <w:ind w:right="-1"/>
              <w:jc w:val="center"/>
              <w:rPr>
                <w:b/>
                <w:bCs/>
                <w:lang w:val="en-US"/>
              </w:rPr>
            </w:pPr>
            <w:r w:rsidRPr="0009141E">
              <w:rPr>
                <w:b/>
                <w:bCs/>
                <w:lang w:val="en-US"/>
              </w:rPr>
              <w:t>Y</w:t>
            </w:r>
            <w:r w:rsidR="00AC1CBA">
              <w:rPr>
                <w:b/>
                <w:bCs/>
                <w:lang w:val="en-US"/>
              </w:rPr>
              <w:t>r</w:t>
            </w:r>
            <w:r w:rsidRPr="0009141E">
              <w:rPr>
                <w:b/>
                <w:bCs/>
                <w:lang w:val="en-US"/>
              </w:rPr>
              <w:t>5</w:t>
            </w:r>
          </w:p>
        </w:tc>
        <w:tc>
          <w:tcPr>
            <w:tcW w:w="620" w:type="dxa"/>
            <w:tcBorders>
              <w:top w:val="nil"/>
              <w:left w:val="nil"/>
              <w:bottom w:val="nil"/>
              <w:right w:val="nil"/>
            </w:tcBorders>
            <w:shd w:val="clear" w:color="auto" w:fill="auto"/>
            <w:noWrap/>
            <w:vAlign w:val="bottom"/>
            <w:hideMark/>
          </w:tcPr>
          <w:p w14:paraId="6E6D1418" w14:textId="275466FA"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6</w:t>
            </w:r>
          </w:p>
        </w:tc>
        <w:tc>
          <w:tcPr>
            <w:tcW w:w="620" w:type="dxa"/>
            <w:tcBorders>
              <w:top w:val="nil"/>
              <w:left w:val="nil"/>
              <w:bottom w:val="nil"/>
              <w:right w:val="nil"/>
            </w:tcBorders>
            <w:shd w:val="clear" w:color="auto" w:fill="CCE9AD"/>
            <w:noWrap/>
            <w:vAlign w:val="bottom"/>
            <w:hideMark/>
          </w:tcPr>
          <w:p w14:paraId="69A8DEA4" w14:textId="6BFF4974" w:rsidR="00847100" w:rsidRPr="0009141E" w:rsidRDefault="00847100" w:rsidP="008D1E75">
            <w:pPr>
              <w:pStyle w:val="Tabletext"/>
              <w:ind w:right="-1"/>
              <w:jc w:val="center"/>
              <w:rPr>
                <w:b/>
                <w:bCs/>
                <w:color w:val="47AA42"/>
                <w:lang w:val="en-US"/>
              </w:rPr>
            </w:pPr>
            <w:r w:rsidRPr="0009141E">
              <w:rPr>
                <w:b/>
                <w:bCs/>
                <w:color w:val="47AA42"/>
                <w:lang w:val="en-US"/>
              </w:rPr>
              <w:t>Y</w:t>
            </w:r>
            <w:r w:rsidR="00AC1CBA">
              <w:rPr>
                <w:b/>
                <w:bCs/>
                <w:color w:val="47AA42"/>
                <w:lang w:val="en-US"/>
              </w:rPr>
              <w:t>r</w:t>
            </w:r>
            <w:r w:rsidRPr="0009141E">
              <w:rPr>
                <w:b/>
                <w:bCs/>
                <w:color w:val="47AA42"/>
                <w:lang w:val="en-US"/>
              </w:rPr>
              <w:t>7</w:t>
            </w:r>
          </w:p>
        </w:tc>
        <w:tc>
          <w:tcPr>
            <w:tcW w:w="620" w:type="dxa"/>
            <w:tcBorders>
              <w:top w:val="nil"/>
              <w:left w:val="nil"/>
              <w:bottom w:val="nil"/>
              <w:right w:val="nil"/>
            </w:tcBorders>
            <w:shd w:val="clear" w:color="auto" w:fill="auto"/>
            <w:noWrap/>
            <w:vAlign w:val="bottom"/>
            <w:hideMark/>
          </w:tcPr>
          <w:p w14:paraId="0E723896" w14:textId="3BB1CFAB"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8</w:t>
            </w:r>
          </w:p>
        </w:tc>
        <w:tc>
          <w:tcPr>
            <w:tcW w:w="620" w:type="dxa"/>
            <w:tcBorders>
              <w:top w:val="nil"/>
              <w:left w:val="nil"/>
              <w:bottom w:val="nil"/>
              <w:right w:val="nil"/>
            </w:tcBorders>
            <w:shd w:val="clear" w:color="auto" w:fill="B3DEFF"/>
            <w:noWrap/>
            <w:vAlign w:val="bottom"/>
            <w:hideMark/>
          </w:tcPr>
          <w:p w14:paraId="4EF18166" w14:textId="2F789595" w:rsidR="00847100" w:rsidRPr="0009141E" w:rsidRDefault="00847100" w:rsidP="008D1E75">
            <w:pPr>
              <w:pStyle w:val="Tabletext"/>
              <w:ind w:right="-1"/>
              <w:jc w:val="center"/>
              <w:rPr>
                <w:b/>
                <w:bCs/>
                <w:color w:val="007CBF"/>
                <w:lang w:val="en-US"/>
              </w:rPr>
            </w:pPr>
            <w:r w:rsidRPr="0009141E">
              <w:rPr>
                <w:b/>
                <w:bCs/>
                <w:color w:val="007CBF"/>
                <w:lang w:val="en-US"/>
              </w:rPr>
              <w:t>Y</w:t>
            </w:r>
            <w:r w:rsidR="00AC1CBA">
              <w:rPr>
                <w:b/>
                <w:bCs/>
                <w:color w:val="007CBF"/>
                <w:lang w:val="en-US"/>
              </w:rPr>
              <w:t>r</w:t>
            </w:r>
            <w:r w:rsidRPr="0009141E">
              <w:rPr>
                <w:b/>
                <w:bCs/>
                <w:color w:val="007CBF"/>
                <w:lang w:val="en-US"/>
              </w:rPr>
              <w:t>9</w:t>
            </w:r>
          </w:p>
        </w:tc>
        <w:tc>
          <w:tcPr>
            <w:tcW w:w="620" w:type="dxa"/>
            <w:tcBorders>
              <w:top w:val="nil"/>
              <w:left w:val="nil"/>
              <w:bottom w:val="nil"/>
              <w:right w:val="nil"/>
            </w:tcBorders>
            <w:shd w:val="clear" w:color="auto" w:fill="auto"/>
            <w:noWrap/>
            <w:vAlign w:val="bottom"/>
            <w:hideMark/>
          </w:tcPr>
          <w:p w14:paraId="21FDF4A8" w14:textId="400F5364"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10</w:t>
            </w:r>
          </w:p>
        </w:tc>
      </w:tr>
      <w:tr w:rsidR="00847100" w:rsidRPr="0009141E" w14:paraId="5855BA13" w14:textId="77777777" w:rsidTr="00CC010E">
        <w:trPr>
          <w:trHeight w:val="290"/>
        </w:trPr>
        <w:tc>
          <w:tcPr>
            <w:tcW w:w="960" w:type="dxa"/>
            <w:tcBorders>
              <w:top w:val="nil"/>
              <w:left w:val="nil"/>
              <w:bottom w:val="single" w:sz="12" w:space="0" w:color="auto"/>
              <w:right w:val="nil"/>
            </w:tcBorders>
            <w:shd w:val="clear" w:color="auto" w:fill="auto"/>
            <w:noWrap/>
            <w:vAlign w:val="bottom"/>
            <w:hideMark/>
          </w:tcPr>
          <w:p w14:paraId="53C77D13" w14:textId="77777777" w:rsidR="00847100" w:rsidRPr="0009141E" w:rsidRDefault="00847100" w:rsidP="008D1E75">
            <w:pPr>
              <w:pStyle w:val="Tabletext"/>
              <w:ind w:right="-1"/>
              <w:rPr>
                <w:lang w:val="en-US"/>
              </w:rPr>
            </w:pPr>
            <w:r w:rsidRPr="0009141E">
              <w:rPr>
                <w:lang w:val="en-US"/>
              </w:rPr>
              <w:t>Year 9</w:t>
            </w:r>
          </w:p>
        </w:tc>
        <w:tc>
          <w:tcPr>
            <w:tcW w:w="1402" w:type="dxa"/>
            <w:tcBorders>
              <w:top w:val="nil"/>
              <w:left w:val="nil"/>
              <w:bottom w:val="single" w:sz="12" w:space="0" w:color="auto"/>
              <w:right w:val="nil"/>
            </w:tcBorders>
            <w:shd w:val="clear" w:color="auto" w:fill="auto"/>
            <w:noWrap/>
            <w:vAlign w:val="bottom"/>
            <w:hideMark/>
          </w:tcPr>
          <w:p w14:paraId="17892A4F" w14:textId="77777777" w:rsidR="00847100" w:rsidRPr="0009141E" w:rsidRDefault="00847100" w:rsidP="008D1E75">
            <w:pPr>
              <w:pStyle w:val="Tabletext"/>
              <w:ind w:right="-1"/>
              <w:jc w:val="right"/>
              <w:rPr>
                <w:lang w:val="en-US"/>
              </w:rPr>
            </w:pPr>
            <w:r w:rsidRPr="0009141E">
              <w:rPr>
                <w:lang w:val="en-US"/>
              </w:rPr>
              <w:t>11.05</w:t>
            </w:r>
          </w:p>
        </w:tc>
        <w:tc>
          <w:tcPr>
            <w:tcW w:w="222" w:type="dxa"/>
            <w:tcBorders>
              <w:top w:val="nil"/>
              <w:left w:val="nil"/>
              <w:bottom w:val="single" w:sz="12" w:space="0" w:color="auto"/>
              <w:right w:val="nil"/>
            </w:tcBorders>
            <w:shd w:val="clear" w:color="auto" w:fill="auto"/>
            <w:noWrap/>
            <w:vAlign w:val="bottom"/>
            <w:hideMark/>
          </w:tcPr>
          <w:p w14:paraId="0428D40C" w14:textId="77777777" w:rsidR="00847100" w:rsidRPr="0009141E" w:rsidRDefault="00847100" w:rsidP="008D1E75">
            <w:pPr>
              <w:spacing w:before="0" w:line="240" w:lineRule="auto"/>
              <w:ind w:right="-1"/>
              <w:jc w:val="right"/>
              <w:rPr>
                <w:rFonts w:ascii="Arial" w:hAnsi="Arial" w:cs="Arial"/>
                <w:color w:val="000000"/>
                <w:sz w:val="16"/>
                <w:szCs w:val="16"/>
                <w:lang w:val="en-US"/>
              </w:rPr>
            </w:pPr>
          </w:p>
        </w:tc>
        <w:tc>
          <w:tcPr>
            <w:tcW w:w="620" w:type="dxa"/>
            <w:tcBorders>
              <w:top w:val="nil"/>
              <w:left w:val="nil"/>
              <w:bottom w:val="single" w:sz="12" w:space="0" w:color="auto"/>
              <w:right w:val="nil"/>
            </w:tcBorders>
            <w:shd w:val="clear" w:color="auto" w:fill="auto"/>
            <w:noWrap/>
            <w:vAlign w:val="bottom"/>
            <w:hideMark/>
          </w:tcPr>
          <w:p w14:paraId="2D5B7E71" w14:textId="26FEEA23"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2</w:t>
            </w:r>
          </w:p>
        </w:tc>
        <w:tc>
          <w:tcPr>
            <w:tcW w:w="620" w:type="dxa"/>
            <w:tcBorders>
              <w:left w:val="nil"/>
              <w:bottom w:val="single" w:sz="12" w:space="0" w:color="auto"/>
              <w:right w:val="nil"/>
            </w:tcBorders>
            <w:shd w:val="clear" w:color="auto" w:fill="FFDDDE"/>
            <w:noWrap/>
            <w:vAlign w:val="bottom"/>
            <w:hideMark/>
          </w:tcPr>
          <w:p w14:paraId="2A0E83BA" w14:textId="1C690D25" w:rsidR="00847100" w:rsidRPr="0009141E" w:rsidRDefault="00847100" w:rsidP="008D1E75">
            <w:pPr>
              <w:pStyle w:val="Tabletext"/>
              <w:ind w:right="-1"/>
              <w:jc w:val="center"/>
              <w:rPr>
                <w:b/>
                <w:bCs/>
                <w:color w:val="BF2E1A"/>
                <w:lang w:val="en-US"/>
              </w:rPr>
            </w:pPr>
            <w:r w:rsidRPr="0009141E">
              <w:rPr>
                <w:b/>
                <w:bCs/>
                <w:color w:val="BF2E1A"/>
                <w:lang w:val="en-US"/>
              </w:rPr>
              <w:t>Y</w:t>
            </w:r>
            <w:r w:rsidR="00AC1CBA">
              <w:rPr>
                <w:b/>
                <w:bCs/>
                <w:color w:val="BF2E1A"/>
                <w:lang w:val="en-US"/>
              </w:rPr>
              <w:t>r</w:t>
            </w:r>
            <w:r w:rsidRPr="0009141E">
              <w:rPr>
                <w:b/>
                <w:bCs/>
                <w:color w:val="BF2E1A"/>
                <w:lang w:val="en-US"/>
              </w:rPr>
              <w:t>3</w:t>
            </w:r>
          </w:p>
        </w:tc>
        <w:tc>
          <w:tcPr>
            <w:tcW w:w="620" w:type="dxa"/>
            <w:tcBorders>
              <w:top w:val="nil"/>
              <w:left w:val="nil"/>
              <w:bottom w:val="single" w:sz="12" w:space="0" w:color="auto"/>
              <w:right w:val="nil"/>
            </w:tcBorders>
            <w:shd w:val="clear" w:color="auto" w:fill="auto"/>
            <w:noWrap/>
            <w:vAlign w:val="bottom"/>
            <w:hideMark/>
          </w:tcPr>
          <w:p w14:paraId="09E045C6" w14:textId="052A0269"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4</w:t>
            </w:r>
          </w:p>
        </w:tc>
        <w:tc>
          <w:tcPr>
            <w:tcW w:w="620" w:type="dxa"/>
            <w:tcBorders>
              <w:top w:val="nil"/>
              <w:left w:val="nil"/>
              <w:bottom w:val="single" w:sz="12" w:space="0" w:color="auto"/>
              <w:right w:val="nil"/>
            </w:tcBorders>
            <w:shd w:val="clear" w:color="auto" w:fill="D9D9D9" w:themeFill="background1" w:themeFillShade="D9"/>
            <w:noWrap/>
            <w:vAlign w:val="bottom"/>
            <w:hideMark/>
          </w:tcPr>
          <w:p w14:paraId="7BE1702D" w14:textId="37AB31F0" w:rsidR="00847100" w:rsidRPr="0009141E" w:rsidRDefault="00847100" w:rsidP="008D1E75">
            <w:pPr>
              <w:pStyle w:val="Tabletext"/>
              <w:ind w:right="-1"/>
              <w:jc w:val="center"/>
              <w:rPr>
                <w:b/>
                <w:bCs/>
                <w:lang w:val="en-US"/>
              </w:rPr>
            </w:pPr>
            <w:r w:rsidRPr="0009141E">
              <w:rPr>
                <w:b/>
                <w:bCs/>
                <w:lang w:val="en-US"/>
              </w:rPr>
              <w:t>Y</w:t>
            </w:r>
            <w:r w:rsidR="00AC1CBA">
              <w:rPr>
                <w:b/>
                <w:bCs/>
                <w:lang w:val="en-US"/>
              </w:rPr>
              <w:t>r</w:t>
            </w:r>
            <w:r w:rsidRPr="0009141E">
              <w:rPr>
                <w:b/>
                <w:bCs/>
                <w:lang w:val="en-US"/>
              </w:rPr>
              <w:t>5</w:t>
            </w:r>
          </w:p>
        </w:tc>
        <w:tc>
          <w:tcPr>
            <w:tcW w:w="620" w:type="dxa"/>
            <w:tcBorders>
              <w:top w:val="nil"/>
              <w:left w:val="nil"/>
              <w:bottom w:val="single" w:sz="12" w:space="0" w:color="auto"/>
              <w:right w:val="nil"/>
            </w:tcBorders>
            <w:shd w:val="clear" w:color="auto" w:fill="auto"/>
            <w:noWrap/>
            <w:vAlign w:val="bottom"/>
            <w:hideMark/>
          </w:tcPr>
          <w:p w14:paraId="129977D8" w14:textId="3DA79C14"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6</w:t>
            </w:r>
          </w:p>
        </w:tc>
        <w:tc>
          <w:tcPr>
            <w:tcW w:w="620" w:type="dxa"/>
            <w:tcBorders>
              <w:top w:val="nil"/>
              <w:left w:val="nil"/>
              <w:bottom w:val="single" w:sz="12" w:space="0" w:color="auto"/>
              <w:right w:val="nil"/>
            </w:tcBorders>
            <w:shd w:val="clear" w:color="auto" w:fill="CCE9AD"/>
            <w:noWrap/>
            <w:vAlign w:val="bottom"/>
            <w:hideMark/>
          </w:tcPr>
          <w:p w14:paraId="249758EF" w14:textId="621B8793" w:rsidR="00847100" w:rsidRPr="0009141E" w:rsidRDefault="00847100" w:rsidP="008D1E75">
            <w:pPr>
              <w:pStyle w:val="Tabletext"/>
              <w:ind w:right="-1"/>
              <w:jc w:val="center"/>
              <w:rPr>
                <w:b/>
                <w:bCs/>
                <w:color w:val="47AA42"/>
                <w:lang w:val="en-US"/>
              </w:rPr>
            </w:pPr>
            <w:r w:rsidRPr="0009141E">
              <w:rPr>
                <w:b/>
                <w:bCs/>
                <w:color w:val="47AA42"/>
                <w:lang w:val="en-US"/>
              </w:rPr>
              <w:t>Y</w:t>
            </w:r>
            <w:r w:rsidR="00AC1CBA">
              <w:rPr>
                <w:b/>
                <w:bCs/>
                <w:color w:val="47AA42"/>
                <w:lang w:val="en-US"/>
              </w:rPr>
              <w:t>r</w:t>
            </w:r>
            <w:r w:rsidRPr="0009141E">
              <w:rPr>
                <w:b/>
                <w:bCs/>
                <w:color w:val="47AA42"/>
                <w:lang w:val="en-US"/>
              </w:rPr>
              <w:t>7</w:t>
            </w:r>
          </w:p>
        </w:tc>
        <w:tc>
          <w:tcPr>
            <w:tcW w:w="620" w:type="dxa"/>
            <w:tcBorders>
              <w:top w:val="nil"/>
              <w:left w:val="nil"/>
              <w:bottom w:val="single" w:sz="12" w:space="0" w:color="auto"/>
              <w:right w:val="nil"/>
            </w:tcBorders>
            <w:shd w:val="clear" w:color="auto" w:fill="auto"/>
            <w:noWrap/>
            <w:vAlign w:val="bottom"/>
            <w:hideMark/>
          </w:tcPr>
          <w:p w14:paraId="5D3B9CE4" w14:textId="552D0A36"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8</w:t>
            </w:r>
          </w:p>
        </w:tc>
        <w:tc>
          <w:tcPr>
            <w:tcW w:w="620" w:type="dxa"/>
            <w:tcBorders>
              <w:top w:val="nil"/>
              <w:left w:val="nil"/>
              <w:bottom w:val="single" w:sz="12" w:space="0" w:color="auto"/>
              <w:right w:val="nil"/>
            </w:tcBorders>
            <w:shd w:val="clear" w:color="auto" w:fill="B3DEFF"/>
            <w:noWrap/>
            <w:vAlign w:val="bottom"/>
            <w:hideMark/>
          </w:tcPr>
          <w:p w14:paraId="52FECF63" w14:textId="3BEDA477" w:rsidR="00847100" w:rsidRPr="0009141E" w:rsidRDefault="00847100" w:rsidP="008D1E75">
            <w:pPr>
              <w:pStyle w:val="Tabletext"/>
              <w:ind w:right="-1"/>
              <w:jc w:val="center"/>
              <w:rPr>
                <w:b/>
                <w:bCs/>
                <w:color w:val="007CBF"/>
                <w:lang w:val="en-US"/>
              </w:rPr>
            </w:pPr>
            <w:r w:rsidRPr="0009141E">
              <w:rPr>
                <w:b/>
                <w:bCs/>
                <w:color w:val="007CBF"/>
                <w:lang w:val="en-US"/>
              </w:rPr>
              <w:t>Y</w:t>
            </w:r>
            <w:r w:rsidR="00AC1CBA">
              <w:rPr>
                <w:b/>
                <w:bCs/>
                <w:color w:val="007CBF"/>
                <w:lang w:val="en-US"/>
              </w:rPr>
              <w:t>r</w:t>
            </w:r>
            <w:r w:rsidRPr="0009141E">
              <w:rPr>
                <w:b/>
                <w:bCs/>
                <w:color w:val="007CBF"/>
                <w:lang w:val="en-US"/>
              </w:rPr>
              <w:t>9</w:t>
            </w:r>
          </w:p>
        </w:tc>
        <w:tc>
          <w:tcPr>
            <w:tcW w:w="620" w:type="dxa"/>
            <w:tcBorders>
              <w:top w:val="nil"/>
              <w:left w:val="nil"/>
              <w:bottom w:val="single" w:sz="12" w:space="0" w:color="auto"/>
              <w:right w:val="nil"/>
            </w:tcBorders>
            <w:shd w:val="clear" w:color="auto" w:fill="auto"/>
            <w:noWrap/>
            <w:vAlign w:val="bottom"/>
            <w:hideMark/>
          </w:tcPr>
          <w:p w14:paraId="1466ECC6" w14:textId="26CB43D2"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10</w:t>
            </w:r>
          </w:p>
        </w:tc>
        <w:tc>
          <w:tcPr>
            <w:tcW w:w="620" w:type="dxa"/>
            <w:tcBorders>
              <w:top w:val="nil"/>
              <w:left w:val="nil"/>
              <w:bottom w:val="single" w:sz="12" w:space="0" w:color="auto"/>
              <w:right w:val="nil"/>
            </w:tcBorders>
            <w:shd w:val="clear" w:color="auto" w:fill="auto"/>
            <w:noWrap/>
            <w:vAlign w:val="bottom"/>
            <w:hideMark/>
          </w:tcPr>
          <w:p w14:paraId="4B96194F" w14:textId="5EF599EB"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11</w:t>
            </w:r>
          </w:p>
        </w:tc>
      </w:tr>
      <w:tr w:rsidR="00F809DE" w:rsidRPr="0009141E" w14:paraId="71480DF9" w14:textId="77777777" w:rsidTr="00CC010E">
        <w:trPr>
          <w:trHeight w:val="290"/>
        </w:trPr>
        <w:tc>
          <w:tcPr>
            <w:tcW w:w="960" w:type="dxa"/>
            <w:tcBorders>
              <w:top w:val="single" w:sz="12" w:space="0" w:color="auto"/>
              <w:left w:val="single" w:sz="12" w:space="0" w:color="auto"/>
              <w:bottom w:val="single" w:sz="12" w:space="0" w:color="auto"/>
              <w:right w:val="nil"/>
            </w:tcBorders>
            <w:shd w:val="clear" w:color="000000" w:fill="auto"/>
            <w:noWrap/>
            <w:vAlign w:val="bottom"/>
            <w:hideMark/>
          </w:tcPr>
          <w:p w14:paraId="6BD04497" w14:textId="77777777" w:rsidR="00847100" w:rsidRPr="0009141E" w:rsidRDefault="00847100" w:rsidP="008D1E75">
            <w:pPr>
              <w:pStyle w:val="Tabletext"/>
              <w:ind w:right="-1"/>
              <w:rPr>
                <w:lang w:val="en-US"/>
              </w:rPr>
            </w:pPr>
            <w:r w:rsidRPr="0009141E">
              <w:rPr>
                <w:lang w:val="en-US"/>
              </w:rPr>
              <w:t>Year 10</w:t>
            </w:r>
          </w:p>
        </w:tc>
        <w:tc>
          <w:tcPr>
            <w:tcW w:w="1402" w:type="dxa"/>
            <w:tcBorders>
              <w:top w:val="single" w:sz="12" w:space="0" w:color="auto"/>
              <w:left w:val="nil"/>
              <w:bottom w:val="single" w:sz="12" w:space="0" w:color="auto"/>
              <w:right w:val="nil"/>
            </w:tcBorders>
            <w:shd w:val="clear" w:color="000000" w:fill="auto"/>
            <w:noWrap/>
            <w:vAlign w:val="bottom"/>
            <w:hideMark/>
          </w:tcPr>
          <w:p w14:paraId="624FF845" w14:textId="77777777" w:rsidR="00847100" w:rsidRPr="0009141E" w:rsidRDefault="00847100" w:rsidP="008D1E75">
            <w:pPr>
              <w:pStyle w:val="Tabletext"/>
              <w:ind w:right="-1"/>
              <w:jc w:val="right"/>
              <w:rPr>
                <w:lang w:val="en-US"/>
              </w:rPr>
            </w:pPr>
            <w:r w:rsidRPr="0009141E">
              <w:rPr>
                <w:lang w:val="en-US"/>
              </w:rPr>
              <w:t>74.63</w:t>
            </w:r>
          </w:p>
        </w:tc>
        <w:tc>
          <w:tcPr>
            <w:tcW w:w="222" w:type="dxa"/>
            <w:tcBorders>
              <w:top w:val="single" w:sz="12" w:space="0" w:color="auto"/>
              <w:left w:val="nil"/>
              <w:bottom w:val="single" w:sz="12" w:space="0" w:color="auto"/>
              <w:right w:val="nil"/>
            </w:tcBorders>
            <w:shd w:val="clear" w:color="auto" w:fill="auto"/>
            <w:noWrap/>
            <w:vAlign w:val="bottom"/>
            <w:hideMark/>
          </w:tcPr>
          <w:p w14:paraId="30F462E8" w14:textId="77777777" w:rsidR="00847100" w:rsidRPr="0009141E" w:rsidRDefault="00847100" w:rsidP="008D1E75">
            <w:pPr>
              <w:spacing w:before="0" w:line="240" w:lineRule="auto"/>
              <w:ind w:right="-1"/>
              <w:jc w:val="right"/>
              <w:rPr>
                <w:rFonts w:ascii="Arial" w:hAnsi="Arial" w:cs="Arial"/>
                <w:color w:val="000000"/>
                <w:sz w:val="16"/>
                <w:szCs w:val="16"/>
                <w:lang w:val="en-US"/>
              </w:rPr>
            </w:pPr>
          </w:p>
        </w:tc>
        <w:tc>
          <w:tcPr>
            <w:tcW w:w="620" w:type="dxa"/>
            <w:tcBorders>
              <w:top w:val="single" w:sz="12" w:space="0" w:color="auto"/>
              <w:left w:val="nil"/>
              <w:bottom w:val="single" w:sz="12" w:space="0" w:color="auto"/>
              <w:right w:val="nil"/>
            </w:tcBorders>
            <w:shd w:val="clear" w:color="auto" w:fill="FFDDDE"/>
            <w:noWrap/>
            <w:vAlign w:val="bottom"/>
            <w:hideMark/>
          </w:tcPr>
          <w:p w14:paraId="2A833114" w14:textId="0F1EA2EB" w:rsidR="00847100" w:rsidRPr="0009141E" w:rsidRDefault="00847100" w:rsidP="008D1E75">
            <w:pPr>
              <w:pStyle w:val="Tabletext"/>
              <w:ind w:right="-1"/>
              <w:jc w:val="center"/>
              <w:rPr>
                <w:b/>
                <w:bCs/>
                <w:color w:val="BF2E1A"/>
                <w:lang w:val="en-US"/>
              </w:rPr>
            </w:pPr>
            <w:r w:rsidRPr="0009141E">
              <w:rPr>
                <w:b/>
                <w:bCs/>
                <w:color w:val="BF2E1A"/>
                <w:lang w:val="en-US"/>
              </w:rPr>
              <w:t>Y</w:t>
            </w:r>
            <w:r w:rsidR="00AC1CBA">
              <w:rPr>
                <w:b/>
                <w:bCs/>
                <w:color w:val="BF2E1A"/>
                <w:lang w:val="en-US"/>
              </w:rPr>
              <w:t>r</w:t>
            </w:r>
            <w:r w:rsidRPr="0009141E">
              <w:rPr>
                <w:b/>
                <w:bCs/>
                <w:color w:val="BF2E1A"/>
                <w:lang w:val="en-US"/>
              </w:rPr>
              <w:t>3</w:t>
            </w:r>
          </w:p>
        </w:tc>
        <w:tc>
          <w:tcPr>
            <w:tcW w:w="620" w:type="dxa"/>
            <w:tcBorders>
              <w:top w:val="single" w:sz="12" w:space="0" w:color="auto"/>
              <w:left w:val="nil"/>
              <w:bottom w:val="single" w:sz="12" w:space="0" w:color="auto"/>
              <w:right w:val="nil"/>
            </w:tcBorders>
            <w:shd w:val="clear" w:color="000000" w:fill="auto"/>
            <w:noWrap/>
            <w:vAlign w:val="bottom"/>
            <w:hideMark/>
          </w:tcPr>
          <w:p w14:paraId="05FE9B18" w14:textId="255CBCFB"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4</w:t>
            </w:r>
          </w:p>
        </w:tc>
        <w:tc>
          <w:tcPr>
            <w:tcW w:w="620" w:type="dxa"/>
            <w:tcBorders>
              <w:top w:val="single" w:sz="12" w:space="0" w:color="auto"/>
              <w:left w:val="nil"/>
              <w:bottom w:val="single" w:sz="12" w:space="0" w:color="auto"/>
              <w:right w:val="nil"/>
            </w:tcBorders>
            <w:shd w:val="clear" w:color="auto" w:fill="D9D9D9" w:themeFill="background1" w:themeFillShade="D9"/>
            <w:noWrap/>
            <w:vAlign w:val="bottom"/>
            <w:hideMark/>
          </w:tcPr>
          <w:p w14:paraId="13909E7F" w14:textId="71CAB815" w:rsidR="00847100" w:rsidRPr="0009141E" w:rsidRDefault="00847100" w:rsidP="008D1E75">
            <w:pPr>
              <w:pStyle w:val="Tabletext"/>
              <w:ind w:right="-1"/>
              <w:jc w:val="center"/>
              <w:rPr>
                <w:b/>
                <w:bCs/>
                <w:lang w:val="en-US"/>
              </w:rPr>
            </w:pPr>
            <w:r w:rsidRPr="0009141E">
              <w:rPr>
                <w:b/>
                <w:bCs/>
                <w:lang w:val="en-US"/>
              </w:rPr>
              <w:t>Y</w:t>
            </w:r>
            <w:r w:rsidR="00AC1CBA">
              <w:rPr>
                <w:b/>
                <w:bCs/>
                <w:lang w:val="en-US"/>
              </w:rPr>
              <w:t>r</w:t>
            </w:r>
            <w:r w:rsidRPr="0009141E">
              <w:rPr>
                <w:b/>
                <w:bCs/>
                <w:lang w:val="en-US"/>
              </w:rPr>
              <w:t>5</w:t>
            </w:r>
          </w:p>
        </w:tc>
        <w:tc>
          <w:tcPr>
            <w:tcW w:w="620" w:type="dxa"/>
            <w:tcBorders>
              <w:top w:val="single" w:sz="12" w:space="0" w:color="auto"/>
              <w:left w:val="nil"/>
              <w:bottom w:val="single" w:sz="12" w:space="0" w:color="auto"/>
              <w:right w:val="nil"/>
            </w:tcBorders>
            <w:shd w:val="clear" w:color="000000" w:fill="auto"/>
            <w:noWrap/>
            <w:vAlign w:val="bottom"/>
            <w:hideMark/>
          </w:tcPr>
          <w:p w14:paraId="2E1D1926" w14:textId="0904E1BD"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6</w:t>
            </w:r>
          </w:p>
        </w:tc>
        <w:tc>
          <w:tcPr>
            <w:tcW w:w="620" w:type="dxa"/>
            <w:tcBorders>
              <w:top w:val="single" w:sz="12" w:space="0" w:color="auto"/>
              <w:left w:val="nil"/>
              <w:bottom w:val="single" w:sz="12" w:space="0" w:color="auto"/>
              <w:right w:val="nil"/>
            </w:tcBorders>
            <w:shd w:val="clear" w:color="auto" w:fill="CCE9AD"/>
            <w:noWrap/>
            <w:vAlign w:val="bottom"/>
            <w:hideMark/>
          </w:tcPr>
          <w:p w14:paraId="2D5A8453" w14:textId="1B54B68D" w:rsidR="00847100" w:rsidRPr="0009141E" w:rsidRDefault="00847100" w:rsidP="008D1E75">
            <w:pPr>
              <w:pStyle w:val="Tabletext"/>
              <w:ind w:right="-1"/>
              <w:jc w:val="center"/>
              <w:rPr>
                <w:b/>
                <w:bCs/>
                <w:color w:val="47AA42"/>
                <w:lang w:val="en-US"/>
              </w:rPr>
            </w:pPr>
            <w:r w:rsidRPr="0009141E">
              <w:rPr>
                <w:b/>
                <w:bCs/>
                <w:color w:val="47AA42"/>
                <w:lang w:val="en-US"/>
              </w:rPr>
              <w:t>Y</w:t>
            </w:r>
            <w:r w:rsidR="00AC1CBA">
              <w:rPr>
                <w:b/>
                <w:bCs/>
                <w:color w:val="47AA42"/>
                <w:lang w:val="en-US"/>
              </w:rPr>
              <w:t>r</w:t>
            </w:r>
            <w:r w:rsidRPr="0009141E">
              <w:rPr>
                <w:b/>
                <w:bCs/>
                <w:color w:val="47AA42"/>
                <w:lang w:val="en-US"/>
              </w:rPr>
              <w:t>7</w:t>
            </w:r>
          </w:p>
        </w:tc>
        <w:tc>
          <w:tcPr>
            <w:tcW w:w="620" w:type="dxa"/>
            <w:tcBorders>
              <w:top w:val="single" w:sz="12" w:space="0" w:color="auto"/>
              <w:left w:val="nil"/>
              <w:bottom w:val="single" w:sz="12" w:space="0" w:color="auto"/>
              <w:right w:val="nil"/>
            </w:tcBorders>
            <w:shd w:val="clear" w:color="000000" w:fill="auto"/>
            <w:noWrap/>
            <w:vAlign w:val="bottom"/>
            <w:hideMark/>
          </w:tcPr>
          <w:p w14:paraId="04931C81" w14:textId="1BEBFD1E"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8</w:t>
            </w:r>
          </w:p>
        </w:tc>
        <w:tc>
          <w:tcPr>
            <w:tcW w:w="620" w:type="dxa"/>
            <w:tcBorders>
              <w:top w:val="single" w:sz="12" w:space="0" w:color="auto"/>
              <w:left w:val="nil"/>
              <w:bottom w:val="single" w:sz="12" w:space="0" w:color="auto"/>
              <w:right w:val="nil"/>
            </w:tcBorders>
            <w:shd w:val="clear" w:color="auto" w:fill="B3DEFF"/>
            <w:noWrap/>
            <w:vAlign w:val="bottom"/>
            <w:hideMark/>
          </w:tcPr>
          <w:p w14:paraId="1AB924C2" w14:textId="475A1CB9" w:rsidR="00847100" w:rsidRPr="0009141E" w:rsidRDefault="00847100" w:rsidP="008D1E75">
            <w:pPr>
              <w:pStyle w:val="Tabletext"/>
              <w:ind w:right="-1"/>
              <w:jc w:val="center"/>
              <w:rPr>
                <w:b/>
                <w:bCs/>
                <w:color w:val="007CBF"/>
                <w:lang w:val="en-US"/>
              </w:rPr>
            </w:pPr>
            <w:r w:rsidRPr="0009141E">
              <w:rPr>
                <w:b/>
                <w:bCs/>
                <w:color w:val="007CBF"/>
                <w:lang w:val="en-US"/>
              </w:rPr>
              <w:t>Y</w:t>
            </w:r>
            <w:r w:rsidR="00AC1CBA">
              <w:rPr>
                <w:b/>
                <w:bCs/>
                <w:color w:val="007CBF"/>
                <w:lang w:val="en-US"/>
              </w:rPr>
              <w:t>r</w:t>
            </w:r>
            <w:r w:rsidRPr="0009141E">
              <w:rPr>
                <w:b/>
                <w:bCs/>
                <w:color w:val="007CBF"/>
                <w:lang w:val="en-US"/>
              </w:rPr>
              <w:t>9</w:t>
            </w:r>
          </w:p>
        </w:tc>
        <w:tc>
          <w:tcPr>
            <w:tcW w:w="620" w:type="dxa"/>
            <w:tcBorders>
              <w:top w:val="single" w:sz="12" w:space="0" w:color="auto"/>
              <w:left w:val="nil"/>
              <w:bottom w:val="single" w:sz="12" w:space="0" w:color="auto"/>
              <w:right w:val="nil"/>
            </w:tcBorders>
            <w:shd w:val="clear" w:color="000000" w:fill="auto"/>
            <w:noWrap/>
            <w:vAlign w:val="bottom"/>
            <w:hideMark/>
          </w:tcPr>
          <w:p w14:paraId="4BC3DA2D" w14:textId="670CC138"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10</w:t>
            </w:r>
          </w:p>
        </w:tc>
        <w:tc>
          <w:tcPr>
            <w:tcW w:w="620" w:type="dxa"/>
            <w:tcBorders>
              <w:top w:val="single" w:sz="12" w:space="0" w:color="auto"/>
              <w:left w:val="nil"/>
              <w:bottom w:val="single" w:sz="12" w:space="0" w:color="auto"/>
              <w:right w:val="nil"/>
            </w:tcBorders>
            <w:shd w:val="clear" w:color="000000" w:fill="auto"/>
            <w:noWrap/>
            <w:vAlign w:val="bottom"/>
            <w:hideMark/>
          </w:tcPr>
          <w:p w14:paraId="3395D6ED" w14:textId="6F5D5D47"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11</w:t>
            </w:r>
          </w:p>
        </w:tc>
        <w:tc>
          <w:tcPr>
            <w:tcW w:w="620" w:type="dxa"/>
            <w:tcBorders>
              <w:top w:val="single" w:sz="12" w:space="0" w:color="auto"/>
              <w:left w:val="nil"/>
              <w:bottom w:val="single" w:sz="12" w:space="0" w:color="auto"/>
              <w:right w:val="single" w:sz="12" w:space="0" w:color="auto"/>
            </w:tcBorders>
            <w:shd w:val="clear" w:color="000000" w:fill="auto"/>
            <w:noWrap/>
            <w:vAlign w:val="bottom"/>
            <w:hideMark/>
          </w:tcPr>
          <w:p w14:paraId="16630F20" w14:textId="6BD0681F"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12</w:t>
            </w:r>
          </w:p>
        </w:tc>
      </w:tr>
      <w:tr w:rsidR="00847100" w:rsidRPr="0009141E" w14:paraId="7E001170" w14:textId="77777777" w:rsidTr="00CC010E">
        <w:trPr>
          <w:trHeight w:val="290"/>
        </w:trPr>
        <w:tc>
          <w:tcPr>
            <w:tcW w:w="960" w:type="dxa"/>
            <w:tcBorders>
              <w:top w:val="single" w:sz="12" w:space="0" w:color="auto"/>
              <w:left w:val="nil"/>
              <w:bottom w:val="nil"/>
              <w:right w:val="nil"/>
            </w:tcBorders>
            <w:shd w:val="clear" w:color="auto" w:fill="auto"/>
            <w:noWrap/>
            <w:vAlign w:val="bottom"/>
            <w:hideMark/>
          </w:tcPr>
          <w:p w14:paraId="744CF101" w14:textId="77777777" w:rsidR="00847100" w:rsidRPr="0009141E" w:rsidRDefault="00847100" w:rsidP="008D1E75">
            <w:pPr>
              <w:pStyle w:val="Tabletext"/>
              <w:ind w:right="-1"/>
              <w:rPr>
                <w:lang w:val="en-US"/>
              </w:rPr>
            </w:pPr>
            <w:r w:rsidRPr="0009141E">
              <w:rPr>
                <w:lang w:val="en-US"/>
              </w:rPr>
              <w:t>Year 11</w:t>
            </w:r>
          </w:p>
        </w:tc>
        <w:tc>
          <w:tcPr>
            <w:tcW w:w="1402" w:type="dxa"/>
            <w:tcBorders>
              <w:top w:val="single" w:sz="12" w:space="0" w:color="auto"/>
              <w:left w:val="nil"/>
              <w:bottom w:val="nil"/>
              <w:right w:val="nil"/>
            </w:tcBorders>
            <w:shd w:val="clear" w:color="auto" w:fill="auto"/>
            <w:noWrap/>
            <w:vAlign w:val="bottom"/>
            <w:hideMark/>
          </w:tcPr>
          <w:p w14:paraId="5011915A" w14:textId="77777777" w:rsidR="00847100" w:rsidRPr="0009141E" w:rsidRDefault="00847100" w:rsidP="008D1E75">
            <w:pPr>
              <w:pStyle w:val="Tabletext"/>
              <w:ind w:right="-1"/>
              <w:jc w:val="right"/>
              <w:rPr>
                <w:lang w:val="en-US"/>
              </w:rPr>
            </w:pPr>
            <w:r w:rsidRPr="0009141E">
              <w:rPr>
                <w:lang w:val="en-US"/>
              </w:rPr>
              <w:t>14.14</w:t>
            </w:r>
          </w:p>
        </w:tc>
        <w:tc>
          <w:tcPr>
            <w:tcW w:w="222" w:type="dxa"/>
            <w:tcBorders>
              <w:top w:val="single" w:sz="12" w:space="0" w:color="auto"/>
              <w:left w:val="nil"/>
              <w:bottom w:val="nil"/>
              <w:right w:val="nil"/>
            </w:tcBorders>
            <w:shd w:val="clear" w:color="auto" w:fill="auto"/>
            <w:noWrap/>
            <w:vAlign w:val="bottom"/>
            <w:hideMark/>
          </w:tcPr>
          <w:p w14:paraId="4D0214D8" w14:textId="77777777" w:rsidR="00847100" w:rsidRPr="0009141E" w:rsidRDefault="00847100" w:rsidP="008D1E75">
            <w:pPr>
              <w:spacing w:before="0" w:line="240" w:lineRule="auto"/>
              <w:ind w:right="-1"/>
              <w:jc w:val="right"/>
              <w:rPr>
                <w:rFonts w:ascii="Arial" w:hAnsi="Arial" w:cs="Arial"/>
                <w:color w:val="000000"/>
                <w:sz w:val="16"/>
                <w:szCs w:val="16"/>
                <w:lang w:val="en-US"/>
              </w:rPr>
            </w:pPr>
          </w:p>
        </w:tc>
        <w:tc>
          <w:tcPr>
            <w:tcW w:w="620" w:type="dxa"/>
            <w:tcBorders>
              <w:top w:val="single" w:sz="12" w:space="0" w:color="auto"/>
              <w:left w:val="nil"/>
              <w:bottom w:val="nil"/>
              <w:right w:val="nil"/>
            </w:tcBorders>
            <w:shd w:val="clear" w:color="auto" w:fill="auto"/>
            <w:noWrap/>
            <w:vAlign w:val="bottom"/>
            <w:hideMark/>
          </w:tcPr>
          <w:p w14:paraId="63E67291" w14:textId="35376CDE"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4</w:t>
            </w:r>
          </w:p>
        </w:tc>
        <w:tc>
          <w:tcPr>
            <w:tcW w:w="620" w:type="dxa"/>
            <w:tcBorders>
              <w:top w:val="single" w:sz="12" w:space="0" w:color="auto"/>
              <w:left w:val="nil"/>
              <w:bottom w:val="nil"/>
              <w:right w:val="nil"/>
            </w:tcBorders>
            <w:shd w:val="clear" w:color="auto" w:fill="D9D9D9" w:themeFill="background1" w:themeFillShade="D9"/>
            <w:noWrap/>
            <w:vAlign w:val="bottom"/>
            <w:hideMark/>
          </w:tcPr>
          <w:p w14:paraId="1AC60530" w14:textId="2A584103" w:rsidR="00847100" w:rsidRPr="0009141E" w:rsidRDefault="00847100" w:rsidP="008D1E75">
            <w:pPr>
              <w:pStyle w:val="Tabletext"/>
              <w:ind w:right="-1"/>
              <w:jc w:val="center"/>
              <w:rPr>
                <w:b/>
                <w:bCs/>
                <w:lang w:val="en-US"/>
              </w:rPr>
            </w:pPr>
            <w:r w:rsidRPr="0009141E">
              <w:rPr>
                <w:b/>
                <w:bCs/>
                <w:lang w:val="en-US"/>
              </w:rPr>
              <w:t>Y</w:t>
            </w:r>
            <w:r w:rsidR="00AC1CBA">
              <w:rPr>
                <w:b/>
                <w:bCs/>
                <w:lang w:val="en-US"/>
              </w:rPr>
              <w:t>r</w:t>
            </w:r>
            <w:r w:rsidRPr="0009141E">
              <w:rPr>
                <w:b/>
                <w:bCs/>
                <w:lang w:val="en-US"/>
              </w:rPr>
              <w:t>5</w:t>
            </w:r>
          </w:p>
        </w:tc>
        <w:tc>
          <w:tcPr>
            <w:tcW w:w="620" w:type="dxa"/>
            <w:tcBorders>
              <w:top w:val="single" w:sz="12" w:space="0" w:color="auto"/>
              <w:left w:val="nil"/>
              <w:bottom w:val="nil"/>
              <w:right w:val="nil"/>
            </w:tcBorders>
            <w:shd w:val="clear" w:color="auto" w:fill="auto"/>
            <w:noWrap/>
            <w:vAlign w:val="bottom"/>
            <w:hideMark/>
          </w:tcPr>
          <w:p w14:paraId="39C1B41E" w14:textId="16C2EB0E"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6</w:t>
            </w:r>
          </w:p>
        </w:tc>
        <w:tc>
          <w:tcPr>
            <w:tcW w:w="620" w:type="dxa"/>
            <w:tcBorders>
              <w:top w:val="single" w:sz="12" w:space="0" w:color="auto"/>
              <w:left w:val="nil"/>
              <w:bottom w:val="nil"/>
              <w:right w:val="nil"/>
            </w:tcBorders>
            <w:shd w:val="clear" w:color="auto" w:fill="CCE9AD"/>
            <w:noWrap/>
            <w:vAlign w:val="bottom"/>
            <w:hideMark/>
          </w:tcPr>
          <w:p w14:paraId="5727A6C8" w14:textId="4EC03F31" w:rsidR="00847100" w:rsidRPr="0009141E" w:rsidRDefault="00847100" w:rsidP="008D1E75">
            <w:pPr>
              <w:pStyle w:val="Tabletext"/>
              <w:ind w:right="-1"/>
              <w:jc w:val="center"/>
              <w:rPr>
                <w:b/>
                <w:bCs/>
                <w:color w:val="47AA42"/>
                <w:lang w:val="en-US"/>
              </w:rPr>
            </w:pPr>
            <w:r w:rsidRPr="0009141E">
              <w:rPr>
                <w:b/>
                <w:bCs/>
                <w:color w:val="47AA42"/>
                <w:lang w:val="en-US"/>
              </w:rPr>
              <w:t>Y</w:t>
            </w:r>
            <w:r w:rsidR="00AC1CBA">
              <w:rPr>
                <w:b/>
                <w:bCs/>
                <w:color w:val="47AA42"/>
                <w:lang w:val="en-US"/>
              </w:rPr>
              <w:t>r</w:t>
            </w:r>
            <w:r w:rsidRPr="0009141E">
              <w:rPr>
                <w:b/>
                <w:bCs/>
                <w:color w:val="47AA42"/>
                <w:lang w:val="en-US"/>
              </w:rPr>
              <w:t>7</w:t>
            </w:r>
          </w:p>
        </w:tc>
        <w:tc>
          <w:tcPr>
            <w:tcW w:w="620" w:type="dxa"/>
            <w:tcBorders>
              <w:top w:val="single" w:sz="12" w:space="0" w:color="auto"/>
              <w:left w:val="nil"/>
              <w:bottom w:val="nil"/>
              <w:right w:val="nil"/>
            </w:tcBorders>
            <w:shd w:val="clear" w:color="auto" w:fill="auto"/>
            <w:noWrap/>
            <w:vAlign w:val="bottom"/>
            <w:hideMark/>
          </w:tcPr>
          <w:p w14:paraId="2736363A" w14:textId="4045231A"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8</w:t>
            </w:r>
          </w:p>
        </w:tc>
        <w:tc>
          <w:tcPr>
            <w:tcW w:w="620" w:type="dxa"/>
            <w:tcBorders>
              <w:top w:val="single" w:sz="12" w:space="0" w:color="auto"/>
              <w:left w:val="nil"/>
              <w:bottom w:val="nil"/>
              <w:right w:val="nil"/>
            </w:tcBorders>
            <w:shd w:val="clear" w:color="auto" w:fill="B3DEFF"/>
            <w:noWrap/>
            <w:vAlign w:val="bottom"/>
            <w:hideMark/>
          </w:tcPr>
          <w:p w14:paraId="65CB144D" w14:textId="3760704A" w:rsidR="00847100" w:rsidRPr="0009141E" w:rsidRDefault="00847100" w:rsidP="008D1E75">
            <w:pPr>
              <w:pStyle w:val="Tabletext"/>
              <w:ind w:right="-1"/>
              <w:jc w:val="center"/>
              <w:rPr>
                <w:b/>
                <w:bCs/>
                <w:color w:val="007CBF"/>
                <w:lang w:val="en-US"/>
              </w:rPr>
            </w:pPr>
            <w:r w:rsidRPr="0009141E">
              <w:rPr>
                <w:b/>
                <w:bCs/>
                <w:color w:val="007CBF"/>
                <w:lang w:val="en-US"/>
              </w:rPr>
              <w:t>Y</w:t>
            </w:r>
            <w:r w:rsidR="00AC1CBA">
              <w:rPr>
                <w:b/>
                <w:bCs/>
                <w:color w:val="007CBF"/>
                <w:lang w:val="en-US"/>
              </w:rPr>
              <w:t>r</w:t>
            </w:r>
            <w:r w:rsidRPr="0009141E">
              <w:rPr>
                <w:b/>
                <w:bCs/>
                <w:color w:val="007CBF"/>
                <w:lang w:val="en-US"/>
              </w:rPr>
              <w:t>9</w:t>
            </w:r>
          </w:p>
        </w:tc>
        <w:tc>
          <w:tcPr>
            <w:tcW w:w="620" w:type="dxa"/>
            <w:tcBorders>
              <w:top w:val="single" w:sz="12" w:space="0" w:color="auto"/>
              <w:left w:val="nil"/>
              <w:bottom w:val="nil"/>
              <w:right w:val="nil"/>
            </w:tcBorders>
            <w:shd w:val="clear" w:color="auto" w:fill="auto"/>
            <w:noWrap/>
            <w:vAlign w:val="bottom"/>
            <w:hideMark/>
          </w:tcPr>
          <w:p w14:paraId="3AD6C7E2" w14:textId="09C0AA8B"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10</w:t>
            </w:r>
          </w:p>
        </w:tc>
        <w:tc>
          <w:tcPr>
            <w:tcW w:w="620" w:type="dxa"/>
            <w:tcBorders>
              <w:top w:val="single" w:sz="12" w:space="0" w:color="auto"/>
              <w:left w:val="nil"/>
              <w:bottom w:val="nil"/>
              <w:right w:val="nil"/>
            </w:tcBorders>
            <w:shd w:val="clear" w:color="auto" w:fill="auto"/>
            <w:noWrap/>
            <w:vAlign w:val="bottom"/>
            <w:hideMark/>
          </w:tcPr>
          <w:p w14:paraId="5CBEF0E2" w14:textId="3F5B39F0"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11</w:t>
            </w:r>
          </w:p>
        </w:tc>
        <w:tc>
          <w:tcPr>
            <w:tcW w:w="620" w:type="dxa"/>
            <w:tcBorders>
              <w:top w:val="single" w:sz="12" w:space="0" w:color="auto"/>
              <w:left w:val="nil"/>
              <w:bottom w:val="nil"/>
              <w:right w:val="nil"/>
            </w:tcBorders>
            <w:shd w:val="clear" w:color="auto" w:fill="auto"/>
            <w:noWrap/>
            <w:vAlign w:val="bottom"/>
            <w:hideMark/>
          </w:tcPr>
          <w:p w14:paraId="242BE864" w14:textId="29CA82CE"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12</w:t>
            </w:r>
          </w:p>
        </w:tc>
        <w:tc>
          <w:tcPr>
            <w:tcW w:w="620" w:type="dxa"/>
            <w:tcBorders>
              <w:top w:val="single" w:sz="12" w:space="0" w:color="auto"/>
              <w:left w:val="nil"/>
              <w:bottom w:val="nil"/>
              <w:right w:val="nil"/>
            </w:tcBorders>
            <w:shd w:val="clear" w:color="auto" w:fill="auto"/>
            <w:noWrap/>
            <w:vAlign w:val="bottom"/>
            <w:hideMark/>
          </w:tcPr>
          <w:p w14:paraId="437F1972" w14:textId="77777777" w:rsidR="00847100" w:rsidRPr="0009141E" w:rsidRDefault="00847100" w:rsidP="008D1E75">
            <w:pPr>
              <w:pStyle w:val="Tabletext"/>
              <w:ind w:right="-1"/>
              <w:jc w:val="center"/>
              <w:rPr>
                <w:lang w:val="en-US"/>
              </w:rPr>
            </w:pPr>
          </w:p>
        </w:tc>
      </w:tr>
      <w:tr w:rsidR="00847100" w:rsidRPr="0009141E" w14:paraId="40AA5A90" w14:textId="77777777" w:rsidTr="00CC010E">
        <w:trPr>
          <w:trHeight w:val="290"/>
        </w:trPr>
        <w:tc>
          <w:tcPr>
            <w:tcW w:w="960" w:type="dxa"/>
            <w:tcBorders>
              <w:top w:val="nil"/>
              <w:left w:val="nil"/>
              <w:bottom w:val="single" w:sz="4" w:space="0" w:color="auto"/>
              <w:right w:val="nil"/>
            </w:tcBorders>
            <w:shd w:val="clear" w:color="auto" w:fill="auto"/>
            <w:noWrap/>
            <w:vAlign w:val="bottom"/>
            <w:hideMark/>
          </w:tcPr>
          <w:p w14:paraId="63A9EC86" w14:textId="77777777" w:rsidR="00847100" w:rsidRPr="0009141E" w:rsidRDefault="00847100" w:rsidP="008D1E75">
            <w:pPr>
              <w:pStyle w:val="Tabletext"/>
              <w:ind w:right="-1"/>
              <w:rPr>
                <w:lang w:val="en-US"/>
              </w:rPr>
            </w:pPr>
            <w:r w:rsidRPr="0009141E">
              <w:rPr>
                <w:lang w:val="en-US"/>
              </w:rPr>
              <w:t>Year 12</w:t>
            </w:r>
          </w:p>
        </w:tc>
        <w:tc>
          <w:tcPr>
            <w:tcW w:w="1402" w:type="dxa"/>
            <w:tcBorders>
              <w:top w:val="nil"/>
              <w:left w:val="nil"/>
              <w:bottom w:val="single" w:sz="4" w:space="0" w:color="auto"/>
              <w:right w:val="nil"/>
            </w:tcBorders>
            <w:shd w:val="clear" w:color="auto" w:fill="auto"/>
            <w:noWrap/>
            <w:vAlign w:val="bottom"/>
            <w:hideMark/>
          </w:tcPr>
          <w:p w14:paraId="218FFC4D" w14:textId="77777777" w:rsidR="00847100" w:rsidRPr="0009141E" w:rsidRDefault="00847100" w:rsidP="008D1E75">
            <w:pPr>
              <w:pStyle w:val="Tabletext"/>
              <w:ind w:right="-1"/>
              <w:jc w:val="right"/>
              <w:rPr>
                <w:lang w:val="en-US"/>
              </w:rPr>
            </w:pPr>
            <w:r w:rsidRPr="0009141E">
              <w:rPr>
                <w:lang w:val="en-US"/>
              </w:rPr>
              <w:t>0.04</w:t>
            </w:r>
          </w:p>
        </w:tc>
        <w:tc>
          <w:tcPr>
            <w:tcW w:w="222" w:type="dxa"/>
            <w:tcBorders>
              <w:top w:val="nil"/>
              <w:left w:val="nil"/>
              <w:bottom w:val="nil"/>
              <w:right w:val="nil"/>
            </w:tcBorders>
            <w:shd w:val="clear" w:color="auto" w:fill="auto"/>
            <w:noWrap/>
            <w:vAlign w:val="bottom"/>
            <w:hideMark/>
          </w:tcPr>
          <w:p w14:paraId="2BCED37E" w14:textId="77777777" w:rsidR="00847100" w:rsidRPr="0009141E" w:rsidRDefault="00847100" w:rsidP="008D1E75">
            <w:pPr>
              <w:spacing w:before="0" w:line="240" w:lineRule="auto"/>
              <w:ind w:right="-1"/>
              <w:jc w:val="right"/>
              <w:rPr>
                <w:rFonts w:ascii="Arial" w:hAnsi="Arial" w:cs="Arial"/>
                <w:color w:val="000000"/>
                <w:sz w:val="16"/>
                <w:szCs w:val="16"/>
                <w:lang w:val="en-US"/>
              </w:rPr>
            </w:pPr>
          </w:p>
        </w:tc>
        <w:tc>
          <w:tcPr>
            <w:tcW w:w="620" w:type="dxa"/>
            <w:tcBorders>
              <w:top w:val="nil"/>
              <w:left w:val="nil"/>
              <w:bottom w:val="single" w:sz="4" w:space="0" w:color="auto"/>
              <w:right w:val="nil"/>
            </w:tcBorders>
            <w:shd w:val="clear" w:color="auto" w:fill="D9D9D9" w:themeFill="background1" w:themeFillShade="D9"/>
            <w:noWrap/>
            <w:vAlign w:val="bottom"/>
            <w:hideMark/>
          </w:tcPr>
          <w:p w14:paraId="3894411F" w14:textId="5908F1C6" w:rsidR="00847100" w:rsidRPr="0009141E" w:rsidRDefault="00847100" w:rsidP="008D1E75">
            <w:pPr>
              <w:pStyle w:val="Tabletext"/>
              <w:ind w:right="-1"/>
              <w:jc w:val="center"/>
              <w:rPr>
                <w:b/>
                <w:bCs/>
                <w:lang w:val="en-US"/>
              </w:rPr>
            </w:pPr>
            <w:r w:rsidRPr="0009141E">
              <w:rPr>
                <w:b/>
                <w:bCs/>
                <w:lang w:val="en-US"/>
              </w:rPr>
              <w:t>Y</w:t>
            </w:r>
            <w:r w:rsidR="00AC1CBA">
              <w:rPr>
                <w:b/>
                <w:bCs/>
                <w:lang w:val="en-US"/>
              </w:rPr>
              <w:t>r</w:t>
            </w:r>
            <w:r w:rsidRPr="0009141E">
              <w:rPr>
                <w:b/>
                <w:bCs/>
                <w:lang w:val="en-US"/>
              </w:rPr>
              <w:t>5</w:t>
            </w:r>
          </w:p>
        </w:tc>
        <w:tc>
          <w:tcPr>
            <w:tcW w:w="620" w:type="dxa"/>
            <w:tcBorders>
              <w:top w:val="nil"/>
              <w:left w:val="nil"/>
              <w:bottom w:val="single" w:sz="4" w:space="0" w:color="auto"/>
              <w:right w:val="nil"/>
            </w:tcBorders>
            <w:shd w:val="clear" w:color="auto" w:fill="auto"/>
            <w:noWrap/>
            <w:vAlign w:val="bottom"/>
            <w:hideMark/>
          </w:tcPr>
          <w:p w14:paraId="2A930C84" w14:textId="47302A12"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6</w:t>
            </w:r>
          </w:p>
        </w:tc>
        <w:tc>
          <w:tcPr>
            <w:tcW w:w="620" w:type="dxa"/>
            <w:tcBorders>
              <w:top w:val="nil"/>
              <w:left w:val="nil"/>
              <w:bottom w:val="single" w:sz="4" w:space="0" w:color="auto"/>
              <w:right w:val="nil"/>
            </w:tcBorders>
            <w:shd w:val="clear" w:color="auto" w:fill="CCE9AD"/>
            <w:noWrap/>
            <w:vAlign w:val="bottom"/>
            <w:hideMark/>
          </w:tcPr>
          <w:p w14:paraId="6653FE04" w14:textId="1DCAD905" w:rsidR="00847100" w:rsidRPr="0009141E" w:rsidRDefault="00847100" w:rsidP="008D1E75">
            <w:pPr>
              <w:pStyle w:val="Tabletext"/>
              <w:ind w:right="-1"/>
              <w:jc w:val="center"/>
              <w:rPr>
                <w:b/>
                <w:bCs/>
                <w:color w:val="47AA42"/>
                <w:lang w:val="en-US"/>
              </w:rPr>
            </w:pPr>
            <w:r w:rsidRPr="0009141E">
              <w:rPr>
                <w:b/>
                <w:bCs/>
                <w:color w:val="47AA42"/>
                <w:lang w:val="en-US"/>
              </w:rPr>
              <w:t>Y</w:t>
            </w:r>
            <w:r w:rsidR="00AC1CBA">
              <w:rPr>
                <w:b/>
                <w:bCs/>
                <w:color w:val="47AA42"/>
                <w:lang w:val="en-US"/>
              </w:rPr>
              <w:t>r</w:t>
            </w:r>
            <w:r w:rsidRPr="0009141E">
              <w:rPr>
                <w:b/>
                <w:bCs/>
                <w:color w:val="47AA42"/>
                <w:lang w:val="en-US"/>
              </w:rPr>
              <w:t>7</w:t>
            </w:r>
          </w:p>
        </w:tc>
        <w:tc>
          <w:tcPr>
            <w:tcW w:w="620" w:type="dxa"/>
            <w:tcBorders>
              <w:top w:val="nil"/>
              <w:left w:val="nil"/>
              <w:bottom w:val="single" w:sz="4" w:space="0" w:color="auto"/>
              <w:right w:val="nil"/>
            </w:tcBorders>
            <w:shd w:val="clear" w:color="auto" w:fill="auto"/>
            <w:noWrap/>
            <w:vAlign w:val="bottom"/>
            <w:hideMark/>
          </w:tcPr>
          <w:p w14:paraId="3F44C608" w14:textId="09F45E8D"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8</w:t>
            </w:r>
          </w:p>
        </w:tc>
        <w:tc>
          <w:tcPr>
            <w:tcW w:w="620" w:type="dxa"/>
            <w:tcBorders>
              <w:top w:val="nil"/>
              <w:left w:val="nil"/>
              <w:bottom w:val="single" w:sz="4" w:space="0" w:color="auto"/>
              <w:right w:val="nil"/>
            </w:tcBorders>
            <w:shd w:val="clear" w:color="auto" w:fill="B3DEFF"/>
            <w:noWrap/>
            <w:vAlign w:val="bottom"/>
            <w:hideMark/>
          </w:tcPr>
          <w:p w14:paraId="4C6DEDEF" w14:textId="7EDBF081" w:rsidR="00847100" w:rsidRPr="0009141E" w:rsidRDefault="00847100" w:rsidP="008D1E75">
            <w:pPr>
              <w:pStyle w:val="Tabletext"/>
              <w:ind w:right="-1"/>
              <w:jc w:val="center"/>
              <w:rPr>
                <w:b/>
                <w:bCs/>
                <w:color w:val="007CBF"/>
                <w:lang w:val="en-US"/>
              </w:rPr>
            </w:pPr>
            <w:r w:rsidRPr="0009141E">
              <w:rPr>
                <w:b/>
                <w:bCs/>
                <w:color w:val="007CBF"/>
                <w:lang w:val="en-US"/>
              </w:rPr>
              <w:t>Y</w:t>
            </w:r>
            <w:r w:rsidR="00AC1CBA">
              <w:rPr>
                <w:b/>
                <w:bCs/>
                <w:color w:val="007CBF"/>
                <w:lang w:val="en-US"/>
              </w:rPr>
              <w:t>r</w:t>
            </w:r>
            <w:r w:rsidRPr="0009141E">
              <w:rPr>
                <w:b/>
                <w:bCs/>
                <w:color w:val="007CBF"/>
                <w:lang w:val="en-US"/>
              </w:rPr>
              <w:t>9</w:t>
            </w:r>
          </w:p>
        </w:tc>
        <w:tc>
          <w:tcPr>
            <w:tcW w:w="620" w:type="dxa"/>
            <w:tcBorders>
              <w:top w:val="nil"/>
              <w:left w:val="nil"/>
              <w:bottom w:val="single" w:sz="4" w:space="0" w:color="auto"/>
              <w:right w:val="nil"/>
            </w:tcBorders>
            <w:shd w:val="clear" w:color="auto" w:fill="auto"/>
            <w:noWrap/>
            <w:vAlign w:val="bottom"/>
            <w:hideMark/>
          </w:tcPr>
          <w:p w14:paraId="304DB92D" w14:textId="56A68849"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10</w:t>
            </w:r>
          </w:p>
        </w:tc>
        <w:tc>
          <w:tcPr>
            <w:tcW w:w="620" w:type="dxa"/>
            <w:tcBorders>
              <w:top w:val="nil"/>
              <w:left w:val="nil"/>
              <w:bottom w:val="single" w:sz="4" w:space="0" w:color="auto"/>
              <w:right w:val="nil"/>
            </w:tcBorders>
            <w:shd w:val="clear" w:color="auto" w:fill="auto"/>
            <w:noWrap/>
            <w:vAlign w:val="bottom"/>
            <w:hideMark/>
          </w:tcPr>
          <w:p w14:paraId="30C5B489" w14:textId="4DC74970"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11</w:t>
            </w:r>
          </w:p>
        </w:tc>
        <w:tc>
          <w:tcPr>
            <w:tcW w:w="620" w:type="dxa"/>
            <w:tcBorders>
              <w:top w:val="nil"/>
              <w:left w:val="nil"/>
              <w:bottom w:val="single" w:sz="4" w:space="0" w:color="auto"/>
              <w:right w:val="nil"/>
            </w:tcBorders>
            <w:shd w:val="clear" w:color="auto" w:fill="auto"/>
            <w:noWrap/>
            <w:vAlign w:val="bottom"/>
            <w:hideMark/>
          </w:tcPr>
          <w:p w14:paraId="2BABC6A9" w14:textId="71591D42" w:rsidR="00847100" w:rsidRPr="0009141E" w:rsidRDefault="00847100" w:rsidP="008D1E75">
            <w:pPr>
              <w:pStyle w:val="Tabletext"/>
              <w:ind w:right="-1"/>
              <w:jc w:val="center"/>
              <w:rPr>
                <w:lang w:val="en-US"/>
              </w:rPr>
            </w:pPr>
            <w:r w:rsidRPr="0009141E">
              <w:rPr>
                <w:lang w:val="en-US"/>
              </w:rPr>
              <w:t>Y</w:t>
            </w:r>
            <w:r w:rsidR="00AC1CBA">
              <w:rPr>
                <w:lang w:val="en-US"/>
              </w:rPr>
              <w:t>r</w:t>
            </w:r>
            <w:r w:rsidRPr="0009141E">
              <w:rPr>
                <w:lang w:val="en-US"/>
              </w:rPr>
              <w:t>12</w:t>
            </w:r>
          </w:p>
        </w:tc>
        <w:tc>
          <w:tcPr>
            <w:tcW w:w="620" w:type="dxa"/>
            <w:tcBorders>
              <w:top w:val="nil"/>
              <w:left w:val="nil"/>
              <w:bottom w:val="single" w:sz="4" w:space="0" w:color="auto"/>
              <w:right w:val="nil"/>
            </w:tcBorders>
            <w:shd w:val="clear" w:color="auto" w:fill="auto"/>
            <w:noWrap/>
            <w:vAlign w:val="bottom"/>
            <w:hideMark/>
          </w:tcPr>
          <w:p w14:paraId="77F10188" w14:textId="2DF294B6" w:rsidR="00847100" w:rsidRPr="0009141E" w:rsidRDefault="00847100" w:rsidP="008D1E75">
            <w:pPr>
              <w:pStyle w:val="Tabletext"/>
              <w:ind w:right="-1"/>
              <w:jc w:val="center"/>
              <w:rPr>
                <w:lang w:val="en-US"/>
              </w:rPr>
            </w:pPr>
          </w:p>
        </w:tc>
        <w:tc>
          <w:tcPr>
            <w:tcW w:w="620" w:type="dxa"/>
            <w:tcBorders>
              <w:top w:val="nil"/>
              <w:left w:val="nil"/>
              <w:bottom w:val="single" w:sz="4" w:space="0" w:color="auto"/>
              <w:right w:val="nil"/>
            </w:tcBorders>
            <w:shd w:val="clear" w:color="auto" w:fill="auto"/>
            <w:noWrap/>
            <w:vAlign w:val="bottom"/>
            <w:hideMark/>
          </w:tcPr>
          <w:p w14:paraId="73D4AAD3" w14:textId="4E3FCF93" w:rsidR="00847100" w:rsidRPr="0009141E" w:rsidRDefault="00847100" w:rsidP="008D1E75">
            <w:pPr>
              <w:pStyle w:val="Tabletext"/>
              <w:ind w:right="-1"/>
              <w:jc w:val="center"/>
              <w:rPr>
                <w:lang w:val="en-US"/>
              </w:rPr>
            </w:pPr>
          </w:p>
        </w:tc>
      </w:tr>
    </w:tbl>
    <w:p w14:paraId="43021C74" w14:textId="77777777" w:rsidR="0009141E" w:rsidRDefault="0009141E" w:rsidP="008D1E75">
      <w:pPr>
        <w:pStyle w:val="Source"/>
        <w:ind w:left="170" w:right="-1" w:hanging="170"/>
      </w:pPr>
      <w:r>
        <w:t>Notes</w:t>
      </w:r>
    </w:p>
    <w:p w14:paraId="0C7C90EB" w14:textId="4AC8AF98" w:rsidR="0063325A" w:rsidRDefault="0063325A" w:rsidP="008D1E75">
      <w:pPr>
        <w:pStyle w:val="Source"/>
        <w:ind w:left="170" w:right="-1" w:hanging="170"/>
      </w:pPr>
      <w:r>
        <w:t xml:space="preserve">1 </w:t>
      </w:r>
      <w:r w:rsidR="002B4B39">
        <w:t xml:space="preserve">Boxed </w:t>
      </w:r>
      <w:r>
        <w:t>text indicates the modal year level at the first LSAY survey wave in 2015 and the corresponding year level and calendar year</w:t>
      </w:r>
      <w:r w:rsidR="00CE605A">
        <w:t>.</w:t>
      </w:r>
    </w:p>
    <w:p w14:paraId="6BDE1FBD" w14:textId="440D95ED" w:rsidR="0063325A" w:rsidRDefault="0063325A" w:rsidP="008D1E75">
      <w:pPr>
        <w:pStyle w:val="Source"/>
        <w:ind w:left="170" w:right="-1" w:hanging="170"/>
      </w:pPr>
      <w:r>
        <w:t xml:space="preserve">2 </w:t>
      </w:r>
      <w:r w:rsidR="00CC010E">
        <w:t>Shaded/</w:t>
      </w:r>
      <w:r>
        <w:t>coloured text indicates a NAPLAN assessment year level</w:t>
      </w:r>
      <w:r w:rsidR="00FE456A">
        <w:t>.</w:t>
      </w:r>
      <w:r>
        <w:t xml:space="preserve"> </w:t>
      </w:r>
      <w:r>
        <w:tab/>
      </w:r>
      <w:r>
        <w:tab/>
      </w:r>
      <w:r>
        <w:tab/>
      </w:r>
      <w:r>
        <w:tab/>
      </w:r>
      <w:r>
        <w:tab/>
      </w:r>
    </w:p>
    <w:p w14:paraId="4EAB4481" w14:textId="47982441" w:rsidR="0009141E" w:rsidRDefault="0063325A" w:rsidP="008D1E75">
      <w:pPr>
        <w:pStyle w:val="Source"/>
        <w:ind w:left="170" w:right="-1" w:hanging="170"/>
      </w:pPr>
      <w:r>
        <w:t>3</w:t>
      </w:r>
      <w:r w:rsidR="0009141E">
        <w:t xml:space="preserve"> This mapping assumes a linear trajectory through schooling </w:t>
      </w:r>
      <w:r w:rsidR="00FE456A">
        <w:t>such that</w:t>
      </w:r>
      <w:r w:rsidR="0009141E">
        <w:t xml:space="preserve"> students do not repeat or skip a grade</w:t>
      </w:r>
      <w:r w:rsidR="00FE456A">
        <w:t>;</w:t>
      </w:r>
      <w:r w:rsidR="00847100">
        <w:t xml:space="preserve"> however</w:t>
      </w:r>
      <w:r w:rsidR="00FE456A">
        <w:t>,</w:t>
      </w:r>
      <w:r w:rsidR="00847100">
        <w:t xml:space="preserve"> </w:t>
      </w:r>
      <w:r w:rsidR="0009141E">
        <w:t xml:space="preserve">it is likely </w:t>
      </w:r>
      <w:r w:rsidR="00FE456A">
        <w:t xml:space="preserve">that </w:t>
      </w:r>
      <w:r w:rsidR="0009141E">
        <w:t>some students would have sat the NAPLAN test in a different calendar year.</w:t>
      </w:r>
    </w:p>
    <w:p w14:paraId="24B431F2" w14:textId="77777777" w:rsidR="0062049F" w:rsidRDefault="0062049F" w:rsidP="0063325A">
      <w:pPr>
        <w:pStyle w:val="Heading3"/>
      </w:pPr>
    </w:p>
    <w:p w14:paraId="2ABA70BE" w14:textId="0B17A226" w:rsidR="00767CBF" w:rsidRDefault="00301E13" w:rsidP="0063325A">
      <w:pPr>
        <w:pStyle w:val="Heading3"/>
      </w:pPr>
      <w:r w:rsidRPr="007A6C83">
        <w:lastRenderedPageBreak/>
        <w:t xml:space="preserve">Sample attrition </w:t>
      </w:r>
    </w:p>
    <w:p w14:paraId="318EBD1D" w14:textId="342518A5" w:rsidR="00B95452" w:rsidRDefault="00C94FEA" w:rsidP="00A220E9">
      <w:pPr>
        <w:pStyle w:val="Text"/>
      </w:pPr>
      <w:proofErr w:type="gramStart"/>
      <w:r>
        <w:t>Similar to</w:t>
      </w:r>
      <w:proofErr w:type="gramEnd"/>
      <w:r w:rsidR="00301E13">
        <w:t xml:space="preserve"> all longitudinal surveys, LSAY suffers from sample attrition. For the LSAY cohorts, attrition is greatest between waves </w:t>
      </w:r>
      <w:r w:rsidR="003E779A">
        <w:t>1 and 2</w:t>
      </w:r>
      <w:r w:rsidR="00301E13">
        <w:t xml:space="preserve">, </w:t>
      </w:r>
      <w:r w:rsidR="00B95452">
        <w:t>a</w:t>
      </w:r>
      <w:r w:rsidR="00301E13">
        <w:t xml:space="preserve">fter which year-on-year attrition rates reduce and stabilise </w:t>
      </w:r>
      <w:r w:rsidR="00301E13" w:rsidRPr="00265015">
        <w:t xml:space="preserve">(see table </w:t>
      </w:r>
      <w:r w:rsidR="00265015" w:rsidRPr="00265015">
        <w:t>2</w:t>
      </w:r>
      <w:r w:rsidR="00301E13" w:rsidRPr="00265015">
        <w:t>).</w:t>
      </w:r>
      <w:r w:rsidR="00B95452">
        <w:t xml:space="preserve"> The high rate of attrition between waves 1 and 2 is largely due to the incomplete contact details provided at wave one</w:t>
      </w:r>
      <w:r w:rsidR="002F0083">
        <w:t xml:space="preserve"> </w:t>
      </w:r>
      <w:r w:rsidR="002F0083" w:rsidRPr="00265015">
        <w:t>(</w:t>
      </w:r>
      <w:r w:rsidR="00265015">
        <w:t>Moore &amp; Semo 20</w:t>
      </w:r>
      <w:r w:rsidR="00800680">
        <w:t>19</w:t>
      </w:r>
      <w:r w:rsidR="002F0083" w:rsidRPr="00265015">
        <w:t>)</w:t>
      </w:r>
      <w:r w:rsidR="00B95452">
        <w:t>. An</w:t>
      </w:r>
      <w:r w:rsidR="00E73E02">
        <w:t xml:space="preserve"> an</w:t>
      </w:r>
      <w:r w:rsidR="00B95452">
        <w:t xml:space="preserve">alysis suggests </w:t>
      </w:r>
      <w:r w:rsidR="00E73E02">
        <w:t xml:space="preserve">that </w:t>
      </w:r>
      <w:r w:rsidR="00B95452">
        <w:t>attrition is more pronounced for lower</w:t>
      </w:r>
      <w:r w:rsidR="00E73E02">
        <w:t>-</w:t>
      </w:r>
      <w:r w:rsidR="00B95452">
        <w:t>performing students, those with lower socioeconomic status</w:t>
      </w:r>
      <w:r w:rsidR="00E73E02">
        <w:t xml:space="preserve"> (SES)</w:t>
      </w:r>
      <w:r w:rsidR="003E779A">
        <w:t>,</w:t>
      </w:r>
      <w:r w:rsidR="00B95452">
        <w:t xml:space="preserve"> and Indigenous students (</w:t>
      </w:r>
      <w:r w:rsidR="007A6C83">
        <w:t>Australian Department of Education 2016</w:t>
      </w:r>
      <w:r w:rsidR="00B95452">
        <w:t xml:space="preserve">). </w:t>
      </w:r>
    </w:p>
    <w:p w14:paraId="1F81EED2" w14:textId="405DE36E" w:rsidR="00A220E9" w:rsidRDefault="00B6150F" w:rsidP="00A220E9">
      <w:pPr>
        <w:pStyle w:val="Text"/>
      </w:pPr>
      <w:r>
        <w:t>R</w:t>
      </w:r>
      <w:r w:rsidR="00C17CB0">
        <w:t>espondents were only asked for the</w:t>
      </w:r>
      <w:r w:rsidR="00D83B59">
        <w:t>ir</w:t>
      </w:r>
      <w:r w:rsidR="00C17CB0">
        <w:t xml:space="preserve"> consent to the linkage from wave 2</w:t>
      </w:r>
      <w:r>
        <w:t xml:space="preserve">, </w:t>
      </w:r>
      <w:r w:rsidR="00F27855">
        <w:t>and, given</w:t>
      </w:r>
      <w:r>
        <w:t xml:space="preserve"> t</w:t>
      </w:r>
      <w:r w:rsidR="00F70044">
        <w:t>he attrition experience</w:t>
      </w:r>
      <w:r w:rsidR="00C17CB0">
        <w:t>d</w:t>
      </w:r>
      <w:r w:rsidR="00F70044">
        <w:t xml:space="preserve"> between waves I and 2</w:t>
      </w:r>
      <w:r w:rsidR="00F27855">
        <w:t>,</w:t>
      </w:r>
      <w:r w:rsidR="00B95452">
        <w:t xml:space="preserve"> </w:t>
      </w:r>
      <w:r w:rsidR="00D83B59">
        <w:t xml:space="preserve">this means that </w:t>
      </w:r>
      <w:r w:rsidR="00301E13">
        <w:t>only a subset of the original LSAY sample w</w:t>
      </w:r>
      <w:r w:rsidR="00CB012A">
        <w:t xml:space="preserve">as </w:t>
      </w:r>
      <w:r w:rsidR="00301E13">
        <w:t xml:space="preserve">asked for their consent to link their NAPLAN scores to their LSAY records. </w:t>
      </w:r>
    </w:p>
    <w:p w14:paraId="36637A6C" w14:textId="6CEAD3FE" w:rsidR="00301E13" w:rsidRPr="00F66DBB" w:rsidRDefault="00301E13" w:rsidP="00301E13">
      <w:pPr>
        <w:pStyle w:val="tabletitle"/>
      </w:pPr>
      <w:bookmarkStart w:id="266" w:name="_Ref261252493"/>
      <w:bookmarkStart w:id="267" w:name="_Toc302138646"/>
      <w:bookmarkStart w:id="268" w:name="_Toc89693207"/>
      <w:bookmarkStart w:id="269" w:name="_Toc111215601"/>
      <w:bookmarkStart w:id="270" w:name="_Toc115180702"/>
      <w:r w:rsidRPr="00CE2680">
        <w:t>Table</w:t>
      </w:r>
      <w:bookmarkEnd w:id="266"/>
      <w:r w:rsidRPr="00CE2680">
        <w:t xml:space="preserve"> </w:t>
      </w:r>
      <w:r w:rsidR="00265015">
        <w:t>2</w:t>
      </w:r>
      <w:r w:rsidRPr="00CE2680">
        <w:tab/>
        <w:t>Sample sizes and response rates</w:t>
      </w:r>
      <w:bookmarkEnd w:id="267"/>
      <w:bookmarkEnd w:id="268"/>
      <w:r w:rsidR="00F5494B" w:rsidRPr="00CE2680">
        <w:t>, LSAY Y15 cohort, waves 1</w:t>
      </w:r>
      <w:r w:rsidR="00E73E02">
        <w:t>–</w:t>
      </w:r>
      <w:r w:rsidR="00CE2680">
        <w:t>5</w:t>
      </w:r>
      <w:bookmarkEnd w:id="269"/>
      <w:bookmarkEnd w:id="270"/>
    </w:p>
    <w:tbl>
      <w:tblPr>
        <w:tblW w:w="9072" w:type="dxa"/>
        <w:tblLayout w:type="fixed"/>
        <w:tblLook w:val="04A0" w:firstRow="1" w:lastRow="0" w:firstColumn="1" w:lastColumn="0" w:noHBand="0" w:noVBand="1"/>
      </w:tblPr>
      <w:tblGrid>
        <w:gridCol w:w="2126"/>
        <w:gridCol w:w="1389"/>
        <w:gridCol w:w="1389"/>
        <w:gridCol w:w="1389"/>
        <w:gridCol w:w="1389"/>
        <w:gridCol w:w="1390"/>
      </w:tblGrid>
      <w:tr w:rsidR="00B95452" w:rsidRPr="000474A6" w14:paraId="30D502FA" w14:textId="77777777" w:rsidTr="00A63F36">
        <w:trPr>
          <w:trHeight w:val="289"/>
        </w:trPr>
        <w:tc>
          <w:tcPr>
            <w:tcW w:w="2126" w:type="dxa"/>
            <w:tcBorders>
              <w:top w:val="single" w:sz="4" w:space="0" w:color="auto"/>
              <w:left w:val="nil"/>
              <w:right w:val="nil"/>
            </w:tcBorders>
            <w:shd w:val="clear" w:color="auto" w:fill="auto"/>
            <w:noWrap/>
            <w:vAlign w:val="bottom"/>
          </w:tcPr>
          <w:p w14:paraId="2B5ABB33" w14:textId="77777777" w:rsidR="00B95452" w:rsidRPr="00F66DBB" w:rsidRDefault="00B95452" w:rsidP="003F0FFD">
            <w:pPr>
              <w:spacing w:before="0" w:line="240" w:lineRule="auto"/>
              <w:jc w:val="center"/>
              <w:rPr>
                <w:rFonts w:ascii="Calibri" w:hAnsi="Calibri"/>
                <w:sz w:val="18"/>
                <w:szCs w:val="18"/>
                <w:lang w:eastAsia="en-AU"/>
              </w:rPr>
            </w:pPr>
          </w:p>
        </w:tc>
        <w:tc>
          <w:tcPr>
            <w:tcW w:w="6946" w:type="dxa"/>
            <w:gridSpan w:val="5"/>
            <w:tcBorders>
              <w:top w:val="single" w:sz="4" w:space="0" w:color="auto"/>
              <w:left w:val="nil"/>
              <w:right w:val="nil"/>
            </w:tcBorders>
            <w:shd w:val="clear" w:color="auto" w:fill="auto"/>
            <w:noWrap/>
            <w:vAlign w:val="center"/>
          </w:tcPr>
          <w:p w14:paraId="1F699710" w14:textId="1B98E62D" w:rsidR="00B95452" w:rsidRPr="00B95452" w:rsidRDefault="00B95452" w:rsidP="00B95452">
            <w:pPr>
              <w:pStyle w:val="Tablehead1"/>
              <w:jc w:val="center"/>
            </w:pPr>
            <w:r>
              <w:t>Wave/year</w:t>
            </w:r>
          </w:p>
        </w:tc>
      </w:tr>
      <w:tr w:rsidR="00B95452" w:rsidRPr="000474A6" w14:paraId="32991755" w14:textId="77777777" w:rsidTr="00A63F36">
        <w:trPr>
          <w:trHeight w:val="289"/>
        </w:trPr>
        <w:tc>
          <w:tcPr>
            <w:tcW w:w="2126" w:type="dxa"/>
            <w:tcBorders>
              <w:top w:val="nil"/>
              <w:left w:val="nil"/>
              <w:bottom w:val="single" w:sz="4" w:space="0" w:color="auto"/>
              <w:right w:val="nil"/>
            </w:tcBorders>
            <w:shd w:val="clear" w:color="auto" w:fill="auto"/>
            <w:noWrap/>
            <w:vAlign w:val="bottom"/>
            <w:hideMark/>
          </w:tcPr>
          <w:p w14:paraId="1DF7D2FA" w14:textId="5E7A2E10" w:rsidR="00B95452" w:rsidRPr="00F66DBB" w:rsidRDefault="00B95452" w:rsidP="003F0FFD">
            <w:pPr>
              <w:spacing w:before="0" w:line="240" w:lineRule="auto"/>
              <w:jc w:val="center"/>
              <w:rPr>
                <w:rFonts w:ascii="Calibri" w:hAnsi="Calibri"/>
                <w:sz w:val="18"/>
                <w:szCs w:val="18"/>
                <w:lang w:eastAsia="en-AU"/>
              </w:rPr>
            </w:pPr>
            <w:r w:rsidRPr="00F66DBB">
              <w:rPr>
                <w:rFonts w:ascii="Calibri" w:hAnsi="Calibri"/>
                <w:sz w:val="18"/>
                <w:szCs w:val="18"/>
                <w:lang w:eastAsia="en-AU"/>
              </w:rPr>
              <w:t> </w:t>
            </w:r>
          </w:p>
        </w:tc>
        <w:tc>
          <w:tcPr>
            <w:tcW w:w="1389" w:type="dxa"/>
            <w:tcBorders>
              <w:top w:val="nil"/>
              <w:left w:val="nil"/>
              <w:bottom w:val="single" w:sz="4" w:space="0" w:color="auto"/>
              <w:right w:val="nil"/>
            </w:tcBorders>
            <w:shd w:val="clear" w:color="auto" w:fill="auto"/>
            <w:noWrap/>
            <w:vAlign w:val="center"/>
            <w:hideMark/>
          </w:tcPr>
          <w:p w14:paraId="4765739F" w14:textId="77777777" w:rsidR="00B95452" w:rsidRPr="0030760C" w:rsidRDefault="00B95452" w:rsidP="00A63F36">
            <w:pPr>
              <w:pStyle w:val="Tablehead2"/>
              <w:jc w:val="right"/>
              <w:rPr>
                <w:sz w:val="16"/>
                <w:szCs w:val="16"/>
              </w:rPr>
            </w:pPr>
            <w:r w:rsidRPr="0030760C">
              <w:rPr>
                <w:sz w:val="16"/>
                <w:szCs w:val="16"/>
              </w:rPr>
              <w:t>W1/2015</w:t>
            </w:r>
          </w:p>
        </w:tc>
        <w:tc>
          <w:tcPr>
            <w:tcW w:w="1389" w:type="dxa"/>
            <w:tcBorders>
              <w:top w:val="nil"/>
              <w:left w:val="nil"/>
              <w:bottom w:val="single" w:sz="4" w:space="0" w:color="auto"/>
              <w:right w:val="nil"/>
            </w:tcBorders>
            <w:vAlign w:val="center"/>
          </w:tcPr>
          <w:p w14:paraId="1A117A73" w14:textId="77777777" w:rsidR="00B95452" w:rsidRPr="0030760C" w:rsidRDefault="00B95452" w:rsidP="00A63F36">
            <w:pPr>
              <w:pStyle w:val="Tablehead2"/>
              <w:jc w:val="right"/>
              <w:rPr>
                <w:sz w:val="16"/>
                <w:szCs w:val="16"/>
              </w:rPr>
            </w:pPr>
            <w:r w:rsidRPr="0030760C">
              <w:rPr>
                <w:sz w:val="16"/>
                <w:szCs w:val="16"/>
              </w:rPr>
              <w:t>W2/2016</w:t>
            </w:r>
          </w:p>
        </w:tc>
        <w:tc>
          <w:tcPr>
            <w:tcW w:w="1389" w:type="dxa"/>
            <w:tcBorders>
              <w:top w:val="nil"/>
              <w:left w:val="nil"/>
              <w:bottom w:val="single" w:sz="4" w:space="0" w:color="auto"/>
              <w:right w:val="nil"/>
            </w:tcBorders>
            <w:shd w:val="clear" w:color="auto" w:fill="auto"/>
            <w:noWrap/>
            <w:vAlign w:val="center"/>
          </w:tcPr>
          <w:p w14:paraId="2B933F88" w14:textId="77777777" w:rsidR="00B95452" w:rsidRPr="0030760C" w:rsidRDefault="00B95452" w:rsidP="00A63F36">
            <w:pPr>
              <w:pStyle w:val="Tablehead2"/>
              <w:jc w:val="right"/>
              <w:rPr>
                <w:sz w:val="16"/>
                <w:szCs w:val="16"/>
              </w:rPr>
            </w:pPr>
            <w:r w:rsidRPr="0030760C">
              <w:rPr>
                <w:sz w:val="16"/>
                <w:szCs w:val="16"/>
              </w:rPr>
              <w:t>W3/2017</w:t>
            </w:r>
          </w:p>
        </w:tc>
        <w:tc>
          <w:tcPr>
            <w:tcW w:w="1389" w:type="dxa"/>
            <w:tcBorders>
              <w:top w:val="nil"/>
              <w:left w:val="nil"/>
              <w:bottom w:val="single" w:sz="4" w:space="0" w:color="auto"/>
              <w:right w:val="nil"/>
            </w:tcBorders>
            <w:vAlign w:val="center"/>
          </w:tcPr>
          <w:p w14:paraId="4AF90F42" w14:textId="77777777" w:rsidR="00B95452" w:rsidRPr="0030760C" w:rsidRDefault="00B95452" w:rsidP="00A63F36">
            <w:pPr>
              <w:pStyle w:val="Tablehead2"/>
              <w:jc w:val="right"/>
              <w:rPr>
                <w:sz w:val="16"/>
                <w:szCs w:val="16"/>
              </w:rPr>
            </w:pPr>
            <w:r w:rsidRPr="0030760C">
              <w:rPr>
                <w:sz w:val="16"/>
                <w:szCs w:val="16"/>
              </w:rPr>
              <w:t>W4/2018</w:t>
            </w:r>
          </w:p>
        </w:tc>
        <w:tc>
          <w:tcPr>
            <w:tcW w:w="1390" w:type="dxa"/>
            <w:tcBorders>
              <w:top w:val="nil"/>
              <w:left w:val="nil"/>
              <w:bottom w:val="single" w:sz="4" w:space="0" w:color="auto"/>
              <w:right w:val="nil"/>
            </w:tcBorders>
            <w:vAlign w:val="center"/>
          </w:tcPr>
          <w:p w14:paraId="4FCB426C" w14:textId="77777777" w:rsidR="00B95452" w:rsidRPr="0030760C" w:rsidRDefault="00B95452" w:rsidP="00A63F36">
            <w:pPr>
              <w:pStyle w:val="Tablehead2"/>
              <w:jc w:val="right"/>
              <w:rPr>
                <w:sz w:val="16"/>
                <w:szCs w:val="16"/>
              </w:rPr>
            </w:pPr>
            <w:r w:rsidRPr="0030760C">
              <w:rPr>
                <w:sz w:val="16"/>
                <w:szCs w:val="16"/>
              </w:rPr>
              <w:t>W5/2019</w:t>
            </w:r>
          </w:p>
        </w:tc>
      </w:tr>
      <w:tr w:rsidR="00B95452" w:rsidRPr="000474A6" w14:paraId="43D97700" w14:textId="77777777" w:rsidTr="00A63F36">
        <w:trPr>
          <w:trHeight w:val="289"/>
        </w:trPr>
        <w:tc>
          <w:tcPr>
            <w:tcW w:w="2126" w:type="dxa"/>
            <w:tcBorders>
              <w:left w:val="nil"/>
              <w:bottom w:val="nil"/>
              <w:right w:val="nil"/>
            </w:tcBorders>
            <w:shd w:val="clear" w:color="auto" w:fill="auto"/>
            <w:noWrap/>
            <w:vAlign w:val="center"/>
            <w:hideMark/>
          </w:tcPr>
          <w:p w14:paraId="5EEC0B0E" w14:textId="2EC7FCB4" w:rsidR="00B95452" w:rsidRPr="000474A6" w:rsidRDefault="00C45979" w:rsidP="003F0FFD">
            <w:pPr>
              <w:pStyle w:val="Tabletext"/>
              <w:rPr>
                <w:lang w:eastAsia="en-AU"/>
              </w:rPr>
            </w:pPr>
            <w:r>
              <w:rPr>
                <w:lang w:eastAsia="en-AU"/>
              </w:rPr>
              <w:t>S</w:t>
            </w:r>
            <w:r w:rsidR="00B95452" w:rsidRPr="000474A6">
              <w:rPr>
                <w:lang w:eastAsia="en-AU"/>
              </w:rPr>
              <w:t>ample size (n)</w:t>
            </w:r>
          </w:p>
        </w:tc>
        <w:tc>
          <w:tcPr>
            <w:tcW w:w="1389" w:type="dxa"/>
            <w:tcBorders>
              <w:left w:val="nil"/>
              <w:bottom w:val="nil"/>
              <w:right w:val="nil"/>
            </w:tcBorders>
            <w:shd w:val="clear" w:color="auto" w:fill="auto"/>
            <w:noWrap/>
            <w:vAlign w:val="center"/>
            <w:hideMark/>
          </w:tcPr>
          <w:p w14:paraId="2070EEDB" w14:textId="77777777" w:rsidR="00B95452" w:rsidRPr="000474A6" w:rsidRDefault="00B95452" w:rsidP="00A63F36">
            <w:pPr>
              <w:pStyle w:val="Tabletext"/>
              <w:jc w:val="right"/>
              <w:rPr>
                <w:lang w:eastAsia="en-AU"/>
              </w:rPr>
            </w:pPr>
            <w:r w:rsidRPr="000474A6">
              <w:rPr>
                <w:lang w:eastAsia="en-AU"/>
              </w:rPr>
              <w:t xml:space="preserve">14 530 </w:t>
            </w:r>
          </w:p>
        </w:tc>
        <w:tc>
          <w:tcPr>
            <w:tcW w:w="1389" w:type="dxa"/>
            <w:tcBorders>
              <w:left w:val="nil"/>
              <w:bottom w:val="nil"/>
              <w:right w:val="nil"/>
            </w:tcBorders>
            <w:vAlign w:val="center"/>
          </w:tcPr>
          <w:p w14:paraId="27880813" w14:textId="17EE969B" w:rsidR="00B95452" w:rsidRPr="000474A6" w:rsidRDefault="00B95452" w:rsidP="00A63F36">
            <w:pPr>
              <w:pStyle w:val="Tabletext"/>
              <w:jc w:val="right"/>
              <w:rPr>
                <w:lang w:eastAsia="en-AU"/>
              </w:rPr>
            </w:pPr>
            <w:r w:rsidRPr="000474A6">
              <w:rPr>
                <w:lang w:eastAsia="en-AU"/>
              </w:rPr>
              <w:t xml:space="preserve">4 704 </w:t>
            </w:r>
          </w:p>
        </w:tc>
        <w:tc>
          <w:tcPr>
            <w:tcW w:w="1389" w:type="dxa"/>
            <w:tcBorders>
              <w:left w:val="nil"/>
              <w:bottom w:val="nil"/>
              <w:right w:val="nil"/>
            </w:tcBorders>
            <w:shd w:val="clear" w:color="auto" w:fill="auto"/>
            <w:noWrap/>
            <w:vAlign w:val="center"/>
          </w:tcPr>
          <w:p w14:paraId="28AA8371" w14:textId="080322F3" w:rsidR="00B95452" w:rsidRPr="000474A6" w:rsidRDefault="00B95452" w:rsidP="00A63F36">
            <w:pPr>
              <w:pStyle w:val="Tabletext"/>
              <w:jc w:val="right"/>
              <w:rPr>
                <w:lang w:eastAsia="en-AU"/>
              </w:rPr>
            </w:pPr>
            <w:r w:rsidRPr="000474A6">
              <w:rPr>
                <w:lang w:eastAsia="en-AU"/>
              </w:rPr>
              <w:t>4 603</w:t>
            </w:r>
          </w:p>
        </w:tc>
        <w:tc>
          <w:tcPr>
            <w:tcW w:w="1389" w:type="dxa"/>
            <w:tcBorders>
              <w:left w:val="nil"/>
              <w:bottom w:val="nil"/>
              <w:right w:val="nil"/>
            </w:tcBorders>
            <w:vAlign w:val="center"/>
          </w:tcPr>
          <w:p w14:paraId="308144EB" w14:textId="5F8EFCB0" w:rsidR="00B95452" w:rsidRPr="000474A6" w:rsidRDefault="00B95452" w:rsidP="00A63F36">
            <w:pPr>
              <w:pStyle w:val="Tabletext"/>
              <w:jc w:val="right"/>
              <w:rPr>
                <w:lang w:eastAsia="en-AU"/>
              </w:rPr>
            </w:pPr>
            <w:r w:rsidRPr="000474A6">
              <w:rPr>
                <w:lang w:eastAsia="en-AU"/>
              </w:rPr>
              <w:t>4 825</w:t>
            </w:r>
          </w:p>
        </w:tc>
        <w:tc>
          <w:tcPr>
            <w:tcW w:w="1390" w:type="dxa"/>
            <w:tcBorders>
              <w:left w:val="nil"/>
              <w:bottom w:val="nil"/>
              <w:right w:val="nil"/>
            </w:tcBorders>
            <w:vAlign w:val="center"/>
          </w:tcPr>
          <w:p w14:paraId="6A3DAE0E" w14:textId="5442B8EC" w:rsidR="00B95452" w:rsidRPr="000474A6" w:rsidRDefault="00B95452" w:rsidP="00A63F36">
            <w:pPr>
              <w:pStyle w:val="Tabletext"/>
              <w:jc w:val="right"/>
              <w:rPr>
                <w:lang w:eastAsia="en-AU"/>
              </w:rPr>
            </w:pPr>
            <w:r w:rsidRPr="000474A6">
              <w:rPr>
                <w:lang w:eastAsia="en-AU"/>
              </w:rPr>
              <w:t>3 721</w:t>
            </w:r>
          </w:p>
        </w:tc>
      </w:tr>
      <w:tr w:rsidR="00B95452" w:rsidRPr="000474A6" w14:paraId="72E98A9E" w14:textId="77777777" w:rsidTr="00A63F36">
        <w:trPr>
          <w:trHeight w:val="289"/>
        </w:trPr>
        <w:tc>
          <w:tcPr>
            <w:tcW w:w="2126" w:type="dxa"/>
            <w:tcBorders>
              <w:top w:val="nil"/>
              <w:left w:val="nil"/>
              <w:right w:val="nil"/>
            </w:tcBorders>
            <w:shd w:val="clear" w:color="auto" w:fill="auto"/>
            <w:noWrap/>
            <w:vAlign w:val="center"/>
            <w:hideMark/>
          </w:tcPr>
          <w:p w14:paraId="08B714D8" w14:textId="77777777" w:rsidR="00B95452" w:rsidRPr="000474A6" w:rsidRDefault="00B95452" w:rsidP="003F0FFD">
            <w:pPr>
              <w:pStyle w:val="Tabletext"/>
              <w:rPr>
                <w:lang w:eastAsia="en-AU"/>
              </w:rPr>
            </w:pPr>
            <w:r w:rsidRPr="000474A6">
              <w:rPr>
                <w:lang w:eastAsia="en-AU"/>
              </w:rPr>
              <w:t xml:space="preserve">% </w:t>
            </w:r>
            <w:proofErr w:type="gramStart"/>
            <w:r w:rsidRPr="000474A6">
              <w:rPr>
                <w:lang w:eastAsia="en-AU"/>
              </w:rPr>
              <w:t>of</w:t>
            </w:r>
            <w:proofErr w:type="gramEnd"/>
            <w:r w:rsidRPr="000474A6">
              <w:rPr>
                <w:lang w:eastAsia="en-AU"/>
              </w:rPr>
              <w:t xml:space="preserve"> wave 1</w:t>
            </w:r>
          </w:p>
        </w:tc>
        <w:tc>
          <w:tcPr>
            <w:tcW w:w="1389" w:type="dxa"/>
            <w:tcBorders>
              <w:top w:val="nil"/>
              <w:left w:val="nil"/>
              <w:right w:val="nil"/>
            </w:tcBorders>
            <w:shd w:val="clear" w:color="auto" w:fill="auto"/>
            <w:noWrap/>
            <w:vAlign w:val="center"/>
            <w:hideMark/>
          </w:tcPr>
          <w:p w14:paraId="72A74DC6" w14:textId="77777777" w:rsidR="00B95452" w:rsidRPr="000474A6" w:rsidRDefault="00B95452" w:rsidP="00A63F36">
            <w:pPr>
              <w:pStyle w:val="Tabletext"/>
              <w:jc w:val="right"/>
              <w:rPr>
                <w:lang w:eastAsia="en-AU"/>
              </w:rPr>
            </w:pPr>
            <w:r w:rsidRPr="000474A6">
              <w:rPr>
                <w:lang w:eastAsia="en-AU"/>
              </w:rPr>
              <w:t>100</w:t>
            </w:r>
          </w:p>
        </w:tc>
        <w:tc>
          <w:tcPr>
            <w:tcW w:w="1389" w:type="dxa"/>
            <w:tcBorders>
              <w:top w:val="nil"/>
              <w:left w:val="nil"/>
              <w:right w:val="nil"/>
            </w:tcBorders>
            <w:vAlign w:val="center"/>
          </w:tcPr>
          <w:p w14:paraId="175FA4AF" w14:textId="77777777" w:rsidR="00B95452" w:rsidRPr="000474A6" w:rsidRDefault="00B95452" w:rsidP="00A63F36">
            <w:pPr>
              <w:pStyle w:val="Tabletext"/>
              <w:jc w:val="right"/>
              <w:rPr>
                <w:lang w:eastAsia="en-AU"/>
              </w:rPr>
            </w:pPr>
            <w:r w:rsidRPr="000474A6">
              <w:rPr>
                <w:lang w:eastAsia="en-AU"/>
              </w:rPr>
              <w:t>32.4</w:t>
            </w:r>
          </w:p>
        </w:tc>
        <w:tc>
          <w:tcPr>
            <w:tcW w:w="1389" w:type="dxa"/>
            <w:tcBorders>
              <w:top w:val="nil"/>
              <w:left w:val="nil"/>
              <w:right w:val="nil"/>
            </w:tcBorders>
            <w:shd w:val="clear" w:color="auto" w:fill="auto"/>
            <w:noWrap/>
            <w:vAlign w:val="center"/>
          </w:tcPr>
          <w:p w14:paraId="4B3D9BE0" w14:textId="77777777" w:rsidR="00B95452" w:rsidRPr="000474A6" w:rsidRDefault="00B95452" w:rsidP="00A63F36">
            <w:pPr>
              <w:pStyle w:val="Tabletext"/>
              <w:jc w:val="right"/>
              <w:rPr>
                <w:lang w:eastAsia="en-AU"/>
              </w:rPr>
            </w:pPr>
            <w:r w:rsidRPr="000474A6">
              <w:rPr>
                <w:lang w:eastAsia="en-AU"/>
              </w:rPr>
              <w:t>31.7</w:t>
            </w:r>
          </w:p>
        </w:tc>
        <w:tc>
          <w:tcPr>
            <w:tcW w:w="1389" w:type="dxa"/>
            <w:tcBorders>
              <w:top w:val="nil"/>
              <w:left w:val="nil"/>
              <w:right w:val="nil"/>
            </w:tcBorders>
            <w:vAlign w:val="center"/>
          </w:tcPr>
          <w:p w14:paraId="1591B319" w14:textId="77777777" w:rsidR="00B95452" w:rsidRPr="000474A6" w:rsidRDefault="00B95452" w:rsidP="00A63F36">
            <w:pPr>
              <w:pStyle w:val="Tabletext"/>
              <w:jc w:val="right"/>
              <w:rPr>
                <w:lang w:eastAsia="en-AU"/>
              </w:rPr>
            </w:pPr>
            <w:r w:rsidRPr="000474A6">
              <w:rPr>
                <w:lang w:eastAsia="en-AU"/>
              </w:rPr>
              <w:t>33.2</w:t>
            </w:r>
          </w:p>
        </w:tc>
        <w:tc>
          <w:tcPr>
            <w:tcW w:w="1390" w:type="dxa"/>
            <w:tcBorders>
              <w:top w:val="nil"/>
              <w:left w:val="nil"/>
              <w:right w:val="nil"/>
            </w:tcBorders>
            <w:vAlign w:val="center"/>
          </w:tcPr>
          <w:p w14:paraId="11908DF1" w14:textId="77777777" w:rsidR="00B95452" w:rsidRPr="000474A6" w:rsidRDefault="00B95452" w:rsidP="00A63F36">
            <w:pPr>
              <w:pStyle w:val="Tabletext"/>
              <w:jc w:val="right"/>
              <w:rPr>
                <w:lang w:eastAsia="en-AU"/>
              </w:rPr>
            </w:pPr>
            <w:r w:rsidRPr="000474A6">
              <w:rPr>
                <w:lang w:eastAsia="en-AU"/>
              </w:rPr>
              <w:t>25.6</w:t>
            </w:r>
          </w:p>
        </w:tc>
      </w:tr>
      <w:tr w:rsidR="00B95452" w:rsidRPr="000474A6" w14:paraId="7178F5FE" w14:textId="77777777" w:rsidTr="00A63F36">
        <w:trPr>
          <w:trHeight w:val="289"/>
        </w:trPr>
        <w:tc>
          <w:tcPr>
            <w:tcW w:w="2126" w:type="dxa"/>
            <w:tcBorders>
              <w:top w:val="nil"/>
              <w:left w:val="nil"/>
              <w:bottom w:val="single" w:sz="4" w:space="0" w:color="auto"/>
              <w:right w:val="nil"/>
            </w:tcBorders>
            <w:shd w:val="clear" w:color="auto" w:fill="auto"/>
            <w:noWrap/>
            <w:vAlign w:val="center"/>
          </w:tcPr>
          <w:p w14:paraId="6A098E42" w14:textId="77777777" w:rsidR="00B95452" w:rsidRPr="000474A6" w:rsidRDefault="00B95452" w:rsidP="003F0FFD">
            <w:pPr>
              <w:pStyle w:val="Tabletext"/>
              <w:rPr>
                <w:lang w:eastAsia="en-AU"/>
              </w:rPr>
            </w:pPr>
            <w:r w:rsidRPr="000474A6">
              <w:rPr>
                <w:lang w:eastAsia="en-AU"/>
              </w:rPr>
              <w:t xml:space="preserve">% </w:t>
            </w:r>
            <w:proofErr w:type="gramStart"/>
            <w:r w:rsidRPr="000474A6">
              <w:rPr>
                <w:lang w:eastAsia="en-AU"/>
              </w:rPr>
              <w:t>of</w:t>
            </w:r>
            <w:proofErr w:type="gramEnd"/>
            <w:r w:rsidRPr="000474A6">
              <w:rPr>
                <w:lang w:eastAsia="en-AU"/>
              </w:rPr>
              <w:t xml:space="preserve"> previous wave</w:t>
            </w:r>
          </w:p>
        </w:tc>
        <w:tc>
          <w:tcPr>
            <w:tcW w:w="1389" w:type="dxa"/>
            <w:tcBorders>
              <w:top w:val="nil"/>
              <w:left w:val="nil"/>
              <w:bottom w:val="single" w:sz="4" w:space="0" w:color="auto"/>
              <w:right w:val="nil"/>
            </w:tcBorders>
            <w:shd w:val="clear" w:color="auto" w:fill="auto"/>
            <w:noWrap/>
            <w:vAlign w:val="center"/>
          </w:tcPr>
          <w:p w14:paraId="0BA376A9" w14:textId="77777777" w:rsidR="00B95452" w:rsidRPr="000474A6" w:rsidRDefault="00B95452" w:rsidP="00A63F36">
            <w:pPr>
              <w:pStyle w:val="Tabletext"/>
              <w:jc w:val="right"/>
              <w:rPr>
                <w:lang w:eastAsia="en-AU"/>
              </w:rPr>
            </w:pPr>
          </w:p>
        </w:tc>
        <w:tc>
          <w:tcPr>
            <w:tcW w:w="1389" w:type="dxa"/>
            <w:tcBorders>
              <w:top w:val="nil"/>
              <w:left w:val="nil"/>
              <w:bottom w:val="single" w:sz="4" w:space="0" w:color="auto"/>
              <w:right w:val="nil"/>
            </w:tcBorders>
            <w:vAlign w:val="center"/>
          </w:tcPr>
          <w:p w14:paraId="190BEE77" w14:textId="1B128943" w:rsidR="00B95452" w:rsidRPr="000474A6" w:rsidRDefault="00F63C84" w:rsidP="00A63F36">
            <w:pPr>
              <w:pStyle w:val="Tabletext"/>
              <w:jc w:val="right"/>
              <w:rPr>
                <w:lang w:eastAsia="en-AU"/>
              </w:rPr>
            </w:pPr>
            <w:r>
              <w:rPr>
                <w:lang w:eastAsia="en-AU"/>
              </w:rPr>
              <w:t>32.4</w:t>
            </w:r>
          </w:p>
        </w:tc>
        <w:tc>
          <w:tcPr>
            <w:tcW w:w="1389" w:type="dxa"/>
            <w:tcBorders>
              <w:top w:val="nil"/>
              <w:left w:val="nil"/>
              <w:bottom w:val="single" w:sz="4" w:space="0" w:color="auto"/>
              <w:right w:val="nil"/>
            </w:tcBorders>
            <w:shd w:val="clear" w:color="auto" w:fill="auto"/>
            <w:noWrap/>
            <w:vAlign w:val="center"/>
          </w:tcPr>
          <w:p w14:paraId="79C80020" w14:textId="77777777" w:rsidR="00B95452" w:rsidRPr="000474A6" w:rsidRDefault="00B95452" w:rsidP="00A63F36">
            <w:pPr>
              <w:pStyle w:val="Tabletext"/>
              <w:jc w:val="right"/>
              <w:rPr>
                <w:lang w:eastAsia="en-AU"/>
              </w:rPr>
            </w:pPr>
            <w:r w:rsidRPr="000474A6">
              <w:rPr>
                <w:lang w:eastAsia="en-AU"/>
              </w:rPr>
              <w:t>97.9</w:t>
            </w:r>
          </w:p>
        </w:tc>
        <w:tc>
          <w:tcPr>
            <w:tcW w:w="1389" w:type="dxa"/>
            <w:tcBorders>
              <w:top w:val="nil"/>
              <w:left w:val="nil"/>
              <w:bottom w:val="single" w:sz="4" w:space="0" w:color="auto"/>
              <w:right w:val="nil"/>
            </w:tcBorders>
            <w:vAlign w:val="center"/>
          </w:tcPr>
          <w:p w14:paraId="08B9D4F9" w14:textId="77777777" w:rsidR="00B95452" w:rsidRPr="000474A6" w:rsidRDefault="00B95452" w:rsidP="00A63F36">
            <w:pPr>
              <w:pStyle w:val="Tabletext"/>
              <w:jc w:val="right"/>
              <w:rPr>
                <w:lang w:eastAsia="en-AU"/>
              </w:rPr>
            </w:pPr>
            <w:r w:rsidRPr="000474A6">
              <w:rPr>
                <w:lang w:eastAsia="en-AU"/>
              </w:rPr>
              <w:t>104.8</w:t>
            </w:r>
          </w:p>
        </w:tc>
        <w:tc>
          <w:tcPr>
            <w:tcW w:w="1390" w:type="dxa"/>
            <w:tcBorders>
              <w:top w:val="nil"/>
              <w:left w:val="nil"/>
              <w:bottom w:val="single" w:sz="4" w:space="0" w:color="auto"/>
              <w:right w:val="nil"/>
            </w:tcBorders>
            <w:vAlign w:val="center"/>
          </w:tcPr>
          <w:p w14:paraId="5C2C05FC" w14:textId="77777777" w:rsidR="00B95452" w:rsidRPr="000474A6" w:rsidRDefault="00B95452" w:rsidP="00A63F36">
            <w:pPr>
              <w:pStyle w:val="Tabletext"/>
              <w:jc w:val="right"/>
              <w:rPr>
                <w:lang w:eastAsia="en-AU"/>
              </w:rPr>
            </w:pPr>
            <w:r w:rsidRPr="000474A6">
              <w:rPr>
                <w:lang w:eastAsia="en-AU"/>
              </w:rPr>
              <w:t>77.1</w:t>
            </w:r>
          </w:p>
        </w:tc>
      </w:tr>
    </w:tbl>
    <w:p w14:paraId="12ADF382" w14:textId="4CE0E175" w:rsidR="00301E13" w:rsidRPr="001043D2" w:rsidRDefault="00F5494B" w:rsidP="000210B0">
      <w:pPr>
        <w:spacing w:before="40" w:line="240" w:lineRule="auto"/>
        <w:rPr>
          <w:rFonts w:ascii="Arial" w:hAnsi="Arial"/>
          <w:sz w:val="15"/>
        </w:rPr>
      </w:pPr>
      <w:r w:rsidRPr="001043D2">
        <w:rPr>
          <w:rFonts w:ascii="Arial" w:hAnsi="Arial"/>
          <w:sz w:val="15"/>
        </w:rPr>
        <w:t>Note: Includes respondents recruited as part of the top-up activity in 2017 (wave 3)</w:t>
      </w:r>
      <w:r w:rsidR="002D66CE" w:rsidRPr="001043D2">
        <w:rPr>
          <w:rFonts w:ascii="Arial" w:hAnsi="Arial"/>
          <w:sz w:val="15"/>
        </w:rPr>
        <w:t>. Further information about the top-up activity is available from the LSAY Y15 user guide (NCVER 2022).</w:t>
      </w:r>
    </w:p>
    <w:p w14:paraId="41529C60" w14:textId="007507F2" w:rsidR="00925F96" w:rsidRDefault="00B04A40" w:rsidP="000605B5">
      <w:pPr>
        <w:pStyle w:val="Heading3"/>
      </w:pPr>
      <w:r>
        <w:t>Consent and linkage rates</w:t>
      </w:r>
    </w:p>
    <w:p w14:paraId="7759DDA3" w14:textId="5BBD687C" w:rsidR="00442367" w:rsidRDefault="00C051B6" w:rsidP="00354C69">
      <w:pPr>
        <w:pStyle w:val="Text"/>
      </w:pPr>
      <w:r>
        <w:t xml:space="preserve">As </w:t>
      </w:r>
      <w:r w:rsidR="00C77F01">
        <w:t xml:space="preserve">noted above, </w:t>
      </w:r>
      <w:r w:rsidR="006C2B92">
        <w:t xml:space="preserve">as </w:t>
      </w:r>
      <w:r>
        <w:t xml:space="preserve">part of their wave 2 (2016) survey, </w:t>
      </w:r>
      <w:r w:rsidR="00442367">
        <w:t>LSAY respondents from the Y15 cohort were asked for their consent to link their NAPLAN results to their LSAY records</w:t>
      </w:r>
      <w:r>
        <w:t>.</w:t>
      </w:r>
      <w:r w:rsidR="00442367">
        <w:t xml:space="preserve"> Respondents who did not participate at wave 2 (2016) </w:t>
      </w:r>
      <w:r w:rsidR="0091284E">
        <w:t>we</w:t>
      </w:r>
      <w:r w:rsidR="00442367">
        <w:t>re asked for their consent in subsequent survey waves.</w:t>
      </w:r>
      <w:r w:rsidR="0036752F">
        <w:t xml:space="preserve"> </w:t>
      </w:r>
      <w:r w:rsidR="00D135CF">
        <w:t>R</w:t>
      </w:r>
      <w:r w:rsidR="0036752F">
        <w:t xml:space="preserve">espondents who responded to the consent question </w:t>
      </w:r>
      <w:r w:rsidR="00D135CF">
        <w:t xml:space="preserve">are </w:t>
      </w:r>
      <w:r w:rsidR="0036752F">
        <w:t>not asked again</w:t>
      </w:r>
      <w:r w:rsidR="008B3FB3">
        <w:t xml:space="preserve"> in</w:t>
      </w:r>
      <w:r w:rsidR="0036752F">
        <w:t xml:space="preserve"> subsequent waves.</w:t>
      </w:r>
      <w:r w:rsidR="008B3FB3">
        <w:t xml:space="preserve"> The consent seeks permission from the respondents to link</w:t>
      </w:r>
      <w:r w:rsidR="00203085">
        <w:t xml:space="preserve"> their NAPLAN data across all year levels: Year 3, 5, 7 and 9.</w:t>
      </w:r>
    </w:p>
    <w:p w14:paraId="5C20B0F3" w14:textId="0C5E36D0" w:rsidR="00D135CF" w:rsidRDefault="00D135CF" w:rsidP="00354C69">
      <w:pPr>
        <w:pStyle w:val="Text"/>
      </w:pPr>
      <w:r>
        <w:t xml:space="preserve">For details regarding the consent </w:t>
      </w:r>
      <w:r w:rsidR="007B5848">
        <w:t xml:space="preserve">and linkage </w:t>
      </w:r>
      <w:r>
        <w:t>methodology, refer to the LSAY 2015 cohort user guide</w:t>
      </w:r>
      <w:r w:rsidR="00F5494B">
        <w:t xml:space="preserve"> </w:t>
      </w:r>
      <w:r w:rsidR="00F5494B" w:rsidRPr="002D66CE">
        <w:t>(see NCVER 2022)</w:t>
      </w:r>
      <w:r w:rsidRPr="002D66CE">
        <w:t>.</w:t>
      </w:r>
      <w:r>
        <w:t xml:space="preserve"> </w:t>
      </w:r>
    </w:p>
    <w:p w14:paraId="74C50103" w14:textId="77777777" w:rsidR="00B04A40" w:rsidRDefault="00B04A40" w:rsidP="00354C69">
      <w:pPr>
        <w:pStyle w:val="Text"/>
      </w:pPr>
      <w:r w:rsidRPr="00B04A40">
        <w:t>Table 3 shows the overall consent rate for the LSAY-NAPLAN data linkage is 83%. However, records may not always be successfully linked for consenting respondents because the assessment data may not be available, or details required to undertake the linkage may be missing or incorrect. Nevertheless, the LSAY-NAPLAN linkage achieved an overall linkage rate of 95% for those who provided their consent. Table 3 and 4 show the breakdown of the consent and linkage rates respectively by each wave</w:t>
      </w:r>
      <w:r>
        <w:t xml:space="preserve">. </w:t>
      </w:r>
    </w:p>
    <w:p w14:paraId="0F71E2C8" w14:textId="29C73641" w:rsidR="0051582E" w:rsidRDefault="0051582E" w:rsidP="00B70F75">
      <w:pPr>
        <w:pStyle w:val="tabletitle"/>
      </w:pPr>
      <w:bookmarkStart w:id="271" w:name="_Toc106637658"/>
      <w:bookmarkStart w:id="272" w:name="_Toc111215602"/>
      <w:bookmarkStart w:id="273" w:name="_Toc115180703"/>
      <w:r>
        <w:t xml:space="preserve">Table </w:t>
      </w:r>
      <w:r w:rsidR="0063325A">
        <w:t>3</w:t>
      </w:r>
      <w:r>
        <w:tab/>
        <w:t xml:space="preserve">LSAY-NAPLAN consent </w:t>
      </w:r>
      <w:r w:rsidRPr="00F46459">
        <w:t>rates</w:t>
      </w:r>
      <w:bookmarkEnd w:id="271"/>
      <w:r w:rsidR="00F9057D">
        <w:t>, Y15 cohort, waves 2</w:t>
      </w:r>
      <w:r w:rsidR="00F35A87">
        <w:t>–</w:t>
      </w:r>
      <w:r w:rsidR="00F9057D">
        <w:t>5</w:t>
      </w:r>
      <w:bookmarkEnd w:id="272"/>
      <w:bookmarkEnd w:id="273"/>
    </w:p>
    <w:tbl>
      <w:tblPr>
        <w:tblW w:w="5000" w:type="pct"/>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668"/>
        <w:gridCol w:w="617"/>
        <w:gridCol w:w="617"/>
        <w:gridCol w:w="619"/>
        <w:gridCol w:w="617"/>
        <w:gridCol w:w="617"/>
        <w:gridCol w:w="619"/>
        <w:gridCol w:w="617"/>
        <w:gridCol w:w="619"/>
        <w:gridCol w:w="822"/>
        <w:gridCol w:w="639"/>
      </w:tblGrid>
      <w:tr w:rsidR="0051582E" w:rsidRPr="00077288" w14:paraId="6A314A6E" w14:textId="77777777" w:rsidTr="00FC2A28">
        <w:trPr>
          <w:cantSplit/>
          <w:tblHeader/>
        </w:trPr>
        <w:tc>
          <w:tcPr>
            <w:tcW w:w="1471" w:type="pct"/>
            <w:tcBorders>
              <w:top w:val="single" w:sz="4" w:space="0" w:color="auto"/>
              <w:left w:val="nil"/>
              <w:bottom w:val="nil"/>
              <w:right w:val="nil"/>
            </w:tcBorders>
          </w:tcPr>
          <w:p w14:paraId="1F15D80B" w14:textId="77777777" w:rsidR="0051582E" w:rsidRPr="00077288" w:rsidRDefault="0051582E" w:rsidP="00EB7711">
            <w:pPr>
              <w:pStyle w:val="Tabletext"/>
              <w:jc w:val="center"/>
            </w:pPr>
          </w:p>
        </w:tc>
        <w:tc>
          <w:tcPr>
            <w:tcW w:w="680" w:type="pct"/>
            <w:gridSpan w:val="2"/>
            <w:tcBorders>
              <w:top w:val="single" w:sz="4" w:space="0" w:color="auto"/>
              <w:left w:val="nil"/>
              <w:bottom w:val="nil"/>
              <w:right w:val="nil"/>
            </w:tcBorders>
            <w:hideMark/>
          </w:tcPr>
          <w:p w14:paraId="240DD91E" w14:textId="77777777" w:rsidR="0051582E" w:rsidRDefault="0051582E" w:rsidP="00B24F69">
            <w:pPr>
              <w:pStyle w:val="Tablehead1"/>
              <w:jc w:val="center"/>
            </w:pPr>
            <w:r w:rsidRPr="00077288">
              <w:t>Wave 2</w:t>
            </w:r>
          </w:p>
          <w:p w14:paraId="424F1370" w14:textId="77777777" w:rsidR="0051582E" w:rsidRPr="00077288" w:rsidRDefault="0051582E" w:rsidP="00B24F69">
            <w:pPr>
              <w:pStyle w:val="Tablehead1"/>
              <w:jc w:val="center"/>
            </w:pPr>
            <w:r w:rsidRPr="00077288">
              <w:t>(2016)</w:t>
            </w:r>
          </w:p>
        </w:tc>
        <w:tc>
          <w:tcPr>
            <w:tcW w:w="681" w:type="pct"/>
            <w:gridSpan w:val="2"/>
            <w:tcBorders>
              <w:top w:val="single" w:sz="4" w:space="0" w:color="auto"/>
              <w:left w:val="nil"/>
              <w:bottom w:val="nil"/>
              <w:right w:val="nil"/>
            </w:tcBorders>
            <w:hideMark/>
          </w:tcPr>
          <w:p w14:paraId="6EA98AB9" w14:textId="77777777" w:rsidR="0051582E" w:rsidRDefault="0051582E" w:rsidP="00B24F69">
            <w:pPr>
              <w:pStyle w:val="Tablehead1"/>
              <w:jc w:val="center"/>
            </w:pPr>
            <w:r w:rsidRPr="00077288">
              <w:t>Wave 3</w:t>
            </w:r>
          </w:p>
          <w:p w14:paraId="793BCFA4" w14:textId="77777777" w:rsidR="0051582E" w:rsidRPr="00077288" w:rsidRDefault="0051582E" w:rsidP="00B24F69">
            <w:pPr>
              <w:pStyle w:val="Tablehead1"/>
              <w:jc w:val="center"/>
            </w:pPr>
            <w:r w:rsidRPr="00077288">
              <w:t>(2017)</w:t>
            </w:r>
          </w:p>
        </w:tc>
        <w:tc>
          <w:tcPr>
            <w:tcW w:w="681" w:type="pct"/>
            <w:gridSpan w:val="2"/>
            <w:tcBorders>
              <w:top w:val="single" w:sz="4" w:space="0" w:color="auto"/>
              <w:left w:val="nil"/>
              <w:bottom w:val="nil"/>
              <w:right w:val="nil"/>
            </w:tcBorders>
            <w:hideMark/>
          </w:tcPr>
          <w:p w14:paraId="0699D146" w14:textId="77777777" w:rsidR="0051582E" w:rsidRDefault="0051582E" w:rsidP="00B24F69">
            <w:pPr>
              <w:pStyle w:val="Tablehead1"/>
              <w:jc w:val="center"/>
            </w:pPr>
            <w:r w:rsidRPr="00077288">
              <w:t>Wave 4</w:t>
            </w:r>
          </w:p>
          <w:p w14:paraId="55FE264C" w14:textId="77777777" w:rsidR="0051582E" w:rsidRPr="00077288" w:rsidRDefault="0051582E" w:rsidP="00B24F69">
            <w:pPr>
              <w:pStyle w:val="Tablehead1"/>
              <w:jc w:val="center"/>
            </w:pPr>
            <w:r w:rsidRPr="00077288">
              <w:t>(2018)</w:t>
            </w:r>
          </w:p>
        </w:tc>
        <w:tc>
          <w:tcPr>
            <w:tcW w:w="681" w:type="pct"/>
            <w:gridSpan w:val="2"/>
            <w:tcBorders>
              <w:top w:val="single" w:sz="4" w:space="0" w:color="auto"/>
              <w:left w:val="nil"/>
              <w:bottom w:val="nil"/>
              <w:right w:val="nil"/>
            </w:tcBorders>
            <w:shd w:val="clear" w:color="auto" w:fill="auto"/>
            <w:hideMark/>
          </w:tcPr>
          <w:p w14:paraId="12101079" w14:textId="77777777" w:rsidR="0051582E" w:rsidRDefault="0051582E" w:rsidP="00B24F69">
            <w:pPr>
              <w:pStyle w:val="Tablehead1"/>
              <w:jc w:val="center"/>
            </w:pPr>
            <w:r w:rsidRPr="00077288">
              <w:t>Wave 5</w:t>
            </w:r>
          </w:p>
          <w:p w14:paraId="0D54A3CA" w14:textId="77777777" w:rsidR="0051582E" w:rsidRPr="00077288" w:rsidRDefault="0051582E" w:rsidP="00B24F69">
            <w:pPr>
              <w:pStyle w:val="Tablehead1"/>
              <w:jc w:val="center"/>
            </w:pPr>
            <w:r w:rsidRPr="00077288">
              <w:t>(2019)</w:t>
            </w:r>
          </w:p>
        </w:tc>
        <w:tc>
          <w:tcPr>
            <w:tcW w:w="805" w:type="pct"/>
            <w:gridSpan w:val="2"/>
            <w:tcBorders>
              <w:top w:val="single" w:sz="4" w:space="0" w:color="auto"/>
              <w:left w:val="nil"/>
              <w:bottom w:val="nil"/>
              <w:right w:val="nil"/>
            </w:tcBorders>
            <w:shd w:val="clear" w:color="auto" w:fill="auto"/>
            <w:hideMark/>
          </w:tcPr>
          <w:p w14:paraId="031C27D8" w14:textId="77777777" w:rsidR="0051582E" w:rsidRPr="00077288" w:rsidRDefault="0051582E" w:rsidP="00B24F69">
            <w:pPr>
              <w:pStyle w:val="Tablehead1"/>
              <w:jc w:val="center"/>
            </w:pPr>
            <w:r w:rsidRPr="00077288">
              <w:t>Total</w:t>
            </w:r>
          </w:p>
        </w:tc>
      </w:tr>
      <w:tr w:rsidR="00FC2A28" w:rsidRPr="00077288" w14:paraId="38A29E08" w14:textId="77777777" w:rsidTr="00FC2A28">
        <w:trPr>
          <w:cantSplit/>
          <w:trHeight w:val="402"/>
          <w:tblHeader/>
        </w:trPr>
        <w:tc>
          <w:tcPr>
            <w:tcW w:w="1471" w:type="pct"/>
            <w:tcBorders>
              <w:top w:val="nil"/>
              <w:left w:val="nil"/>
              <w:bottom w:val="single" w:sz="4" w:space="0" w:color="auto"/>
              <w:right w:val="nil"/>
            </w:tcBorders>
          </w:tcPr>
          <w:p w14:paraId="00014A50" w14:textId="77777777" w:rsidR="0051582E" w:rsidRPr="00077288" w:rsidRDefault="0051582E" w:rsidP="00EB7711">
            <w:pPr>
              <w:pStyle w:val="Tabletext"/>
              <w:jc w:val="center"/>
            </w:pPr>
          </w:p>
        </w:tc>
        <w:tc>
          <w:tcPr>
            <w:tcW w:w="340" w:type="pct"/>
            <w:tcBorders>
              <w:top w:val="nil"/>
              <w:left w:val="nil"/>
              <w:bottom w:val="single" w:sz="4" w:space="0" w:color="auto"/>
              <w:right w:val="nil"/>
            </w:tcBorders>
            <w:hideMark/>
          </w:tcPr>
          <w:p w14:paraId="4C8C9C34" w14:textId="77777777" w:rsidR="0051582E" w:rsidRPr="00077288" w:rsidRDefault="0051582E" w:rsidP="00A63F36">
            <w:pPr>
              <w:pStyle w:val="Tablehead1"/>
              <w:jc w:val="right"/>
            </w:pPr>
            <w:r w:rsidRPr="00077288">
              <w:t>n</w:t>
            </w:r>
          </w:p>
        </w:tc>
        <w:tc>
          <w:tcPr>
            <w:tcW w:w="340" w:type="pct"/>
            <w:tcBorders>
              <w:top w:val="nil"/>
              <w:left w:val="nil"/>
              <w:bottom w:val="single" w:sz="4" w:space="0" w:color="auto"/>
              <w:right w:val="nil"/>
            </w:tcBorders>
            <w:hideMark/>
          </w:tcPr>
          <w:p w14:paraId="4951591F" w14:textId="77777777" w:rsidR="0051582E" w:rsidRPr="00077288" w:rsidRDefault="0051582E" w:rsidP="00A63F36">
            <w:pPr>
              <w:pStyle w:val="Tablehead1"/>
              <w:jc w:val="right"/>
            </w:pPr>
            <w:r w:rsidRPr="00077288">
              <w:t>%</w:t>
            </w:r>
          </w:p>
        </w:tc>
        <w:tc>
          <w:tcPr>
            <w:tcW w:w="341" w:type="pct"/>
            <w:tcBorders>
              <w:top w:val="nil"/>
              <w:left w:val="nil"/>
              <w:bottom w:val="single" w:sz="4" w:space="0" w:color="auto"/>
              <w:right w:val="nil"/>
            </w:tcBorders>
            <w:hideMark/>
          </w:tcPr>
          <w:p w14:paraId="50D4E6FB" w14:textId="77777777" w:rsidR="0051582E" w:rsidRPr="00077288" w:rsidRDefault="0051582E" w:rsidP="00A63F36">
            <w:pPr>
              <w:pStyle w:val="Tablehead1"/>
              <w:jc w:val="right"/>
            </w:pPr>
            <w:r w:rsidRPr="00077288">
              <w:t>n</w:t>
            </w:r>
          </w:p>
        </w:tc>
        <w:tc>
          <w:tcPr>
            <w:tcW w:w="340" w:type="pct"/>
            <w:tcBorders>
              <w:top w:val="nil"/>
              <w:left w:val="nil"/>
              <w:bottom w:val="single" w:sz="4" w:space="0" w:color="auto"/>
              <w:right w:val="nil"/>
            </w:tcBorders>
            <w:hideMark/>
          </w:tcPr>
          <w:p w14:paraId="12AE1A88" w14:textId="77777777" w:rsidR="0051582E" w:rsidRPr="00077288" w:rsidRDefault="0051582E" w:rsidP="00A63F36">
            <w:pPr>
              <w:pStyle w:val="Tablehead1"/>
              <w:jc w:val="right"/>
            </w:pPr>
            <w:r w:rsidRPr="00077288">
              <w:t>%</w:t>
            </w:r>
          </w:p>
        </w:tc>
        <w:tc>
          <w:tcPr>
            <w:tcW w:w="340" w:type="pct"/>
            <w:tcBorders>
              <w:top w:val="nil"/>
              <w:left w:val="nil"/>
              <w:bottom w:val="single" w:sz="4" w:space="0" w:color="auto"/>
              <w:right w:val="nil"/>
            </w:tcBorders>
            <w:hideMark/>
          </w:tcPr>
          <w:p w14:paraId="3C3C83BC" w14:textId="77777777" w:rsidR="0051582E" w:rsidRPr="00077288" w:rsidRDefault="0051582E" w:rsidP="00A63F36">
            <w:pPr>
              <w:pStyle w:val="Tablehead1"/>
              <w:jc w:val="right"/>
            </w:pPr>
            <w:r w:rsidRPr="00077288">
              <w:t>n</w:t>
            </w:r>
          </w:p>
        </w:tc>
        <w:tc>
          <w:tcPr>
            <w:tcW w:w="341" w:type="pct"/>
            <w:tcBorders>
              <w:top w:val="nil"/>
              <w:left w:val="nil"/>
              <w:bottom w:val="single" w:sz="4" w:space="0" w:color="auto"/>
              <w:right w:val="nil"/>
            </w:tcBorders>
            <w:hideMark/>
          </w:tcPr>
          <w:p w14:paraId="7896A334" w14:textId="77777777" w:rsidR="0051582E" w:rsidRPr="00077288" w:rsidRDefault="0051582E" w:rsidP="00A63F36">
            <w:pPr>
              <w:pStyle w:val="Tablehead1"/>
              <w:jc w:val="right"/>
            </w:pPr>
            <w:r w:rsidRPr="00077288">
              <w:t>%</w:t>
            </w:r>
          </w:p>
        </w:tc>
        <w:tc>
          <w:tcPr>
            <w:tcW w:w="340" w:type="pct"/>
            <w:tcBorders>
              <w:top w:val="nil"/>
              <w:left w:val="nil"/>
              <w:bottom w:val="single" w:sz="4" w:space="0" w:color="auto"/>
              <w:right w:val="nil"/>
            </w:tcBorders>
            <w:shd w:val="clear" w:color="auto" w:fill="auto"/>
            <w:hideMark/>
          </w:tcPr>
          <w:p w14:paraId="45FFEEE9" w14:textId="77777777" w:rsidR="0051582E" w:rsidRPr="00077288" w:rsidRDefault="0051582E" w:rsidP="00A63F36">
            <w:pPr>
              <w:pStyle w:val="Tablehead1"/>
              <w:jc w:val="right"/>
            </w:pPr>
            <w:r w:rsidRPr="00077288">
              <w:t>n</w:t>
            </w:r>
          </w:p>
        </w:tc>
        <w:tc>
          <w:tcPr>
            <w:tcW w:w="341" w:type="pct"/>
            <w:tcBorders>
              <w:top w:val="nil"/>
              <w:left w:val="nil"/>
              <w:bottom w:val="single" w:sz="4" w:space="0" w:color="auto"/>
              <w:right w:val="nil"/>
            </w:tcBorders>
            <w:shd w:val="clear" w:color="auto" w:fill="auto"/>
            <w:hideMark/>
          </w:tcPr>
          <w:p w14:paraId="067D4594" w14:textId="77777777" w:rsidR="0051582E" w:rsidRPr="00077288" w:rsidRDefault="0051582E" w:rsidP="00A63F36">
            <w:pPr>
              <w:pStyle w:val="Tablehead1"/>
              <w:jc w:val="right"/>
            </w:pPr>
            <w:r w:rsidRPr="00077288">
              <w:t>%</w:t>
            </w:r>
          </w:p>
        </w:tc>
        <w:tc>
          <w:tcPr>
            <w:tcW w:w="453" w:type="pct"/>
            <w:tcBorders>
              <w:top w:val="nil"/>
              <w:left w:val="nil"/>
              <w:bottom w:val="single" w:sz="4" w:space="0" w:color="auto"/>
              <w:right w:val="nil"/>
            </w:tcBorders>
            <w:shd w:val="clear" w:color="auto" w:fill="auto"/>
            <w:hideMark/>
          </w:tcPr>
          <w:p w14:paraId="0EE2E595" w14:textId="77777777" w:rsidR="0051582E" w:rsidRPr="00077288" w:rsidRDefault="0051582E" w:rsidP="00A63F36">
            <w:pPr>
              <w:pStyle w:val="Tablehead1"/>
              <w:jc w:val="right"/>
            </w:pPr>
            <w:r w:rsidRPr="00077288">
              <w:t>n</w:t>
            </w:r>
          </w:p>
        </w:tc>
        <w:tc>
          <w:tcPr>
            <w:tcW w:w="352" w:type="pct"/>
            <w:tcBorders>
              <w:top w:val="nil"/>
              <w:left w:val="nil"/>
              <w:bottom w:val="single" w:sz="4" w:space="0" w:color="auto"/>
              <w:right w:val="nil"/>
            </w:tcBorders>
            <w:shd w:val="clear" w:color="auto" w:fill="auto"/>
            <w:hideMark/>
          </w:tcPr>
          <w:p w14:paraId="318E3C0D" w14:textId="77777777" w:rsidR="0051582E" w:rsidRPr="00077288" w:rsidRDefault="0051582E" w:rsidP="00A63F36">
            <w:pPr>
              <w:pStyle w:val="Tablehead1"/>
              <w:jc w:val="right"/>
            </w:pPr>
            <w:r w:rsidRPr="00077288">
              <w:t>%</w:t>
            </w:r>
          </w:p>
        </w:tc>
      </w:tr>
      <w:tr w:rsidR="00FC2A28" w:rsidRPr="00077288" w14:paraId="3DA97B92" w14:textId="77777777" w:rsidTr="00FC2A28">
        <w:trPr>
          <w:cantSplit/>
        </w:trPr>
        <w:tc>
          <w:tcPr>
            <w:tcW w:w="1471" w:type="pct"/>
            <w:tcBorders>
              <w:top w:val="single" w:sz="4" w:space="0" w:color="auto"/>
              <w:left w:val="nil"/>
              <w:bottom w:val="nil"/>
              <w:right w:val="nil"/>
            </w:tcBorders>
            <w:vAlign w:val="center"/>
            <w:hideMark/>
          </w:tcPr>
          <w:p w14:paraId="5195748B" w14:textId="77777777" w:rsidR="0051582E" w:rsidRPr="00077288" w:rsidRDefault="0051582E" w:rsidP="00EB7711">
            <w:pPr>
              <w:pStyle w:val="Tabletext"/>
            </w:pPr>
            <w:r w:rsidRPr="00077288">
              <w:t>Provided consent</w:t>
            </w:r>
          </w:p>
        </w:tc>
        <w:tc>
          <w:tcPr>
            <w:tcW w:w="340" w:type="pct"/>
            <w:tcBorders>
              <w:top w:val="single" w:sz="4" w:space="0" w:color="auto"/>
              <w:left w:val="nil"/>
              <w:bottom w:val="nil"/>
              <w:right w:val="nil"/>
            </w:tcBorders>
            <w:vAlign w:val="center"/>
            <w:hideMark/>
          </w:tcPr>
          <w:p w14:paraId="6DA4D7F4" w14:textId="77777777" w:rsidR="0051582E" w:rsidRPr="00077288" w:rsidRDefault="0051582E" w:rsidP="00A63F36">
            <w:pPr>
              <w:pStyle w:val="Tabletext"/>
              <w:jc w:val="right"/>
            </w:pPr>
            <w:r w:rsidRPr="00077288">
              <w:t>4004</w:t>
            </w:r>
          </w:p>
        </w:tc>
        <w:tc>
          <w:tcPr>
            <w:tcW w:w="340" w:type="pct"/>
            <w:tcBorders>
              <w:top w:val="single" w:sz="4" w:space="0" w:color="auto"/>
              <w:left w:val="nil"/>
              <w:bottom w:val="nil"/>
              <w:right w:val="nil"/>
            </w:tcBorders>
            <w:vAlign w:val="center"/>
            <w:hideMark/>
          </w:tcPr>
          <w:p w14:paraId="67FD9536" w14:textId="38D85A03" w:rsidR="0051582E" w:rsidRPr="00077288" w:rsidRDefault="0051582E" w:rsidP="00A63F36">
            <w:pPr>
              <w:pStyle w:val="Tabletext"/>
              <w:jc w:val="right"/>
            </w:pPr>
            <w:r w:rsidRPr="00077288">
              <w:t>85</w:t>
            </w:r>
          </w:p>
        </w:tc>
        <w:tc>
          <w:tcPr>
            <w:tcW w:w="341" w:type="pct"/>
            <w:tcBorders>
              <w:top w:val="single" w:sz="4" w:space="0" w:color="auto"/>
              <w:left w:val="nil"/>
              <w:bottom w:val="nil"/>
              <w:right w:val="nil"/>
            </w:tcBorders>
            <w:vAlign w:val="center"/>
            <w:hideMark/>
          </w:tcPr>
          <w:p w14:paraId="06523647" w14:textId="77777777" w:rsidR="0051582E" w:rsidRPr="00077288" w:rsidRDefault="0051582E" w:rsidP="00A63F36">
            <w:pPr>
              <w:pStyle w:val="Tabletext"/>
              <w:jc w:val="right"/>
            </w:pPr>
            <w:r w:rsidRPr="00077288">
              <w:t>476</w:t>
            </w:r>
          </w:p>
        </w:tc>
        <w:tc>
          <w:tcPr>
            <w:tcW w:w="340" w:type="pct"/>
            <w:tcBorders>
              <w:top w:val="single" w:sz="4" w:space="0" w:color="auto"/>
              <w:left w:val="nil"/>
              <w:bottom w:val="nil"/>
              <w:right w:val="nil"/>
            </w:tcBorders>
            <w:vAlign w:val="center"/>
            <w:hideMark/>
          </w:tcPr>
          <w:p w14:paraId="1AF8E65C" w14:textId="69926E28" w:rsidR="0051582E" w:rsidRPr="00077288" w:rsidRDefault="0051582E" w:rsidP="00A63F36">
            <w:pPr>
              <w:pStyle w:val="Tabletext"/>
              <w:jc w:val="right"/>
            </w:pPr>
            <w:r w:rsidRPr="00077288">
              <w:t>80</w:t>
            </w:r>
          </w:p>
        </w:tc>
        <w:tc>
          <w:tcPr>
            <w:tcW w:w="340" w:type="pct"/>
            <w:tcBorders>
              <w:top w:val="single" w:sz="4" w:space="0" w:color="auto"/>
              <w:left w:val="nil"/>
              <w:bottom w:val="nil"/>
              <w:right w:val="nil"/>
            </w:tcBorders>
            <w:vAlign w:val="center"/>
            <w:hideMark/>
          </w:tcPr>
          <w:p w14:paraId="59AA2379" w14:textId="77777777" w:rsidR="0051582E" w:rsidRPr="00077288" w:rsidRDefault="0051582E" w:rsidP="00A63F36">
            <w:pPr>
              <w:pStyle w:val="Tabletext"/>
              <w:jc w:val="right"/>
            </w:pPr>
            <w:r w:rsidRPr="00077288">
              <w:t>728</w:t>
            </w:r>
          </w:p>
        </w:tc>
        <w:tc>
          <w:tcPr>
            <w:tcW w:w="341" w:type="pct"/>
            <w:tcBorders>
              <w:top w:val="single" w:sz="4" w:space="0" w:color="auto"/>
              <w:left w:val="nil"/>
              <w:bottom w:val="nil"/>
              <w:right w:val="nil"/>
            </w:tcBorders>
            <w:vAlign w:val="center"/>
            <w:hideMark/>
          </w:tcPr>
          <w:p w14:paraId="6F1FC0CE" w14:textId="53D20364" w:rsidR="0051582E" w:rsidRPr="00077288" w:rsidRDefault="0051582E" w:rsidP="00A63F36">
            <w:pPr>
              <w:pStyle w:val="Tabletext"/>
              <w:jc w:val="right"/>
            </w:pPr>
            <w:r w:rsidRPr="00077288">
              <w:t>77</w:t>
            </w:r>
          </w:p>
        </w:tc>
        <w:tc>
          <w:tcPr>
            <w:tcW w:w="340" w:type="pct"/>
            <w:tcBorders>
              <w:top w:val="single" w:sz="4" w:space="0" w:color="auto"/>
              <w:left w:val="nil"/>
              <w:bottom w:val="nil"/>
              <w:right w:val="nil"/>
            </w:tcBorders>
            <w:shd w:val="clear" w:color="auto" w:fill="auto"/>
            <w:vAlign w:val="center"/>
            <w:hideMark/>
          </w:tcPr>
          <w:p w14:paraId="30349599" w14:textId="77777777" w:rsidR="0051582E" w:rsidRPr="00077288" w:rsidRDefault="0051582E" w:rsidP="00A63F36">
            <w:pPr>
              <w:pStyle w:val="Tabletext"/>
              <w:jc w:val="right"/>
            </w:pPr>
            <w:r w:rsidRPr="00077288">
              <w:t>79</w:t>
            </w:r>
          </w:p>
        </w:tc>
        <w:tc>
          <w:tcPr>
            <w:tcW w:w="341" w:type="pct"/>
            <w:tcBorders>
              <w:top w:val="single" w:sz="4" w:space="0" w:color="auto"/>
              <w:left w:val="nil"/>
              <w:bottom w:val="nil"/>
              <w:right w:val="nil"/>
            </w:tcBorders>
            <w:shd w:val="clear" w:color="auto" w:fill="auto"/>
            <w:vAlign w:val="center"/>
            <w:hideMark/>
          </w:tcPr>
          <w:p w14:paraId="6C5BE4AC" w14:textId="3009710B" w:rsidR="0051582E" w:rsidRPr="00077288" w:rsidRDefault="0051582E" w:rsidP="00A63F36">
            <w:pPr>
              <w:pStyle w:val="Tabletext"/>
              <w:jc w:val="right"/>
            </w:pPr>
            <w:r w:rsidRPr="00077288">
              <w:t>66</w:t>
            </w:r>
          </w:p>
        </w:tc>
        <w:tc>
          <w:tcPr>
            <w:tcW w:w="453" w:type="pct"/>
            <w:tcBorders>
              <w:top w:val="single" w:sz="4" w:space="0" w:color="auto"/>
              <w:left w:val="nil"/>
              <w:bottom w:val="nil"/>
              <w:right w:val="nil"/>
            </w:tcBorders>
            <w:shd w:val="clear" w:color="auto" w:fill="auto"/>
            <w:vAlign w:val="center"/>
            <w:hideMark/>
          </w:tcPr>
          <w:p w14:paraId="1C608F60" w14:textId="77777777" w:rsidR="0051582E" w:rsidRPr="00077288" w:rsidRDefault="0051582E" w:rsidP="00A63F36">
            <w:pPr>
              <w:pStyle w:val="Tabletext"/>
              <w:jc w:val="right"/>
            </w:pPr>
            <w:r w:rsidRPr="00077288">
              <w:t>5287</w:t>
            </w:r>
          </w:p>
        </w:tc>
        <w:tc>
          <w:tcPr>
            <w:tcW w:w="352" w:type="pct"/>
            <w:tcBorders>
              <w:top w:val="single" w:sz="4" w:space="0" w:color="auto"/>
              <w:left w:val="nil"/>
              <w:bottom w:val="nil"/>
              <w:right w:val="nil"/>
            </w:tcBorders>
            <w:shd w:val="clear" w:color="auto" w:fill="auto"/>
            <w:vAlign w:val="center"/>
            <w:hideMark/>
          </w:tcPr>
          <w:p w14:paraId="3F691723" w14:textId="1313B715" w:rsidR="0051582E" w:rsidRPr="00077288" w:rsidRDefault="0051582E" w:rsidP="00A63F36">
            <w:pPr>
              <w:pStyle w:val="Tabletext"/>
              <w:jc w:val="right"/>
            </w:pPr>
            <w:r w:rsidRPr="00077288">
              <w:t>83</w:t>
            </w:r>
          </w:p>
        </w:tc>
      </w:tr>
      <w:tr w:rsidR="00FC2A28" w:rsidRPr="00077288" w14:paraId="2E3D6EC1" w14:textId="77777777" w:rsidTr="00FC2A28">
        <w:trPr>
          <w:cantSplit/>
          <w:trHeight w:val="354"/>
        </w:trPr>
        <w:tc>
          <w:tcPr>
            <w:tcW w:w="1471" w:type="pct"/>
            <w:tcBorders>
              <w:top w:val="nil"/>
              <w:left w:val="nil"/>
              <w:bottom w:val="single" w:sz="4" w:space="0" w:color="auto"/>
              <w:right w:val="nil"/>
            </w:tcBorders>
            <w:vAlign w:val="center"/>
            <w:hideMark/>
          </w:tcPr>
          <w:p w14:paraId="29F6726C" w14:textId="77777777" w:rsidR="0051582E" w:rsidRPr="00077288" w:rsidRDefault="0051582E" w:rsidP="00EB7711">
            <w:pPr>
              <w:pStyle w:val="Tabletext"/>
            </w:pPr>
            <w:r w:rsidRPr="00077288">
              <w:t>Did not provide consent</w:t>
            </w:r>
          </w:p>
        </w:tc>
        <w:tc>
          <w:tcPr>
            <w:tcW w:w="340" w:type="pct"/>
            <w:tcBorders>
              <w:top w:val="nil"/>
              <w:left w:val="nil"/>
              <w:bottom w:val="single" w:sz="4" w:space="0" w:color="auto"/>
              <w:right w:val="nil"/>
            </w:tcBorders>
            <w:vAlign w:val="center"/>
            <w:hideMark/>
          </w:tcPr>
          <w:p w14:paraId="6E905FAA" w14:textId="77777777" w:rsidR="0051582E" w:rsidRPr="00077288" w:rsidRDefault="0051582E" w:rsidP="00A63F36">
            <w:pPr>
              <w:pStyle w:val="Tabletext"/>
              <w:jc w:val="right"/>
            </w:pPr>
            <w:r w:rsidRPr="00077288">
              <w:t>700</w:t>
            </w:r>
          </w:p>
        </w:tc>
        <w:tc>
          <w:tcPr>
            <w:tcW w:w="340" w:type="pct"/>
            <w:tcBorders>
              <w:top w:val="nil"/>
              <w:left w:val="nil"/>
              <w:bottom w:val="single" w:sz="4" w:space="0" w:color="auto"/>
              <w:right w:val="nil"/>
            </w:tcBorders>
            <w:vAlign w:val="center"/>
            <w:hideMark/>
          </w:tcPr>
          <w:p w14:paraId="33B2F312" w14:textId="5F01F7F5" w:rsidR="0051582E" w:rsidRPr="00077288" w:rsidRDefault="0051582E" w:rsidP="00A63F36">
            <w:pPr>
              <w:pStyle w:val="Tabletext"/>
              <w:jc w:val="right"/>
            </w:pPr>
            <w:r w:rsidRPr="00077288">
              <w:t>15</w:t>
            </w:r>
          </w:p>
        </w:tc>
        <w:tc>
          <w:tcPr>
            <w:tcW w:w="341" w:type="pct"/>
            <w:tcBorders>
              <w:top w:val="nil"/>
              <w:left w:val="nil"/>
              <w:bottom w:val="single" w:sz="4" w:space="0" w:color="auto"/>
              <w:right w:val="nil"/>
            </w:tcBorders>
            <w:vAlign w:val="center"/>
            <w:hideMark/>
          </w:tcPr>
          <w:p w14:paraId="7323CC2F" w14:textId="77777777" w:rsidR="0051582E" w:rsidRPr="00077288" w:rsidRDefault="0051582E" w:rsidP="00A63F36">
            <w:pPr>
              <w:pStyle w:val="Tabletext"/>
              <w:jc w:val="right"/>
            </w:pPr>
            <w:r w:rsidRPr="00077288">
              <w:t>121</w:t>
            </w:r>
          </w:p>
        </w:tc>
        <w:tc>
          <w:tcPr>
            <w:tcW w:w="340" w:type="pct"/>
            <w:tcBorders>
              <w:top w:val="nil"/>
              <w:left w:val="nil"/>
              <w:bottom w:val="single" w:sz="4" w:space="0" w:color="auto"/>
              <w:right w:val="nil"/>
            </w:tcBorders>
            <w:vAlign w:val="center"/>
            <w:hideMark/>
          </w:tcPr>
          <w:p w14:paraId="3F5D0E53" w14:textId="3198F3E9" w:rsidR="0051582E" w:rsidRPr="00077288" w:rsidRDefault="0051582E" w:rsidP="00A63F36">
            <w:pPr>
              <w:pStyle w:val="Tabletext"/>
              <w:jc w:val="right"/>
            </w:pPr>
            <w:r w:rsidRPr="00077288">
              <w:t>20</w:t>
            </w:r>
          </w:p>
        </w:tc>
        <w:tc>
          <w:tcPr>
            <w:tcW w:w="340" w:type="pct"/>
            <w:tcBorders>
              <w:top w:val="nil"/>
              <w:left w:val="nil"/>
              <w:bottom w:val="single" w:sz="4" w:space="0" w:color="auto"/>
              <w:right w:val="nil"/>
            </w:tcBorders>
            <w:vAlign w:val="center"/>
            <w:hideMark/>
          </w:tcPr>
          <w:p w14:paraId="6FFB6BAD" w14:textId="77777777" w:rsidR="0051582E" w:rsidRPr="00077288" w:rsidRDefault="0051582E" w:rsidP="00A63F36">
            <w:pPr>
              <w:pStyle w:val="Tabletext"/>
              <w:jc w:val="right"/>
            </w:pPr>
            <w:r w:rsidRPr="00077288">
              <w:t>215</w:t>
            </w:r>
          </w:p>
        </w:tc>
        <w:tc>
          <w:tcPr>
            <w:tcW w:w="341" w:type="pct"/>
            <w:tcBorders>
              <w:top w:val="nil"/>
              <w:left w:val="nil"/>
              <w:bottom w:val="single" w:sz="4" w:space="0" w:color="auto"/>
              <w:right w:val="nil"/>
            </w:tcBorders>
            <w:vAlign w:val="center"/>
            <w:hideMark/>
          </w:tcPr>
          <w:p w14:paraId="1B5ED0C6" w14:textId="3AD8F3B0" w:rsidR="0051582E" w:rsidRPr="00077288" w:rsidRDefault="0051582E" w:rsidP="00A63F36">
            <w:pPr>
              <w:pStyle w:val="Tabletext"/>
              <w:jc w:val="right"/>
            </w:pPr>
            <w:r w:rsidRPr="00077288">
              <w:t>23</w:t>
            </w:r>
          </w:p>
        </w:tc>
        <w:tc>
          <w:tcPr>
            <w:tcW w:w="340" w:type="pct"/>
            <w:tcBorders>
              <w:top w:val="nil"/>
              <w:left w:val="nil"/>
              <w:bottom w:val="single" w:sz="4" w:space="0" w:color="auto"/>
              <w:right w:val="nil"/>
            </w:tcBorders>
            <w:shd w:val="clear" w:color="auto" w:fill="auto"/>
            <w:vAlign w:val="center"/>
            <w:hideMark/>
          </w:tcPr>
          <w:p w14:paraId="1F7BF866" w14:textId="77777777" w:rsidR="0051582E" w:rsidRPr="00077288" w:rsidRDefault="0051582E" w:rsidP="00A63F36">
            <w:pPr>
              <w:pStyle w:val="Tabletext"/>
              <w:jc w:val="right"/>
            </w:pPr>
            <w:r w:rsidRPr="00077288">
              <w:t>41</w:t>
            </w:r>
          </w:p>
        </w:tc>
        <w:tc>
          <w:tcPr>
            <w:tcW w:w="341" w:type="pct"/>
            <w:tcBorders>
              <w:top w:val="nil"/>
              <w:left w:val="nil"/>
              <w:bottom w:val="single" w:sz="4" w:space="0" w:color="auto"/>
              <w:right w:val="nil"/>
            </w:tcBorders>
            <w:shd w:val="clear" w:color="auto" w:fill="auto"/>
            <w:vAlign w:val="center"/>
            <w:hideMark/>
          </w:tcPr>
          <w:p w14:paraId="71F52AEE" w14:textId="75427F1F" w:rsidR="0051582E" w:rsidRPr="00077288" w:rsidRDefault="0051582E" w:rsidP="00A63F36">
            <w:pPr>
              <w:pStyle w:val="Tabletext"/>
              <w:jc w:val="right"/>
            </w:pPr>
            <w:r w:rsidRPr="00077288">
              <w:t>34</w:t>
            </w:r>
          </w:p>
        </w:tc>
        <w:tc>
          <w:tcPr>
            <w:tcW w:w="453" w:type="pct"/>
            <w:tcBorders>
              <w:top w:val="nil"/>
              <w:left w:val="nil"/>
              <w:bottom w:val="single" w:sz="4" w:space="0" w:color="auto"/>
              <w:right w:val="nil"/>
            </w:tcBorders>
            <w:shd w:val="clear" w:color="auto" w:fill="auto"/>
            <w:vAlign w:val="center"/>
            <w:hideMark/>
          </w:tcPr>
          <w:p w14:paraId="657CF068" w14:textId="77777777" w:rsidR="0051582E" w:rsidRPr="00077288" w:rsidRDefault="0051582E" w:rsidP="00A63F36">
            <w:pPr>
              <w:pStyle w:val="Tabletext"/>
              <w:jc w:val="right"/>
            </w:pPr>
            <w:r w:rsidRPr="00077288">
              <w:t>1077</w:t>
            </w:r>
          </w:p>
        </w:tc>
        <w:tc>
          <w:tcPr>
            <w:tcW w:w="352" w:type="pct"/>
            <w:tcBorders>
              <w:top w:val="nil"/>
              <w:left w:val="nil"/>
              <w:bottom w:val="single" w:sz="4" w:space="0" w:color="auto"/>
              <w:right w:val="nil"/>
            </w:tcBorders>
            <w:shd w:val="clear" w:color="auto" w:fill="auto"/>
            <w:vAlign w:val="center"/>
            <w:hideMark/>
          </w:tcPr>
          <w:p w14:paraId="051FC10B" w14:textId="76636CFA" w:rsidR="0051582E" w:rsidRPr="00077288" w:rsidRDefault="0051582E" w:rsidP="00A63F36">
            <w:pPr>
              <w:pStyle w:val="Tabletext"/>
              <w:jc w:val="right"/>
            </w:pPr>
            <w:r w:rsidRPr="00077288">
              <w:t>17</w:t>
            </w:r>
          </w:p>
        </w:tc>
      </w:tr>
      <w:tr w:rsidR="00FC2A28" w:rsidRPr="00077288" w14:paraId="3DA3141F" w14:textId="77777777" w:rsidTr="00FC2A28">
        <w:trPr>
          <w:cantSplit/>
          <w:trHeight w:val="363"/>
        </w:trPr>
        <w:tc>
          <w:tcPr>
            <w:tcW w:w="1471" w:type="pct"/>
            <w:tcBorders>
              <w:top w:val="single" w:sz="4" w:space="0" w:color="auto"/>
              <w:left w:val="nil"/>
              <w:bottom w:val="single" w:sz="4" w:space="0" w:color="auto"/>
              <w:right w:val="nil"/>
            </w:tcBorders>
            <w:vAlign w:val="center"/>
            <w:hideMark/>
          </w:tcPr>
          <w:p w14:paraId="05CEBEF4" w14:textId="4466F096" w:rsidR="00FC2A28" w:rsidRPr="00077288" w:rsidRDefault="00FC2A28" w:rsidP="00FC2A28">
            <w:pPr>
              <w:pStyle w:val="Tabletext"/>
            </w:pPr>
            <w:r w:rsidRPr="00077288">
              <w:t>Respondents asked for consent</w:t>
            </w:r>
          </w:p>
        </w:tc>
        <w:tc>
          <w:tcPr>
            <w:tcW w:w="340" w:type="pct"/>
            <w:tcBorders>
              <w:top w:val="single" w:sz="4" w:space="0" w:color="auto"/>
              <w:left w:val="nil"/>
              <w:bottom w:val="single" w:sz="4" w:space="0" w:color="auto"/>
              <w:right w:val="nil"/>
            </w:tcBorders>
            <w:vAlign w:val="center"/>
            <w:hideMark/>
          </w:tcPr>
          <w:p w14:paraId="67804C23" w14:textId="7A805601" w:rsidR="00FC2A28" w:rsidRPr="00077288" w:rsidRDefault="00FC2A28" w:rsidP="00A63F36">
            <w:pPr>
              <w:pStyle w:val="Tabletext"/>
              <w:jc w:val="right"/>
            </w:pPr>
            <w:r w:rsidRPr="00077288">
              <w:t>4704</w:t>
            </w:r>
          </w:p>
        </w:tc>
        <w:tc>
          <w:tcPr>
            <w:tcW w:w="340" w:type="pct"/>
            <w:tcBorders>
              <w:top w:val="single" w:sz="4" w:space="0" w:color="auto"/>
              <w:left w:val="nil"/>
              <w:bottom w:val="single" w:sz="4" w:space="0" w:color="auto"/>
              <w:right w:val="nil"/>
            </w:tcBorders>
            <w:vAlign w:val="center"/>
          </w:tcPr>
          <w:p w14:paraId="3FF5CF14" w14:textId="79B334E6" w:rsidR="00FC2A28" w:rsidRPr="00077288" w:rsidRDefault="00FC2A28" w:rsidP="00A63F36">
            <w:pPr>
              <w:pStyle w:val="Tabletext"/>
              <w:jc w:val="right"/>
            </w:pPr>
            <w:r>
              <w:t>100</w:t>
            </w:r>
          </w:p>
        </w:tc>
        <w:tc>
          <w:tcPr>
            <w:tcW w:w="341" w:type="pct"/>
            <w:tcBorders>
              <w:top w:val="single" w:sz="4" w:space="0" w:color="auto"/>
              <w:left w:val="nil"/>
              <w:bottom w:val="single" w:sz="4" w:space="0" w:color="auto"/>
              <w:right w:val="nil"/>
            </w:tcBorders>
            <w:vAlign w:val="center"/>
            <w:hideMark/>
          </w:tcPr>
          <w:p w14:paraId="54160F7A" w14:textId="3ABDE5A0" w:rsidR="00FC2A28" w:rsidRPr="00077288" w:rsidRDefault="00FC2A28" w:rsidP="00A63F36">
            <w:pPr>
              <w:pStyle w:val="Tabletext"/>
              <w:jc w:val="right"/>
            </w:pPr>
            <w:r w:rsidRPr="00077288">
              <w:t>597</w:t>
            </w:r>
          </w:p>
        </w:tc>
        <w:tc>
          <w:tcPr>
            <w:tcW w:w="340" w:type="pct"/>
            <w:tcBorders>
              <w:top w:val="single" w:sz="4" w:space="0" w:color="auto"/>
              <w:left w:val="nil"/>
              <w:bottom w:val="single" w:sz="4" w:space="0" w:color="auto"/>
              <w:right w:val="nil"/>
            </w:tcBorders>
            <w:vAlign w:val="center"/>
          </w:tcPr>
          <w:p w14:paraId="6D5C93A9" w14:textId="32ACC031" w:rsidR="00FC2A28" w:rsidRPr="00077288" w:rsidRDefault="00FC2A28" w:rsidP="00A63F36">
            <w:pPr>
              <w:pStyle w:val="Tabletext"/>
              <w:jc w:val="right"/>
            </w:pPr>
            <w:r>
              <w:t>100</w:t>
            </w:r>
          </w:p>
        </w:tc>
        <w:tc>
          <w:tcPr>
            <w:tcW w:w="340" w:type="pct"/>
            <w:tcBorders>
              <w:top w:val="single" w:sz="4" w:space="0" w:color="auto"/>
              <w:left w:val="nil"/>
              <w:bottom w:val="single" w:sz="4" w:space="0" w:color="auto"/>
              <w:right w:val="nil"/>
            </w:tcBorders>
            <w:vAlign w:val="center"/>
            <w:hideMark/>
          </w:tcPr>
          <w:p w14:paraId="13999A28" w14:textId="6C584B70" w:rsidR="00FC2A28" w:rsidRPr="00077288" w:rsidRDefault="00FC2A28" w:rsidP="00A63F36">
            <w:pPr>
              <w:pStyle w:val="Tabletext"/>
              <w:jc w:val="right"/>
            </w:pPr>
            <w:r w:rsidRPr="00077288">
              <w:t>943</w:t>
            </w:r>
          </w:p>
        </w:tc>
        <w:tc>
          <w:tcPr>
            <w:tcW w:w="341" w:type="pct"/>
            <w:tcBorders>
              <w:top w:val="single" w:sz="4" w:space="0" w:color="auto"/>
              <w:left w:val="nil"/>
              <w:bottom w:val="single" w:sz="4" w:space="0" w:color="auto"/>
              <w:right w:val="nil"/>
            </w:tcBorders>
            <w:vAlign w:val="center"/>
          </w:tcPr>
          <w:p w14:paraId="06BBA968" w14:textId="2BC693BD" w:rsidR="00FC2A28" w:rsidRPr="00077288" w:rsidRDefault="00FC2A28" w:rsidP="00A63F36">
            <w:pPr>
              <w:pStyle w:val="Tabletext"/>
              <w:jc w:val="right"/>
            </w:pPr>
            <w:r>
              <w:t>100</w:t>
            </w:r>
          </w:p>
        </w:tc>
        <w:tc>
          <w:tcPr>
            <w:tcW w:w="340" w:type="pct"/>
            <w:tcBorders>
              <w:top w:val="single" w:sz="4" w:space="0" w:color="auto"/>
              <w:left w:val="nil"/>
              <w:bottom w:val="single" w:sz="4" w:space="0" w:color="auto"/>
              <w:right w:val="nil"/>
            </w:tcBorders>
            <w:shd w:val="clear" w:color="auto" w:fill="auto"/>
            <w:vAlign w:val="center"/>
            <w:hideMark/>
          </w:tcPr>
          <w:p w14:paraId="685EA916" w14:textId="55B6D9F4" w:rsidR="00FC2A28" w:rsidRPr="00077288" w:rsidRDefault="00FC2A28" w:rsidP="00A63F36">
            <w:pPr>
              <w:pStyle w:val="Tabletext"/>
              <w:jc w:val="right"/>
            </w:pPr>
            <w:r w:rsidRPr="00077288">
              <w:t>120</w:t>
            </w:r>
          </w:p>
        </w:tc>
        <w:tc>
          <w:tcPr>
            <w:tcW w:w="341" w:type="pct"/>
            <w:tcBorders>
              <w:top w:val="single" w:sz="4" w:space="0" w:color="auto"/>
              <w:left w:val="nil"/>
              <w:bottom w:val="single" w:sz="4" w:space="0" w:color="auto"/>
              <w:right w:val="nil"/>
            </w:tcBorders>
            <w:shd w:val="clear" w:color="auto" w:fill="auto"/>
            <w:vAlign w:val="center"/>
          </w:tcPr>
          <w:p w14:paraId="12899493" w14:textId="6D58710C" w:rsidR="00FC2A28" w:rsidRPr="00077288" w:rsidRDefault="00FC2A28" w:rsidP="00A63F36">
            <w:pPr>
              <w:pStyle w:val="Tabletext"/>
              <w:jc w:val="right"/>
            </w:pPr>
            <w:r>
              <w:t>100</w:t>
            </w:r>
          </w:p>
        </w:tc>
        <w:tc>
          <w:tcPr>
            <w:tcW w:w="453" w:type="pct"/>
            <w:tcBorders>
              <w:top w:val="single" w:sz="4" w:space="0" w:color="auto"/>
              <w:left w:val="nil"/>
              <w:bottom w:val="single" w:sz="4" w:space="0" w:color="auto"/>
              <w:right w:val="nil"/>
            </w:tcBorders>
            <w:shd w:val="clear" w:color="auto" w:fill="auto"/>
            <w:vAlign w:val="center"/>
            <w:hideMark/>
          </w:tcPr>
          <w:p w14:paraId="43158E3D" w14:textId="39519927" w:rsidR="00FC2A28" w:rsidRPr="00077288" w:rsidRDefault="00FC2A28" w:rsidP="00A63F36">
            <w:pPr>
              <w:pStyle w:val="Tabletext"/>
              <w:jc w:val="right"/>
            </w:pPr>
            <w:r w:rsidRPr="00077288">
              <w:t>6364</w:t>
            </w:r>
          </w:p>
        </w:tc>
        <w:tc>
          <w:tcPr>
            <w:tcW w:w="352" w:type="pct"/>
            <w:tcBorders>
              <w:top w:val="single" w:sz="4" w:space="0" w:color="auto"/>
              <w:left w:val="nil"/>
              <w:bottom w:val="single" w:sz="4" w:space="0" w:color="auto"/>
              <w:right w:val="nil"/>
            </w:tcBorders>
            <w:shd w:val="clear" w:color="auto" w:fill="auto"/>
            <w:vAlign w:val="center"/>
          </w:tcPr>
          <w:p w14:paraId="2CFE94E6" w14:textId="5C9942C7" w:rsidR="00FC2A28" w:rsidRPr="00077288" w:rsidRDefault="00FC2A28" w:rsidP="00A63F36">
            <w:pPr>
              <w:pStyle w:val="Tabletext"/>
              <w:jc w:val="right"/>
            </w:pPr>
            <w:r>
              <w:t>100</w:t>
            </w:r>
          </w:p>
        </w:tc>
      </w:tr>
    </w:tbl>
    <w:p w14:paraId="44BC56FE" w14:textId="77777777" w:rsidR="000210B0" w:rsidRDefault="0051582E" w:rsidP="001043D2">
      <w:pPr>
        <w:pStyle w:val="Source"/>
        <w:ind w:left="170" w:hanging="170"/>
      </w:pPr>
      <w:r>
        <w:t>Note</w:t>
      </w:r>
      <w:r w:rsidR="000210B0">
        <w:t>s</w:t>
      </w:r>
      <w:r>
        <w:t xml:space="preserve">: </w:t>
      </w:r>
    </w:p>
    <w:p w14:paraId="37DABB85" w14:textId="262CE25C" w:rsidR="000210B0" w:rsidRDefault="000210B0" w:rsidP="008D1E75">
      <w:pPr>
        <w:pStyle w:val="Source"/>
        <w:ind w:left="142" w:hanging="142"/>
      </w:pPr>
      <w:r>
        <w:t xml:space="preserve">1 </w:t>
      </w:r>
      <w:r w:rsidRPr="001043D2">
        <w:t xml:space="preserve">Includes respondents recruited as part of the top-up activity in 2017 (wave 3). </w:t>
      </w:r>
    </w:p>
    <w:p w14:paraId="378F5734" w14:textId="1E087350" w:rsidR="00C17FE4" w:rsidRDefault="000210B0" w:rsidP="008D1E75">
      <w:pPr>
        <w:pStyle w:val="Source"/>
        <w:ind w:left="142" w:hanging="142"/>
      </w:pPr>
      <w:r>
        <w:t xml:space="preserve">2 </w:t>
      </w:r>
      <w:r w:rsidR="0051582E">
        <w:t>Excludes those who provided their consent but were removed from the LSAY dataset because they were ineligible as part of the PISA guidelines.</w:t>
      </w:r>
    </w:p>
    <w:p w14:paraId="6812B096" w14:textId="5A791442" w:rsidR="00C17FE4" w:rsidRDefault="00C17FE4" w:rsidP="00B70F75">
      <w:pPr>
        <w:pStyle w:val="tabletitle"/>
      </w:pPr>
      <w:bookmarkStart w:id="274" w:name="_Toc111215603"/>
      <w:bookmarkStart w:id="275" w:name="_Toc115180704"/>
      <w:r>
        <w:lastRenderedPageBreak/>
        <w:t xml:space="preserve">Table </w:t>
      </w:r>
      <w:r w:rsidR="0063325A">
        <w:t>4</w:t>
      </w:r>
      <w:r>
        <w:tab/>
        <w:t>LSAY-NAPLAN linkage rates</w:t>
      </w:r>
      <w:r w:rsidR="00F9057D">
        <w:t>, Y15 cohort, waves 2</w:t>
      </w:r>
      <w:r w:rsidR="00D6073E">
        <w:t>–</w:t>
      </w:r>
      <w:r w:rsidR="00F9057D">
        <w:t>5</w:t>
      </w:r>
      <w:bookmarkEnd w:id="274"/>
      <w:bookmarkEnd w:id="275"/>
    </w:p>
    <w:tbl>
      <w:tblPr>
        <w:tblW w:w="5112" w:type="pct"/>
        <w:tblBorders>
          <w:top w:val="single" w:sz="4" w:space="0" w:color="auto"/>
          <w:bottom w:val="single" w:sz="4" w:space="0" w:color="auto"/>
          <w:insideH w:val="single" w:sz="4" w:space="0" w:color="auto"/>
        </w:tblBorders>
        <w:tblLook w:val="01E0" w:firstRow="1" w:lastRow="1" w:firstColumn="1" w:lastColumn="1" w:noHBand="0" w:noVBand="0"/>
      </w:tblPr>
      <w:tblGrid>
        <w:gridCol w:w="2904"/>
        <w:gridCol w:w="636"/>
        <w:gridCol w:w="642"/>
        <w:gridCol w:w="638"/>
        <w:gridCol w:w="636"/>
        <w:gridCol w:w="638"/>
        <w:gridCol w:w="636"/>
        <w:gridCol w:w="636"/>
        <w:gridCol w:w="638"/>
        <w:gridCol w:w="636"/>
        <w:gridCol w:w="634"/>
      </w:tblGrid>
      <w:tr w:rsidR="00C17FE4" w:rsidRPr="00077288" w14:paraId="2EF5DA82" w14:textId="77777777" w:rsidTr="000210B0">
        <w:trPr>
          <w:cantSplit/>
          <w:tblHeader/>
        </w:trPr>
        <w:tc>
          <w:tcPr>
            <w:tcW w:w="1565" w:type="pct"/>
            <w:tcBorders>
              <w:top w:val="single" w:sz="4" w:space="0" w:color="auto"/>
              <w:left w:val="nil"/>
              <w:bottom w:val="nil"/>
              <w:right w:val="nil"/>
            </w:tcBorders>
          </w:tcPr>
          <w:p w14:paraId="30C71629" w14:textId="77777777" w:rsidR="00C17FE4" w:rsidRPr="00077288" w:rsidRDefault="00C17FE4" w:rsidP="00EB7711">
            <w:pPr>
              <w:pStyle w:val="Tabletext"/>
              <w:jc w:val="center"/>
            </w:pPr>
          </w:p>
        </w:tc>
        <w:tc>
          <w:tcPr>
            <w:tcW w:w="689" w:type="pct"/>
            <w:gridSpan w:val="2"/>
            <w:tcBorders>
              <w:top w:val="single" w:sz="4" w:space="0" w:color="auto"/>
              <w:left w:val="nil"/>
              <w:bottom w:val="nil"/>
              <w:right w:val="nil"/>
            </w:tcBorders>
            <w:hideMark/>
          </w:tcPr>
          <w:p w14:paraId="60A9EA26" w14:textId="77777777" w:rsidR="00C17FE4" w:rsidRDefault="00C17FE4" w:rsidP="00B24F69">
            <w:pPr>
              <w:pStyle w:val="Tablehead1"/>
              <w:jc w:val="center"/>
            </w:pPr>
            <w:r w:rsidRPr="00077288">
              <w:t>Wave 2</w:t>
            </w:r>
          </w:p>
          <w:p w14:paraId="7188AA0A" w14:textId="77777777" w:rsidR="00C17FE4" w:rsidRPr="00077288" w:rsidRDefault="00C17FE4" w:rsidP="00B24F69">
            <w:pPr>
              <w:pStyle w:val="Tablehead1"/>
              <w:jc w:val="center"/>
            </w:pPr>
            <w:r w:rsidRPr="00077288">
              <w:t>(2016)</w:t>
            </w:r>
          </w:p>
        </w:tc>
        <w:tc>
          <w:tcPr>
            <w:tcW w:w="687" w:type="pct"/>
            <w:gridSpan w:val="2"/>
            <w:tcBorders>
              <w:top w:val="single" w:sz="4" w:space="0" w:color="auto"/>
              <w:left w:val="nil"/>
              <w:bottom w:val="nil"/>
              <w:right w:val="nil"/>
            </w:tcBorders>
            <w:hideMark/>
          </w:tcPr>
          <w:p w14:paraId="22F0339A" w14:textId="77777777" w:rsidR="00C17FE4" w:rsidRDefault="00C17FE4" w:rsidP="00B24F69">
            <w:pPr>
              <w:pStyle w:val="Tablehead1"/>
              <w:jc w:val="center"/>
            </w:pPr>
            <w:r w:rsidRPr="00077288">
              <w:t>Wave 3</w:t>
            </w:r>
          </w:p>
          <w:p w14:paraId="73F8590F" w14:textId="77777777" w:rsidR="00C17FE4" w:rsidRPr="00077288" w:rsidRDefault="00C17FE4" w:rsidP="00B24F69">
            <w:pPr>
              <w:pStyle w:val="Tablehead1"/>
              <w:jc w:val="center"/>
            </w:pPr>
            <w:r w:rsidRPr="00077288">
              <w:t>(2017)</w:t>
            </w:r>
          </w:p>
        </w:tc>
        <w:tc>
          <w:tcPr>
            <w:tcW w:w="687" w:type="pct"/>
            <w:gridSpan w:val="2"/>
            <w:tcBorders>
              <w:top w:val="single" w:sz="4" w:space="0" w:color="auto"/>
              <w:left w:val="nil"/>
              <w:bottom w:val="nil"/>
              <w:right w:val="nil"/>
            </w:tcBorders>
            <w:hideMark/>
          </w:tcPr>
          <w:p w14:paraId="197D848B" w14:textId="77777777" w:rsidR="00C17FE4" w:rsidRDefault="00C17FE4" w:rsidP="00B24F69">
            <w:pPr>
              <w:pStyle w:val="Tablehead1"/>
              <w:jc w:val="center"/>
            </w:pPr>
            <w:r w:rsidRPr="00077288">
              <w:t>Wave 4</w:t>
            </w:r>
          </w:p>
          <w:p w14:paraId="7F529824" w14:textId="77777777" w:rsidR="00C17FE4" w:rsidRPr="00077288" w:rsidRDefault="00C17FE4" w:rsidP="00B24F69">
            <w:pPr>
              <w:pStyle w:val="Tablehead1"/>
              <w:jc w:val="center"/>
            </w:pPr>
            <w:r w:rsidRPr="00077288">
              <w:t>(2018)</w:t>
            </w:r>
          </w:p>
        </w:tc>
        <w:tc>
          <w:tcPr>
            <w:tcW w:w="687" w:type="pct"/>
            <w:gridSpan w:val="2"/>
            <w:tcBorders>
              <w:top w:val="single" w:sz="4" w:space="0" w:color="auto"/>
              <w:left w:val="nil"/>
              <w:bottom w:val="nil"/>
              <w:right w:val="nil"/>
            </w:tcBorders>
            <w:shd w:val="clear" w:color="auto" w:fill="auto"/>
            <w:hideMark/>
          </w:tcPr>
          <w:p w14:paraId="1EA3A081" w14:textId="77777777" w:rsidR="00C17FE4" w:rsidRDefault="00C17FE4" w:rsidP="00B24F69">
            <w:pPr>
              <w:pStyle w:val="Tablehead1"/>
              <w:jc w:val="center"/>
            </w:pPr>
            <w:r w:rsidRPr="00077288">
              <w:t>Wave 5</w:t>
            </w:r>
          </w:p>
          <w:p w14:paraId="06513F6C" w14:textId="77777777" w:rsidR="00C17FE4" w:rsidRPr="00077288" w:rsidRDefault="00C17FE4" w:rsidP="00B24F69">
            <w:pPr>
              <w:pStyle w:val="Tablehead1"/>
              <w:jc w:val="center"/>
            </w:pPr>
            <w:r w:rsidRPr="00077288">
              <w:t>(2019)</w:t>
            </w:r>
          </w:p>
        </w:tc>
        <w:tc>
          <w:tcPr>
            <w:tcW w:w="686" w:type="pct"/>
            <w:gridSpan w:val="2"/>
            <w:tcBorders>
              <w:top w:val="single" w:sz="4" w:space="0" w:color="auto"/>
              <w:left w:val="nil"/>
              <w:bottom w:val="nil"/>
              <w:right w:val="nil"/>
            </w:tcBorders>
            <w:shd w:val="clear" w:color="auto" w:fill="auto"/>
            <w:hideMark/>
          </w:tcPr>
          <w:p w14:paraId="75FABB71" w14:textId="77777777" w:rsidR="00C17FE4" w:rsidRPr="00077288" w:rsidRDefault="00C17FE4" w:rsidP="00B24F69">
            <w:pPr>
              <w:pStyle w:val="Tablehead1"/>
              <w:jc w:val="center"/>
            </w:pPr>
            <w:r w:rsidRPr="00077288">
              <w:t>Total</w:t>
            </w:r>
          </w:p>
        </w:tc>
      </w:tr>
      <w:tr w:rsidR="00512C09" w:rsidRPr="00077288" w14:paraId="173706B3" w14:textId="77777777" w:rsidTr="000210B0">
        <w:trPr>
          <w:cantSplit/>
          <w:trHeight w:val="402"/>
          <w:tblHeader/>
        </w:trPr>
        <w:tc>
          <w:tcPr>
            <w:tcW w:w="1565" w:type="pct"/>
            <w:tcBorders>
              <w:top w:val="nil"/>
              <w:left w:val="nil"/>
              <w:bottom w:val="single" w:sz="4" w:space="0" w:color="auto"/>
              <w:right w:val="nil"/>
            </w:tcBorders>
          </w:tcPr>
          <w:p w14:paraId="28CC7BD4" w14:textId="77777777" w:rsidR="00C17FE4" w:rsidRPr="00077288" w:rsidRDefault="00C17FE4" w:rsidP="00EB7711">
            <w:pPr>
              <w:pStyle w:val="Tabletext"/>
              <w:jc w:val="center"/>
            </w:pPr>
          </w:p>
        </w:tc>
        <w:tc>
          <w:tcPr>
            <w:tcW w:w="343" w:type="pct"/>
            <w:tcBorders>
              <w:top w:val="nil"/>
              <w:left w:val="nil"/>
              <w:bottom w:val="single" w:sz="4" w:space="0" w:color="auto"/>
              <w:right w:val="nil"/>
            </w:tcBorders>
            <w:hideMark/>
          </w:tcPr>
          <w:p w14:paraId="47B73C3F" w14:textId="77777777" w:rsidR="00C17FE4" w:rsidRPr="00077288" w:rsidRDefault="00C17FE4" w:rsidP="00B24F69">
            <w:pPr>
              <w:pStyle w:val="Tablehead1"/>
              <w:jc w:val="right"/>
            </w:pPr>
            <w:r w:rsidRPr="00077288">
              <w:t>n</w:t>
            </w:r>
          </w:p>
        </w:tc>
        <w:tc>
          <w:tcPr>
            <w:tcW w:w="346" w:type="pct"/>
            <w:tcBorders>
              <w:top w:val="nil"/>
              <w:left w:val="nil"/>
              <w:bottom w:val="single" w:sz="4" w:space="0" w:color="auto"/>
              <w:right w:val="nil"/>
            </w:tcBorders>
            <w:hideMark/>
          </w:tcPr>
          <w:p w14:paraId="5B8F1A9F" w14:textId="77777777" w:rsidR="00C17FE4" w:rsidRPr="00077288" w:rsidRDefault="00C17FE4" w:rsidP="00B24F69">
            <w:pPr>
              <w:pStyle w:val="Tablehead1"/>
              <w:jc w:val="right"/>
            </w:pPr>
            <w:r w:rsidRPr="00077288">
              <w:t>%</w:t>
            </w:r>
          </w:p>
        </w:tc>
        <w:tc>
          <w:tcPr>
            <w:tcW w:w="344" w:type="pct"/>
            <w:tcBorders>
              <w:top w:val="nil"/>
              <w:left w:val="nil"/>
              <w:bottom w:val="single" w:sz="4" w:space="0" w:color="auto"/>
              <w:right w:val="nil"/>
            </w:tcBorders>
            <w:hideMark/>
          </w:tcPr>
          <w:p w14:paraId="1BFD2885" w14:textId="77777777" w:rsidR="00C17FE4" w:rsidRPr="00077288" w:rsidRDefault="00C17FE4" w:rsidP="00B24F69">
            <w:pPr>
              <w:pStyle w:val="Tablehead1"/>
              <w:jc w:val="right"/>
            </w:pPr>
            <w:r w:rsidRPr="00077288">
              <w:t>n</w:t>
            </w:r>
          </w:p>
        </w:tc>
        <w:tc>
          <w:tcPr>
            <w:tcW w:w="343" w:type="pct"/>
            <w:tcBorders>
              <w:top w:val="nil"/>
              <w:left w:val="nil"/>
              <w:bottom w:val="single" w:sz="4" w:space="0" w:color="auto"/>
              <w:right w:val="nil"/>
            </w:tcBorders>
            <w:hideMark/>
          </w:tcPr>
          <w:p w14:paraId="5A08393A" w14:textId="77777777" w:rsidR="00C17FE4" w:rsidRPr="00077288" w:rsidRDefault="00C17FE4" w:rsidP="00B24F69">
            <w:pPr>
              <w:pStyle w:val="Tablehead1"/>
              <w:jc w:val="right"/>
            </w:pPr>
            <w:r w:rsidRPr="00077288">
              <w:t>%</w:t>
            </w:r>
          </w:p>
        </w:tc>
        <w:tc>
          <w:tcPr>
            <w:tcW w:w="344" w:type="pct"/>
            <w:tcBorders>
              <w:top w:val="nil"/>
              <w:left w:val="nil"/>
              <w:bottom w:val="single" w:sz="4" w:space="0" w:color="auto"/>
              <w:right w:val="nil"/>
            </w:tcBorders>
            <w:hideMark/>
          </w:tcPr>
          <w:p w14:paraId="088847C8" w14:textId="77777777" w:rsidR="00C17FE4" w:rsidRPr="00077288" w:rsidRDefault="00C17FE4" w:rsidP="00B24F69">
            <w:pPr>
              <w:pStyle w:val="Tablehead1"/>
              <w:jc w:val="right"/>
            </w:pPr>
            <w:r w:rsidRPr="00077288">
              <w:t>n</w:t>
            </w:r>
          </w:p>
        </w:tc>
        <w:tc>
          <w:tcPr>
            <w:tcW w:w="343" w:type="pct"/>
            <w:tcBorders>
              <w:top w:val="nil"/>
              <w:left w:val="nil"/>
              <w:bottom w:val="single" w:sz="4" w:space="0" w:color="auto"/>
              <w:right w:val="nil"/>
            </w:tcBorders>
            <w:hideMark/>
          </w:tcPr>
          <w:p w14:paraId="6F3671BC" w14:textId="77777777" w:rsidR="00C17FE4" w:rsidRPr="00077288" w:rsidRDefault="00C17FE4" w:rsidP="00B24F69">
            <w:pPr>
              <w:pStyle w:val="Tablehead1"/>
              <w:jc w:val="right"/>
            </w:pPr>
            <w:r w:rsidRPr="00077288">
              <w:t>%</w:t>
            </w:r>
          </w:p>
        </w:tc>
        <w:tc>
          <w:tcPr>
            <w:tcW w:w="343" w:type="pct"/>
            <w:tcBorders>
              <w:top w:val="nil"/>
              <w:left w:val="nil"/>
              <w:bottom w:val="single" w:sz="4" w:space="0" w:color="auto"/>
              <w:right w:val="nil"/>
            </w:tcBorders>
            <w:shd w:val="clear" w:color="auto" w:fill="auto"/>
            <w:hideMark/>
          </w:tcPr>
          <w:p w14:paraId="16B62E56" w14:textId="77777777" w:rsidR="00C17FE4" w:rsidRPr="00077288" w:rsidRDefault="00C17FE4" w:rsidP="00B24F69">
            <w:pPr>
              <w:pStyle w:val="Tablehead1"/>
              <w:jc w:val="right"/>
            </w:pPr>
            <w:r w:rsidRPr="00077288">
              <w:t>n</w:t>
            </w:r>
          </w:p>
        </w:tc>
        <w:tc>
          <w:tcPr>
            <w:tcW w:w="344" w:type="pct"/>
            <w:tcBorders>
              <w:top w:val="nil"/>
              <w:left w:val="nil"/>
              <w:bottom w:val="single" w:sz="4" w:space="0" w:color="auto"/>
              <w:right w:val="nil"/>
            </w:tcBorders>
            <w:shd w:val="clear" w:color="auto" w:fill="auto"/>
            <w:hideMark/>
          </w:tcPr>
          <w:p w14:paraId="661C6897" w14:textId="77777777" w:rsidR="00C17FE4" w:rsidRPr="00077288" w:rsidRDefault="00C17FE4" w:rsidP="00B24F69">
            <w:pPr>
              <w:pStyle w:val="Tablehead1"/>
              <w:jc w:val="right"/>
            </w:pPr>
            <w:r w:rsidRPr="00077288">
              <w:t>%</w:t>
            </w:r>
          </w:p>
        </w:tc>
        <w:tc>
          <w:tcPr>
            <w:tcW w:w="343" w:type="pct"/>
            <w:tcBorders>
              <w:top w:val="nil"/>
              <w:left w:val="nil"/>
              <w:bottom w:val="single" w:sz="4" w:space="0" w:color="auto"/>
              <w:right w:val="nil"/>
            </w:tcBorders>
            <w:shd w:val="clear" w:color="auto" w:fill="auto"/>
            <w:hideMark/>
          </w:tcPr>
          <w:p w14:paraId="6AE55067" w14:textId="77777777" w:rsidR="00C17FE4" w:rsidRPr="00077288" w:rsidRDefault="00C17FE4" w:rsidP="00B24F69">
            <w:pPr>
              <w:pStyle w:val="Tablehead1"/>
              <w:jc w:val="right"/>
            </w:pPr>
            <w:r w:rsidRPr="00077288">
              <w:t>n</w:t>
            </w:r>
          </w:p>
        </w:tc>
        <w:tc>
          <w:tcPr>
            <w:tcW w:w="343" w:type="pct"/>
            <w:tcBorders>
              <w:top w:val="nil"/>
              <w:left w:val="nil"/>
              <w:bottom w:val="single" w:sz="4" w:space="0" w:color="auto"/>
              <w:right w:val="nil"/>
            </w:tcBorders>
            <w:shd w:val="clear" w:color="auto" w:fill="auto"/>
            <w:hideMark/>
          </w:tcPr>
          <w:p w14:paraId="7A4A80AB" w14:textId="77777777" w:rsidR="00C17FE4" w:rsidRPr="00077288" w:rsidRDefault="00C17FE4" w:rsidP="00B24F69">
            <w:pPr>
              <w:pStyle w:val="Tablehead1"/>
              <w:jc w:val="right"/>
            </w:pPr>
            <w:r w:rsidRPr="00077288">
              <w:t>%</w:t>
            </w:r>
          </w:p>
        </w:tc>
      </w:tr>
      <w:tr w:rsidR="00512C09" w:rsidRPr="00077288" w14:paraId="42252FE8" w14:textId="77777777" w:rsidTr="000210B0">
        <w:trPr>
          <w:cantSplit/>
        </w:trPr>
        <w:tc>
          <w:tcPr>
            <w:tcW w:w="1565" w:type="pct"/>
            <w:tcBorders>
              <w:top w:val="single" w:sz="4" w:space="0" w:color="auto"/>
              <w:left w:val="nil"/>
              <w:bottom w:val="nil"/>
              <w:right w:val="nil"/>
            </w:tcBorders>
            <w:vAlign w:val="center"/>
            <w:hideMark/>
          </w:tcPr>
          <w:p w14:paraId="3508CE21" w14:textId="77777777" w:rsidR="00C17FE4" w:rsidRPr="00077288" w:rsidRDefault="00C17FE4" w:rsidP="00EB7711">
            <w:pPr>
              <w:pStyle w:val="Tabletext"/>
            </w:pPr>
            <w:r w:rsidRPr="00077288">
              <w:t>Provided consent</w:t>
            </w:r>
          </w:p>
        </w:tc>
        <w:tc>
          <w:tcPr>
            <w:tcW w:w="343" w:type="pct"/>
            <w:tcBorders>
              <w:top w:val="single" w:sz="4" w:space="0" w:color="auto"/>
              <w:left w:val="nil"/>
              <w:bottom w:val="nil"/>
              <w:right w:val="nil"/>
            </w:tcBorders>
            <w:vAlign w:val="center"/>
          </w:tcPr>
          <w:p w14:paraId="2DD89E4F" w14:textId="5BE4FCD6" w:rsidR="00C17FE4" w:rsidRPr="00077288" w:rsidRDefault="00C17FE4" w:rsidP="00B24F69">
            <w:pPr>
              <w:pStyle w:val="Tabletext"/>
              <w:jc w:val="right"/>
            </w:pPr>
            <w:r>
              <w:t>4004</w:t>
            </w:r>
          </w:p>
        </w:tc>
        <w:tc>
          <w:tcPr>
            <w:tcW w:w="346" w:type="pct"/>
            <w:tcBorders>
              <w:top w:val="single" w:sz="4" w:space="0" w:color="auto"/>
              <w:left w:val="nil"/>
              <w:bottom w:val="nil"/>
              <w:right w:val="nil"/>
            </w:tcBorders>
            <w:vAlign w:val="center"/>
          </w:tcPr>
          <w:p w14:paraId="6A3DF9C3" w14:textId="0F86726D" w:rsidR="00C17FE4" w:rsidRPr="00077288" w:rsidRDefault="00C17FE4" w:rsidP="00B24F69">
            <w:pPr>
              <w:pStyle w:val="Tabletext"/>
              <w:jc w:val="right"/>
            </w:pPr>
          </w:p>
        </w:tc>
        <w:tc>
          <w:tcPr>
            <w:tcW w:w="344" w:type="pct"/>
            <w:tcBorders>
              <w:top w:val="single" w:sz="4" w:space="0" w:color="auto"/>
              <w:left w:val="nil"/>
              <w:bottom w:val="nil"/>
              <w:right w:val="nil"/>
            </w:tcBorders>
            <w:vAlign w:val="center"/>
          </w:tcPr>
          <w:p w14:paraId="66A3AF77" w14:textId="5978FB17" w:rsidR="00C17FE4" w:rsidRPr="00077288" w:rsidRDefault="00C17FE4" w:rsidP="00B24F69">
            <w:pPr>
              <w:pStyle w:val="Tabletext"/>
              <w:jc w:val="right"/>
            </w:pPr>
            <w:r>
              <w:t>476</w:t>
            </w:r>
          </w:p>
        </w:tc>
        <w:tc>
          <w:tcPr>
            <w:tcW w:w="343" w:type="pct"/>
            <w:tcBorders>
              <w:top w:val="single" w:sz="4" w:space="0" w:color="auto"/>
              <w:left w:val="nil"/>
              <w:bottom w:val="nil"/>
              <w:right w:val="nil"/>
            </w:tcBorders>
            <w:vAlign w:val="center"/>
          </w:tcPr>
          <w:p w14:paraId="308F4B36" w14:textId="27782E78" w:rsidR="00C17FE4" w:rsidRPr="00077288" w:rsidRDefault="00C17FE4" w:rsidP="00B24F69">
            <w:pPr>
              <w:pStyle w:val="Tabletext"/>
              <w:jc w:val="right"/>
            </w:pPr>
          </w:p>
        </w:tc>
        <w:tc>
          <w:tcPr>
            <w:tcW w:w="344" w:type="pct"/>
            <w:tcBorders>
              <w:top w:val="single" w:sz="4" w:space="0" w:color="auto"/>
              <w:left w:val="nil"/>
              <w:bottom w:val="nil"/>
              <w:right w:val="nil"/>
            </w:tcBorders>
            <w:vAlign w:val="center"/>
          </w:tcPr>
          <w:p w14:paraId="04452E70" w14:textId="193A7A35" w:rsidR="00C17FE4" w:rsidRPr="00077288" w:rsidRDefault="00C17FE4" w:rsidP="00B24F69">
            <w:pPr>
              <w:pStyle w:val="Tabletext"/>
              <w:jc w:val="right"/>
            </w:pPr>
            <w:r>
              <w:t>728</w:t>
            </w:r>
          </w:p>
        </w:tc>
        <w:tc>
          <w:tcPr>
            <w:tcW w:w="343" w:type="pct"/>
            <w:tcBorders>
              <w:top w:val="single" w:sz="4" w:space="0" w:color="auto"/>
              <w:left w:val="nil"/>
              <w:bottom w:val="nil"/>
              <w:right w:val="nil"/>
            </w:tcBorders>
            <w:vAlign w:val="center"/>
          </w:tcPr>
          <w:p w14:paraId="6D132DAA" w14:textId="1E86E034" w:rsidR="00C17FE4" w:rsidRPr="00077288" w:rsidRDefault="00C17FE4" w:rsidP="00B24F69">
            <w:pPr>
              <w:pStyle w:val="Tabletext"/>
              <w:jc w:val="right"/>
            </w:pPr>
          </w:p>
        </w:tc>
        <w:tc>
          <w:tcPr>
            <w:tcW w:w="343" w:type="pct"/>
            <w:tcBorders>
              <w:top w:val="single" w:sz="4" w:space="0" w:color="auto"/>
              <w:left w:val="nil"/>
              <w:bottom w:val="nil"/>
              <w:right w:val="nil"/>
            </w:tcBorders>
            <w:shd w:val="clear" w:color="auto" w:fill="auto"/>
            <w:vAlign w:val="center"/>
          </w:tcPr>
          <w:p w14:paraId="13CBCEB1" w14:textId="1D98CA47" w:rsidR="00C17FE4" w:rsidRPr="00077288" w:rsidRDefault="00C17FE4" w:rsidP="00B24F69">
            <w:pPr>
              <w:pStyle w:val="Tabletext"/>
              <w:jc w:val="right"/>
            </w:pPr>
            <w:r>
              <w:t>79</w:t>
            </w:r>
          </w:p>
        </w:tc>
        <w:tc>
          <w:tcPr>
            <w:tcW w:w="344" w:type="pct"/>
            <w:tcBorders>
              <w:top w:val="single" w:sz="4" w:space="0" w:color="auto"/>
              <w:left w:val="nil"/>
              <w:bottom w:val="nil"/>
              <w:right w:val="nil"/>
            </w:tcBorders>
            <w:shd w:val="clear" w:color="auto" w:fill="auto"/>
            <w:vAlign w:val="center"/>
          </w:tcPr>
          <w:p w14:paraId="0CC52090" w14:textId="06DCC983" w:rsidR="00C17FE4" w:rsidRPr="00077288" w:rsidRDefault="00C17FE4" w:rsidP="00B24F69">
            <w:pPr>
              <w:pStyle w:val="Tabletext"/>
              <w:jc w:val="right"/>
            </w:pPr>
          </w:p>
        </w:tc>
        <w:tc>
          <w:tcPr>
            <w:tcW w:w="343" w:type="pct"/>
            <w:tcBorders>
              <w:top w:val="single" w:sz="4" w:space="0" w:color="auto"/>
              <w:left w:val="nil"/>
              <w:bottom w:val="nil"/>
              <w:right w:val="nil"/>
            </w:tcBorders>
            <w:shd w:val="clear" w:color="auto" w:fill="auto"/>
            <w:vAlign w:val="center"/>
          </w:tcPr>
          <w:p w14:paraId="017EFA00" w14:textId="6B25B712" w:rsidR="00C17FE4" w:rsidRPr="00077288" w:rsidRDefault="00C17FE4" w:rsidP="00B24F69">
            <w:pPr>
              <w:pStyle w:val="Tabletext"/>
              <w:jc w:val="right"/>
            </w:pPr>
            <w:r>
              <w:t>5287</w:t>
            </w:r>
          </w:p>
        </w:tc>
        <w:tc>
          <w:tcPr>
            <w:tcW w:w="343" w:type="pct"/>
            <w:tcBorders>
              <w:top w:val="single" w:sz="4" w:space="0" w:color="auto"/>
              <w:left w:val="nil"/>
              <w:bottom w:val="nil"/>
              <w:right w:val="nil"/>
            </w:tcBorders>
            <w:shd w:val="clear" w:color="auto" w:fill="auto"/>
            <w:vAlign w:val="center"/>
          </w:tcPr>
          <w:p w14:paraId="7F4982A0" w14:textId="2692840B" w:rsidR="00C17FE4" w:rsidRPr="00077288" w:rsidRDefault="00C17FE4" w:rsidP="00B24F69">
            <w:pPr>
              <w:pStyle w:val="Tabletext"/>
              <w:jc w:val="right"/>
            </w:pPr>
          </w:p>
        </w:tc>
      </w:tr>
      <w:tr w:rsidR="00512C09" w:rsidRPr="00077288" w14:paraId="302B0382" w14:textId="77777777" w:rsidTr="000210B0">
        <w:trPr>
          <w:cantSplit/>
          <w:trHeight w:val="354"/>
        </w:trPr>
        <w:tc>
          <w:tcPr>
            <w:tcW w:w="1565" w:type="pct"/>
            <w:tcBorders>
              <w:top w:val="nil"/>
              <w:left w:val="nil"/>
              <w:bottom w:val="single" w:sz="4" w:space="0" w:color="auto"/>
              <w:right w:val="nil"/>
            </w:tcBorders>
            <w:vAlign w:val="center"/>
            <w:hideMark/>
          </w:tcPr>
          <w:p w14:paraId="27ABBF5C" w14:textId="6D4B1255" w:rsidR="00C17FE4" w:rsidRPr="00077288" w:rsidRDefault="00C17FE4" w:rsidP="00EB7711">
            <w:pPr>
              <w:pStyle w:val="Tabletext"/>
            </w:pPr>
            <w:r>
              <w:t xml:space="preserve">   Of these: NAPLAN records linked</w:t>
            </w:r>
          </w:p>
        </w:tc>
        <w:tc>
          <w:tcPr>
            <w:tcW w:w="343" w:type="pct"/>
            <w:tcBorders>
              <w:top w:val="nil"/>
              <w:left w:val="nil"/>
              <w:bottom w:val="single" w:sz="4" w:space="0" w:color="auto"/>
              <w:right w:val="nil"/>
            </w:tcBorders>
            <w:vAlign w:val="center"/>
          </w:tcPr>
          <w:p w14:paraId="02D8EB5E" w14:textId="111D0E0C" w:rsidR="00C17FE4" w:rsidRPr="00077288" w:rsidRDefault="00C17FE4" w:rsidP="00B24F69">
            <w:pPr>
              <w:pStyle w:val="Tabletext"/>
              <w:jc w:val="right"/>
            </w:pPr>
            <w:r>
              <w:t>3842</w:t>
            </w:r>
          </w:p>
        </w:tc>
        <w:tc>
          <w:tcPr>
            <w:tcW w:w="346" w:type="pct"/>
            <w:tcBorders>
              <w:top w:val="nil"/>
              <w:left w:val="nil"/>
              <w:bottom w:val="single" w:sz="4" w:space="0" w:color="auto"/>
              <w:right w:val="nil"/>
            </w:tcBorders>
            <w:vAlign w:val="center"/>
          </w:tcPr>
          <w:p w14:paraId="56CA1870" w14:textId="6DD268FF" w:rsidR="00C17FE4" w:rsidRPr="00077288" w:rsidRDefault="00C17FE4" w:rsidP="00B24F69">
            <w:pPr>
              <w:pStyle w:val="Tabletext"/>
              <w:jc w:val="right"/>
            </w:pPr>
            <w:r>
              <w:t>96</w:t>
            </w:r>
          </w:p>
        </w:tc>
        <w:tc>
          <w:tcPr>
            <w:tcW w:w="344" w:type="pct"/>
            <w:tcBorders>
              <w:top w:val="nil"/>
              <w:left w:val="nil"/>
              <w:bottom w:val="single" w:sz="4" w:space="0" w:color="auto"/>
              <w:right w:val="nil"/>
            </w:tcBorders>
            <w:vAlign w:val="center"/>
          </w:tcPr>
          <w:p w14:paraId="22186FBC" w14:textId="1B1AA31D" w:rsidR="00C17FE4" w:rsidRPr="00077288" w:rsidRDefault="00C17FE4" w:rsidP="00B24F69">
            <w:pPr>
              <w:pStyle w:val="Tabletext"/>
              <w:jc w:val="right"/>
            </w:pPr>
            <w:r>
              <w:t>448</w:t>
            </w:r>
          </w:p>
        </w:tc>
        <w:tc>
          <w:tcPr>
            <w:tcW w:w="343" w:type="pct"/>
            <w:tcBorders>
              <w:top w:val="nil"/>
              <w:left w:val="nil"/>
              <w:bottom w:val="single" w:sz="4" w:space="0" w:color="auto"/>
              <w:right w:val="nil"/>
            </w:tcBorders>
            <w:vAlign w:val="center"/>
          </w:tcPr>
          <w:p w14:paraId="1E83511F" w14:textId="07673A58" w:rsidR="00C17FE4" w:rsidRPr="00077288" w:rsidRDefault="00C17FE4" w:rsidP="00B24F69">
            <w:pPr>
              <w:pStyle w:val="Tabletext"/>
              <w:jc w:val="right"/>
            </w:pPr>
            <w:r>
              <w:t>94</w:t>
            </w:r>
          </w:p>
        </w:tc>
        <w:tc>
          <w:tcPr>
            <w:tcW w:w="344" w:type="pct"/>
            <w:tcBorders>
              <w:top w:val="nil"/>
              <w:left w:val="nil"/>
              <w:bottom w:val="single" w:sz="4" w:space="0" w:color="auto"/>
              <w:right w:val="nil"/>
            </w:tcBorders>
            <w:vAlign w:val="center"/>
          </w:tcPr>
          <w:p w14:paraId="2ECBD33A" w14:textId="6E228054" w:rsidR="00C17FE4" w:rsidRPr="00077288" w:rsidRDefault="00C17FE4" w:rsidP="00B24F69">
            <w:pPr>
              <w:pStyle w:val="Tabletext"/>
              <w:jc w:val="right"/>
            </w:pPr>
            <w:r>
              <w:t>67</w:t>
            </w:r>
            <w:r w:rsidR="00B96067">
              <w:t>4</w:t>
            </w:r>
          </w:p>
        </w:tc>
        <w:tc>
          <w:tcPr>
            <w:tcW w:w="343" w:type="pct"/>
            <w:tcBorders>
              <w:top w:val="nil"/>
              <w:left w:val="nil"/>
              <w:bottom w:val="single" w:sz="4" w:space="0" w:color="auto"/>
              <w:right w:val="nil"/>
            </w:tcBorders>
            <w:vAlign w:val="center"/>
          </w:tcPr>
          <w:p w14:paraId="5C731E0D" w14:textId="6F0B9E5E" w:rsidR="00C17FE4" w:rsidRPr="00077288" w:rsidRDefault="00C17FE4" w:rsidP="00B24F69">
            <w:pPr>
              <w:pStyle w:val="Tabletext"/>
              <w:jc w:val="right"/>
            </w:pPr>
            <w:r>
              <w:t>93</w:t>
            </w:r>
          </w:p>
        </w:tc>
        <w:tc>
          <w:tcPr>
            <w:tcW w:w="343" w:type="pct"/>
            <w:tcBorders>
              <w:top w:val="nil"/>
              <w:left w:val="nil"/>
              <w:bottom w:val="single" w:sz="4" w:space="0" w:color="auto"/>
              <w:right w:val="nil"/>
            </w:tcBorders>
            <w:shd w:val="clear" w:color="auto" w:fill="auto"/>
            <w:vAlign w:val="center"/>
          </w:tcPr>
          <w:p w14:paraId="4754CB96" w14:textId="2ABC706B" w:rsidR="00C17FE4" w:rsidRPr="00077288" w:rsidRDefault="00C17FE4" w:rsidP="00B24F69">
            <w:pPr>
              <w:pStyle w:val="Tabletext"/>
              <w:jc w:val="right"/>
            </w:pPr>
            <w:r>
              <w:t>75</w:t>
            </w:r>
          </w:p>
        </w:tc>
        <w:tc>
          <w:tcPr>
            <w:tcW w:w="344" w:type="pct"/>
            <w:tcBorders>
              <w:top w:val="nil"/>
              <w:left w:val="nil"/>
              <w:bottom w:val="single" w:sz="4" w:space="0" w:color="auto"/>
              <w:right w:val="nil"/>
            </w:tcBorders>
            <w:shd w:val="clear" w:color="auto" w:fill="auto"/>
            <w:vAlign w:val="center"/>
          </w:tcPr>
          <w:p w14:paraId="1B1324CB" w14:textId="7A6606D4" w:rsidR="00C17FE4" w:rsidRPr="00077288" w:rsidRDefault="00C17FE4" w:rsidP="00B24F69">
            <w:pPr>
              <w:pStyle w:val="Tabletext"/>
              <w:jc w:val="right"/>
            </w:pPr>
            <w:r>
              <w:t>95</w:t>
            </w:r>
          </w:p>
        </w:tc>
        <w:tc>
          <w:tcPr>
            <w:tcW w:w="343" w:type="pct"/>
            <w:tcBorders>
              <w:top w:val="nil"/>
              <w:left w:val="nil"/>
              <w:bottom w:val="single" w:sz="4" w:space="0" w:color="auto"/>
              <w:right w:val="nil"/>
            </w:tcBorders>
            <w:shd w:val="clear" w:color="auto" w:fill="auto"/>
            <w:vAlign w:val="center"/>
          </w:tcPr>
          <w:p w14:paraId="4877376B" w14:textId="3CA1FEF7" w:rsidR="00C17FE4" w:rsidRPr="00077288" w:rsidRDefault="005F4488" w:rsidP="00B24F69">
            <w:pPr>
              <w:pStyle w:val="Tabletext"/>
              <w:jc w:val="right"/>
            </w:pPr>
            <w:r>
              <w:t>5039</w:t>
            </w:r>
          </w:p>
        </w:tc>
        <w:tc>
          <w:tcPr>
            <w:tcW w:w="343" w:type="pct"/>
            <w:tcBorders>
              <w:top w:val="nil"/>
              <w:left w:val="nil"/>
              <w:bottom w:val="single" w:sz="4" w:space="0" w:color="auto"/>
              <w:right w:val="nil"/>
            </w:tcBorders>
            <w:shd w:val="clear" w:color="auto" w:fill="auto"/>
            <w:vAlign w:val="center"/>
          </w:tcPr>
          <w:p w14:paraId="2095DC24" w14:textId="25758AF0" w:rsidR="00C17FE4" w:rsidRPr="00077288" w:rsidRDefault="00C17FE4" w:rsidP="00B24F69">
            <w:pPr>
              <w:pStyle w:val="Tabletext"/>
              <w:jc w:val="right"/>
            </w:pPr>
            <w:r>
              <w:t>95</w:t>
            </w:r>
          </w:p>
        </w:tc>
      </w:tr>
      <w:tr w:rsidR="00C17FE4" w:rsidRPr="00077288" w14:paraId="042CCD85" w14:textId="77777777" w:rsidTr="000210B0">
        <w:trPr>
          <w:cantSplit/>
          <w:trHeight w:val="354"/>
        </w:trPr>
        <w:tc>
          <w:tcPr>
            <w:tcW w:w="1565" w:type="pct"/>
            <w:tcBorders>
              <w:top w:val="single" w:sz="4" w:space="0" w:color="auto"/>
              <w:left w:val="nil"/>
              <w:bottom w:val="nil"/>
              <w:right w:val="nil"/>
            </w:tcBorders>
            <w:vAlign w:val="center"/>
          </w:tcPr>
          <w:p w14:paraId="03100996" w14:textId="7F81042F" w:rsidR="00C17FE4" w:rsidRPr="00077288" w:rsidRDefault="00C17FE4" w:rsidP="00EB7711">
            <w:pPr>
              <w:pStyle w:val="Tabletext"/>
            </w:pPr>
            <w:r>
              <w:t>Respondents asked for consent</w:t>
            </w:r>
          </w:p>
        </w:tc>
        <w:tc>
          <w:tcPr>
            <w:tcW w:w="343" w:type="pct"/>
            <w:tcBorders>
              <w:top w:val="single" w:sz="4" w:space="0" w:color="auto"/>
              <w:left w:val="nil"/>
              <w:bottom w:val="nil"/>
              <w:right w:val="nil"/>
            </w:tcBorders>
            <w:vAlign w:val="center"/>
          </w:tcPr>
          <w:p w14:paraId="194C6EC6" w14:textId="45DC4A35" w:rsidR="00C17FE4" w:rsidRPr="00077288" w:rsidRDefault="00C17FE4" w:rsidP="00B24F69">
            <w:pPr>
              <w:pStyle w:val="Tabletext"/>
              <w:jc w:val="right"/>
            </w:pPr>
            <w:r>
              <w:t>4704</w:t>
            </w:r>
          </w:p>
        </w:tc>
        <w:tc>
          <w:tcPr>
            <w:tcW w:w="346" w:type="pct"/>
            <w:tcBorders>
              <w:top w:val="single" w:sz="4" w:space="0" w:color="auto"/>
              <w:left w:val="nil"/>
              <w:bottom w:val="nil"/>
              <w:right w:val="nil"/>
            </w:tcBorders>
            <w:vAlign w:val="center"/>
          </w:tcPr>
          <w:p w14:paraId="24426D03" w14:textId="77777777" w:rsidR="00C17FE4" w:rsidRPr="00077288" w:rsidRDefault="00C17FE4" w:rsidP="00B24F69">
            <w:pPr>
              <w:pStyle w:val="Tabletext"/>
              <w:jc w:val="right"/>
            </w:pPr>
          </w:p>
        </w:tc>
        <w:tc>
          <w:tcPr>
            <w:tcW w:w="344" w:type="pct"/>
            <w:tcBorders>
              <w:top w:val="single" w:sz="4" w:space="0" w:color="auto"/>
              <w:left w:val="nil"/>
              <w:bottom w:val="nil"/>
              <w:right w:val="nil"/>
            </w:tcBorders>
            <w:vAlign w:val="center"/>
          </w:tcPr>
          <w:p w14:paraId="235CD6B8" w14:textId="1E2AB1C1" w:rsidR="00C17FE4" w:rsidRPr="00077288" w:rsidRDefault="00C17FE4" w:rsidP="00B24F69">
            <w:pPr>
              <w:pStyle w:val="Tabletext"/>
              <w:jc w:val="right"/>
            </w:pPr>
            <w:r>
              <w:t>597</w:t>
            </w:r>
          </w:p>
        </w:tc>
        <w:tc>
          <w:tcPr>
            <w:tcW w:w="343" w:type="pct"/>
            <w:tcBorders>
              <w:top w:val="single" w:sz="4" w:space="0" w:color="auto"/>
              <w:left w:val="nil"/>
              <w:bottom w:val="nil"/>
              <w:right w:val="nil"/>
            </w:tcBorders>
            <w:vAlign w:val="center"/>
          </w:tcPr>
          <w:p w14:paraId="3BA62763" w14:textId="77777777" w:rsidR="00C17FE4" w:rsidRPr="00077288" w:rsidRDefault="00C17FE4" w:rsidP="00B24F69">
            <w:pPr>
              <w:pStyle w:val="Tabletext"/>
              <w:jc w:val="right"/>
            </w:pPr>
          </w:p>
        </w:tc>
        <w:tc>
          <w:tcPr>
            <w:tcW w:w="344" w:type="pct"/>
            <w:tcBorders>
              <w:top w:val="single" w:sz="4" w:space="0" w:color="auto"/>
              <w:left w:val="nil"/>
              <w:bottom w:val="nil"/>
              <w:right w:val="nil"/>
            </w:tcBorders>
            <w:vAlign w:val="center"/>
          </w:tcPr>
          <w:p w14:paraId="7041D2EF" w14:textId="22A354F0" w:rsidR="00C17FE4" w:rsidRPr="00077288" w:rsidRDefault="00C17FE4" w:rsidP="00B24F69">
            <w:pPr>
              <w:pStyle w:val="Tabletext"/>
              <w:jc w:val="right"/>
            </w:pPr>
            <w:r>
              <w:t>943</w:t>
            </w:r>
          </w:p>
        </w:tc>
        <w:tc>
          <w:tcPr>
            <w:tcW w:w="343" w:type="pct"/>
            <w:tcBorders>
              <w:top w:val="single" w:sz="4" w:space="0" w:color="auto"/>
              <w:left w:val="nil"/>
              <w:bottom w:val="nil"/>
              <w:right w:val="nil"/>
            </w:tcBorders>
            <w:vAlign w:val="center"/>
          </w:tcPr>
          <w:p w14:paraId="28461017" w14:textId="77777777" w:rsidR="00C17FE4" w:rsidRPr="00077288" w:rsidRDefault="00C17FE4" w:rsidP="00B24F69">
            <w:pPr>
              <w:pStyle w:val="Tabletext"/>
              <w:jc w:val="right"/>
            </w:pPr>
          </w:p>
        </w:tc>
        <w:tc>
          <w:tcPr>
            <w:tcW w:w="343" w:type="pct"/>
            <w:tcBorders>
              <w:top w:val="single" w:sz="4" w:space="0" w:color="auto"/>
              <w:left w:val="nil"/>
              <w:bottom w:val="nil"/>
              <w:right w:val="nil"/>
            </w:tcBorders>
            <w:shd w:val="clear" w:color="auto" w:fill="auto"/>
            <w:vAlign w:val="center"/>
          </w:tcPr>
          <w:p w14:paraId="22E4002C" w14:textId="2C8DF6F7" w:rsidR="00C17FE4" w:rsidRPr="00077288" w:rsidRDefault="00C17FE4" w:rsidP="00B24F69">
            <w:pPr>
              <w:pStyle w:val="Tabletext"/>
              <w:jc w:val="right"/>
            </w:pPr>
            <w:r>
              <w:t>120</w:t>
            </w:r>
          </w:p>
        </w:tc>
        <w:tc>
          <w:tcPr>
            <w:tcW w:w="344" w:type="pct"/>
            <w:tcBorders>
              <w:top w:val="single" w:sz="4" w:space="0" w:color="auto"/>
              <w:left w:val="nil"/>
              <w:bottom w:val="nil"/>
              <w:right w:val="nil"/>
            </w:tcBorders>
            <w:shd w:val="clear" w:color="auto" w:fill="auto"/>
            <w:vAlign w:val="center"/>
          </w:tcPr>
          <w:p w14:paraId="1FE76C35" w14:textId="77777777" w:rsidR="00C17FE4" w:rsidRPr="00077288" w:rsidRDefault="00C17FE4" w:rsidP="00B24F69">
            <w:pPr>
              <w:pStyle w:val="Tabletext"/>
              <w:jc w:val="right"/>
            </w:pPr>
          </w:p>
        </w:tc>
        <w:tc>
          <w:tcPr>
            <w:tcW w:w="343" w:type="pct"/>
            <w:tcBorders>
              <w:top w:val="single" w:sz="4" w:space="0" w:color="auto"/>
              <w:left w:val="nil"/>
              <w:bottom w:val="nil"/>
              <w:right w:val="nil"/>
            </w:tcBorders>
            <w:shd w:val="clear" w:color="auto" w:fill="auto"/>
            <w:vAlign w:val="center"/>
          </w:tcPr>
          <w:p w14:paraId="0C2EE707" w14:textId="12D63B8C" w:rsidR="00C17FE4" w:rsidRPr="00077288" w:rsidRDefault="00C17FE4" w:rsidP="00B24F69">
            <w:pPr>
              <w:pStyle w:val="Tabletext"/>
              <w:jc w:val="right"/>
            </w:pPr>
            <w:r>
              <w:t>6364</w:t>
            </w:r>
          </w:p>
        </w:tc>
        <w:tc>
          <w:tcPr>
            <w:tcW w:w="343" w:type="pct"/>
            <w:tcBorders>
              <w:top w:val="single" w:sz="4" w:space="0" w:color="auto"/>
              <w:left w:val="nil"/>
              <w:bottom w:val="nil"/>
              <w:right w:val="nil"/>
            </w:tcBorders>
            <w:shd w:val="clear" w:color="auto" w:fill="auto"/>
            <w:vAlign w:val="center"/>
          </w:tcPr>
          <w:p w14:paraId="7E61ACBD" w14:textId="77777777" w:rsidR="00C17FE4" w:rsidRPr="00077288" w:rsidRDefault="00C17FE4" w:rsidP="00B24F69">
            <w:pPr>
              <w:pStyle w:val="Tabletext"/>
              <w:jc w:val="right"/>
            </w:pPr>
          </w:p>
        </w:tc>
      </w:tr>
      <w:tr w:rsidR="00C17FE4" w:rsidRPr="00077288" w14:paraId="4D8FF40D" w14:textId="77777777" w:rsidTr="000210B0">
        <w:trPr>
          <w:cantSplit/>
          <w:trHeight w:val="354"/>
        </w:trPr>
        <w:tc>
          <w:tcPr>
            <w:tcW w:w="1565" w:type="pct"/>
            <w:tcBorders>
              <w:top w:val="nil"/>
              <w:left w:val="nil"/>
              <w:bottom w:val="single" w:sz="4" w:space="0" w:color="auto"/>
              <w:right w:val="nil"/>
            </w:tcBorders>
            <w:vAlign w:val="center"/>
          </w:tcPr>
          <w:p w14:paraId="72F3C97C" w14:textId="49D5AA06" w:rsidR="00C17FE4" w:rsidRPr="00077288" w:rsidRDefault="00C17FE4" w:rsidP="00EB7711">
            <w:pPr>
              <w:pStyle w:val="Tabletext"/>
            </w:pPr>
            <w:r>
              <w:t xml:space="preserve">   Of these: NAPLAN records linked</w:t>
            </w:r>
          </w:p>
        </w:tc>
        <w:tc>
          <w:tcPr>
            <w:tcW w:w="343" w:type="pct"/>
            <w:tcBorders>
              <w:top w:val="nil"/>
              <w:left w:val="nil"/>
              <w:bottom w:val="single" w:sz="4" w:space="0" w:color="auto"/>
              <w:right w:val="nil"/>
            </w:tcBorders>
            <w:vAlign w:val="center"/>
          </w:tcPr>
          <w:p w14:paraId="0D859E73" w14:textId="438C77DA" w:rsidR="00C17FE4" w:rsidRPr="00077288" w:rsidRDefault="00C17FE4" w:rsidP="00B24F69">
            <w:pPr>
              <w:pStyle w:val="Tabletext"/>
              <w:jc w:val="right"/>
            </w:pPr>
            <w:r>
              <w:t>3842</w:t>
            </w:r>
          </w:p>
        </w:tc>
        <w:tc>
          <w:tcPr>
            <w:tcW w:w="346" w:type="pct"/>
            <w:tcBorders>
              <w:top w:val="nil"/>
              <w:left w:val="nil"/>
              <w:bottom w:val="single" w:sz="4" w:space="0" w:color="auto"/>
              <w:right w:val="nil"/>
            </w:tcBorders>
            <w:vAlign w:val="center"/>
          </w:tcPr>
          <w:p w14:paraId="5A1C53C1" w14:textId="43FDF97C" w:rsidR="00C17FE4" w:rsidRPr="00077288" w:rsidRDefault="00C17FE4" w:rsidP="00B24F69">
            <w:pPr>
              <w:pStyle w:val="Tabletext"/>
              <w:jc w:val="right"/>
            </w:pPr>
            <w:r>
              <w:t>82</w:t>
            </w:r>
          </w:p>
        </w:tc>
        <w:tc>
          <w:tcPr>
            <w:tcW w:w="344" w:type="pct"/>
            <w:tcBorders>
              <w:top w:val="nil"/>
              <w:left w:val="nil"/>
              <w:bottom w:val="single" w:sz="4" w:space="0" w:color="auto"/>
              <w:right w:val="nil"/>
            </w:tcBorders>
            <w:vAlign w:val="center"/>
          </w:tcPr>
          <w:p w14:paraId="0BC5F2E0" w14:textId="3AB871F1" w:rsidR="00C17FE4" w:rsidRPr="00077288" w:rsidRDefault="00C17FE4" w:rsidP="00B24F69">
            <w:pPr>
              <w:pStyle w:val="Tabletext"/>
              <w:jc w:val="right"/>
            </w:pPr>
            <w:r>
              <w:t>448</w:t>
            </w:r>
          </w:p>
        </w:tc>
        <w:tc>
          <w:tcPr>
            <w:tcW w:w="343" w:type="pct"/>
            <w:tcBorders>
              <w:top w:val="nil"/>
              <w:left w:val="nil"/>
              <w:bottom w:val="single" w:sz="4" w:space="0" w:color="auto"/>
              <w:right w:val="nil"/>
            </w:tcBorders>
            <w:vAlign w:val="center"/>
          </w:tcPr>
          <w:p w14:paraId="44033419" w14:textId="55268980" w:rsidR="00C17FE4" w:rsidRPr="00077288" w:rsidRDefault="00C17FE4" w:rsidP="00B24F69">
            <w:pPr>
              <w:pStyle w:val="Tabletext"/>
              <w:jc w:val="right"/>
            </w:pPr>
            <w:r>
              <w:t>75</w:t>
            </w:r>
          </w:p>
        </w:tc>
        <w:tc>
          <w:tcPr>
            <w:tcW w:w="344" w:type="pct"/>
            <w:tcBorders>
              <w:top w:val="nil"/>
              <w:left w:val="nil"/>
              <w:bottom w:val="single" w:sz="4" w:space="0" w:color="auto"/>
              <w:right w:val="nil"/>
            </w:tcBorders>
            <w:vAlign w:val="center"/>
          </w:tcPr>
          <w:p w14:paraId="49F269D0" w14:textId="2DBF2BAA" w:rsidR="00C17FE4" w:rsidRPr="00077288" w:rsidRDefault="00C17FE4" w:rsidP="00B24F69">
            <w:pPr>
              <w:pStyle w:val="Tabletext"/>
              <w:jc w:val="right"/>
            </w:pPr>
            <w:r>
              <w:t>67</w:t>
            </w:r>
            <w:r w:rsidR="00B96067">
              <w:t>4</w:t>
            </w:r>
          </w:p>
        </w:tc>
        <w:tc>
          <w:tcPr>
            <w:tcW w:w="343" w:type="pct"/>
            <w:tcBorders>
              <w:top w:val="nil"/>
              <w:left w:val="nil"/>
              <w:bottom w:val="single" w:sz="4" w:space="0" w:color="auto"/>
              <w:right w:val="nil"/>
            </w:tcBorders>
            <w:vAlign w:val="center"/>
          </w:tcPr>
          <w:p w14:paraId="73D23C62" w14:textId="19FADBBF" w:rsidR="00C17FE4" w:rsidRPr="00077288" w:rsidRDefault="00B96067" w:rsidP="00B24F69">
            <w:pPr>
              <w:pStyle w:val="Tabletext"/>
              <w:jc w:val="right"/>
            </w:pPr>
            <w:r>
              <w:t>71</w:t>
            </w:r>
          </w:p>
        </w:tc>
        <w:tc>
          <w:tcPr>
            <w:tcW w:w="343" w:type="pct"/>
            <w:tcBorders>
              <w:top w:val="nil"/>
              <w:left w:val="nil"/>
              <w:bottom w:val="single" w:sz="4" w:space="0" w:color="auto"/>
              <w:right w:val="nil"/>
            </w:tcBorders>
            <w:shd w:val="clear" w:color="auto" w:fill="auto"/>
            <w:vAlign w:val="center"/>
          </w:tcPr>
          <w:p w14:paraId="6363640D" w14:textId="36394C30" w:rsidR="00C17FE4" w:rsidRPr="00077288" w:rsidRDefault="00C17FE4" w:rsidP="00B24F69">
            <w:pPr>
              <w:pStyle w:val="Tabletext"/>
              <w:jc w:val="right"/>
            </w:pPr>
            <w:r>
              <w:t>75</w:t>
            </w:r>
          </w:p>
        </w:tc>
        <w:tc>
          <w:tcPr>
            <w:tcW w:w="344" w:type="pct"/>
            <w:tcBorders>
              <w:top w:val="nil"/>
              <w:left w:val="nil"/>
              <w:bottom w:val="single" w:sz="4" w:space="0" w:color="auto"/>
              <w:right w:val="nil"/>
            </w:tcBorders>
            <w:shd w:val="clear" w:color="auto" w:fill="auto"/>
            <w:vAlign w:val="center"/>
          </w:tcPr>
          <w:p w14:paraId="770228A7" w14:textId="7D511506" w:rsidR="00C17FE4" w:rsidRPr="00077288" w:rsidRDefault="00C17FE4" w:rsidP="00B24F69">
            <w:pPr>
              <w:pStyle w:val="Tabletext"/>
              <w:jc w:val="right"/>
            </w:pPr>
            <w:r>
              <w:t>63</w:t>
            </w:r>
          </w:p>
        </w:tc>
        <w:tc>
          <w:tcPr>
            <w:tcW w:w="343" w:type="pct"/>
            <w:tcBorders>
              <w:top w:val="nil"/>
              <w:left w:val="nil"/>
              <w:bottom w:val="single" w:sz="4" w:space="0" w:color="auto"/>
              <w:right w:val="nil"/>
            </w:tcBorders>
            <w:shd w:val="clear" w:color="auto" w:fill="auto"/>
            <w:vAlign w:val="center"/>
          </w:tcPr>
          <w:p w14:paraId="28DE7805" w14:textId="47CCF0B3" w:rsidR="00C17FE4" w:rsidRPr="00077288" w:rsidRDefault="005F4488" w:rsidP="00B24F69">
            <w:pPr>
              <w:pStyle w:val="Tabletext"/>
              <w:jc w:val="right"/>
            </w:pPr>
            <w:r>
              <w:t>5039</w:t>
            </w:r>
          </w:p>
        </w:tc>
        <w:tc>
          <w:tcPr>
            <w:tcW w:w="343" w:type="pct"/>
            <w:tcBorders>
              <w:top w:val="nil"/>
              <w:left w:val="nil"/>
              <w:bottom w:val="single" w:sz="4" w:space="0" w:color="auto"/>
              <w:right w:val="nil"/>
            </w:tcBorders>
            <w:shd w:val="clear" w:color="auto" w:fill="auto"/>
            <w:vAlign w:val="center"/>
          </w:tcPr>
          <w:p w14:paraId="79AF1A46" w14:textId="0988E013" w:rsidR="00C17FE4" w:rsidRPr="00077288" w:rsidRDefault="00C17FE4" w:rsidP="00B24F69">
            <w:pPr>
              <w:pStyle w:val="Tabletext"/>
              <w:jc w:val="right"/>
            </w:pPr>
            <w:r>
              <w:t>79</w:t>
            </w:r>
          </w:p>
        </w:tc>
      </w:tr>
    </w:tbl>
    <w:p w14:paraId="3D8C4648" w14:textId="77777777" w:rsidR="000210B0" w:rsidRDefault="000210B0" w:rsidP="000210B0">
      <w:pPr>
        <w:pStyle w:val="Source"/>
        <w:ind w:left="170" w:hanging="170"/>
      </w:pPr>
      <w:r>
        <w:t xml:space="preserve">Notes: </w:t>
      </w:r>
    </w:p>
    <w:p w14:paraId="4971003D" w14:textId="3E521D52" w:rsidR="000210B0" w:rsidRDefault="000210B0" w:rsidP="008D1E75">
      <w:pPr>
        <w:pStyle w:val="Source"/>
        <w:ind w:left="142" w:hanging="142"/>
      </w:pPr>
      <w:r>
        <w:t xml:space="preserve">1 </w:t>
      </w:r>
      <w:r w:rsidRPr="001043D2">
        <w:t xml:space="preserve">Includes respondents recruited as part of the top-up activity in 2017 (wave 3). </w:t>
      </w:r>
    </w:p>
    <w:p w14:paraId="0F22F3F6" w14:textId="633EDD35" w:rsidR="000210B0" w:rsidRDefault="000210B0" w:rsidP="008D1E75">
      <w:pPr>
        <w:pStyle w:val="Source"/>
        <w:ind w:left="142" w:hanging="142"/>
      </w:pPr>
      <w:r>
        <w:t>2 Excludes those who provided their consent but were removed from the LSAY dataset because they were ineligible as part of the PISA guidelines.</w:t>
      </w:r>
    </w:p>
    <w:p w14:paraId="058EA73C" w14:textId="3C0B9C8E" w:rsidR="00354C69" w:rsidRPr="00354C69" w:rsidRDefault="001944AA" w:rsidP="00354C69">
      <w:pPr>
        <w:pStyle w:val="Text"/>
      </w:pPr>
      <w:r w:rsidRPr="00354C69">
        <w:t xml:space="preserve">When comparing the number of records that were linked </w:t>
      </w:r>
      <w:r w:rsidR="009F7DA8" w:rsidRPr="00354C69">
        <w:t xml:space="preserve">for each NAPLAN assessment year level, </w:t>
      </w:r>
      <w:r w:rsidR="007C2305">
        <w:t xml:space="preserve">the </w:t>
      </w:r>
      <w:r w:rsidRPr="00354C69">
        <w:t>results from earlier year</w:t>
      </w:r>
      <w:r w:rsidR="009F7DA8" w:rsidRPr="00354C69">
        <w:t xml:space="preserve"> levels</w:t>
      </w:r>
      <w:r w:rsidRPr="00354C69">
        <w:t xml:space="preserve"> </w:t>
      </w:r>
      <w:r w:rsidR="009F7DA8" w:rsidRPr="00354C69">
        <w:t xml:space="preserve">were more difficult </w:t>
      </w:r>
      <w:r w:rsidRPr="00354C69">
        <w:t xml:space="preserve">to </w:t>
      </w:r>
      <w:r w:rsidR="009F7DA8" w:rsidRPr="00354C69">
        <w:t xml:space="preserve">retrieve (see table 5). The significantly lower rate of linked NAPLAN records for Year 3 </w:t>
      </w:r>
      <w:r w:rsidR="00073E0E">
        <w:t>can</w:t>
      </w:r>
      <w:r w:rsidR="009F7DA8" w:rsidRPr="00354C69">
        <w:t xml:space="preserve"> also </w:t>
      </w:r>
      <w:r w:rsidR="00073E0E">
        <w:t xml:space="preserve">be </w:t>
      </w:r>
      <w:r w:rsidR="009F7DA8" w:rsidRPr="00354C69">
        <w:t>attribut</w:t>
      </w:r>
      <w:r w:rsidR="00073E0E">
        <w:t>ed</w:t>
      </w:r>
      <w:r w:rsidR="009F7DA8" w:rsidRPr="00354C69">
        <w:t xml:space="preserve"> to the fact that </w:t>
      </w:r>
      <w:proofErr w:type="gramStart"/>
      <w:r w:rsidR="009F7DA8" w:rsidRPr="00354C69">
        <w:t>a number of</w:t>
      </w:r>
      <w:proofErr w:type="gramEnd"/>
      <w:r w:rsidR="009F7DA8" w:rsidRPr="00354C69">
        <w:t xml:space="preserve"> LSAY respondents would not have participated in NAPLAN when they were in Year 3 because, as shown in table 1, a</w:t>
      </w:r>
      <w:r w:rsidR="009E7779">
        <w:t xml:space="preserve"> </w:t>
      </w:r>
      <w:r w:rsidR="00D14BE8">
        <w:t>large</w:t>
      </w:r>
      <w:r w:rsidR="009F7DA8" w:rsidRPr="00354C69">
        <w:t xml:space="preserve"> proportion of </w:t>
      </w:r>
      <w:r w:rsidR="00073E0E">
        <w:t xml:space="preserve">the </w:t>
      </w:r>
      <w:r w:rsidR="009F7DA8" w:rsidRPr="00354C69">
        <w:t xml:space="preserve">respondents would have been in </w:t>
      </w:r>
      <w:r w:rsidR="00D815D4">
        <w:t>Y</w:t>
      </w:r>
      <w:r w:rsidR="009F7DA8" w:rsidRPr="00354C69">
        <w:t>ear 4 or 5 when NAPLAN was introduced</w:t>
      </w:r>
      <w:r w:rsidR="00D815D4">
        <w:t>,</w:t>
      </w:r>
      <w:r w:rsidR="009F7DA8" w:rsidRPr="00354C69">
        <w:t xml:space="preserve"> in 2008. </w:t>
      </w:r>
    </w:p>
    <w:p w14:paraId="3BBCAA19" w14:textId="29FDB828" w:rsidR="00E13417" w:rsidRPr="00D61FFB" w:rsidRDefault="00E13417" w:rsidP="00E13417">
      <w:pPr>
        <w:pStyle w:val="tabletitle"/>
      </w:pPr>
      <w:bookmarkStart w:id="276" w:name="_Toc115180705"/>
      <w:r w:rsidRPr="00354C69">
        <w:t>Table 5</w:t>
      </w:r>
      <w:r w:rsidRPr="00354C69">
        <w:tab/>
        <w:t>LSAY-NAPLAN linked data by academic year level</w:t>
      </w:r>
      <w:bookmarkEnd w:id="276"/>
    </w:p>
    <w:tbl>
      <w:tblPr>
        <w:tblW w:w="5954"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127"/>
        <w:gridCol w:w="1984"/>
        <w:gridCol w:w="1843"/>
      </w:tblGrid>
      <w:tr w:rsidR="001944AA" w:rsidRPr="00D61FFB" w14:paraId="6FC729E1" w14:textId="1362AB74" w:rsidTr="00AD405F">
        <w:trPr>
          <w:cantSplit/>
          <w:trHeight w:val="267"/>
        </w:trPr>
        <w:tc>
          <w:tcPr>
            <w:tcW w:w="2127" w:type="dxa"/>
            <w:tcBorders>
              <w:top w:val="single" w:sz="4" w:space="0" w:color="auto"/>
              <w:bottom w:val="single" w:sz="4" w:space="0" w:color="auto"/>
            </w:tcBorders>
          </w:tcPr>
          <w:p w14:paraId="4FD64EC8" w14:textId="77777777" w:rsidR="001944AA" w:rsidRPr="00D61FFB" w:rsidRDefault="001944AA" w:rsidP="003D6633">
            <w:pPr>
              <w:pStyle w:val="Tablehead1"/>
              <w:jc w:val="center"/>
            </w:pPr>
            <w:r w:rsidRPr="00D61FFB">
              <w:t>Academic year</w:t>
            </w:r>
          </w:p>
        </w:tc>
        <w:tc>
          <w:tcPr>
            <w:tcW w:w="1984" w:type="dxa"/>
            <w:tcBorders>
              <w:top w:val="single" w:sz="4" w:space="0" w:color="auto"/>
              <w:bottom w:val="single" w:sz="4" w:space="0" w:color="auto"/>
            </w:tcBorders>
          </w:tcPr>
          <w:p w14:paraId="6B99365B" w14:textId="77777777" w:rsidR="001944AA" w:rsidRPr="00D61FFB" w:rsidRDefault="001944AA" w:rsidP="003D6633">
            <w:pPr>
              <w:pStyle w:val="Tablehead1"/>
              <w:jc w:val="center"/>
            </w:pPr>
            <w:r w:rsidRPr="00D61FFB">
              <w:t>Participants with a linked record (n)</w:t>
            </w:r>
          </w:p>
        </w:tc>
        <w:tc>
          <w:tcPr>
            <w:tcW w:w="1843" w:type="dxa"/>
            <w:tcBorders>
              <w:top w:val="single" w:sz="4" w:space="0" w:color="auto"/>
              <w:bottom w:val="single" w:sz="4" w:space="0" w:color="auto"/>
            </w:tcBorders>
          </w:tcPr>
          <w:p w14:paraId="4B583690" w14:textId="5D503566" w:rsidR="001944AA" w:rsidRPr="00D61FFB" w:rsidRDefault="001944AA" w:rsidP="003D6633">
            <w:pPr>
              <w:pStyle w:val="Tablehead1"/>
              <w:jc w:val="center"/>
            </w:pPr>
            <w:r>
              <w:t xml:space="preserve">% </w:t>
            </w:r>
            <w:proofErr w:type="gramStart"/>
            <w:r>
              <w:t>of</w:t>
            </w:r>
            <w:proofErr w:type="gramEnd"/>
            <w:r>
              <w:t xml:space="preserve"> total NAPLAN records linked</w:t>
            </w:r>
          </w:p>
        </w:tc>
      </w:tr>
      <w:tr w:rsidR="001944AA" w:rsidRPr="00D61FFB" w14:paraId="078E6469" w14:textId="12321FB6" w:rsidTr="00AD405F">
        <w:trPr>
          <w:cantSplit/>
          <w:trHeight w:val="267"/>
        </w:trPr>
        <w:tc>
          <w:tcPr>
            <w:tcW w:w="2127" w:type="dxa"/>
            <w:tcBorders>
              <w:top w:val="single" w:sz="4" w:space="0" w:color="auto"/>
              <w:bottom w:val="nil"/>
            </w:tcBorders>
          </w:tcPr>
          <w:p w14:paraId="469EA170" w14:textId="77777777" w:rsidR="001944AA" w:rsidRPr="00D61FFB" w:rsidRDefault="001944AA" w:rsidP="003D6633">
            <w:pPr>
              <w:pStyle w:val="Tabletext"/>
            </w:pPr>
            <w:r w:rsidRPr="00D61FFB">
              <w:t>Year 3</w:t>
            </w:r>
          </w:p>
        </w:tc>
        <w:tc>
          <w:tcPr>
            <w:tcW w:w="1984" w:type="dxa"/>
            <w:tcBorders>
              <w:top w:val="single" w:sz="4" w:space="0" w:color="auto"/>
              <w:bottom w:val="nil"/>
            </w:tcBorders>
          </w:tcPr>
          <w:p w14:paraId="4EA4138A" w14:textId="54539D30" w:rsidR="001944AA" w:rsidRPr="00D61FFB" w:rsidRDefault="00B96067" w:rsidP="003D6633">
            <w:pPr>
              <w:pStyle w:val="Tabletext"/>
              <w:jc w:val="center"/>
            </w:pPr>
            <w:r>
              <w:t>3850</w:t>
            </w:r>
          </w:p>
        </w:tc>
        <w:tc>
          <w:tcPr>
            <w:tcW w:w="1843" w:type="dxa"/>
            <w:tcBorders>
              <w:top w:val="single" w:sz="4" w:space="0" w:color="auto"/>
              <w:bottom w:val="nil"/>
            </w:tcBorders>
          </w:tcPr>
          <w:p w14:paraId="27F74416" w14:textId="06FC2ED3" w:rsidR="001944AA" w:rsidRPr="00D61FFB" w:rsidRDefault="00B96067" w:rsidP="003D6633">
            <w:pPr>
              <w:pStyle w:val="Tabletext"/>
              <w:jc w:val="center"/>
            </w:pPr>
            <w:r>
              <w:t>76.4</w:t>
            </w:r>
          </w:p>
        </w:tc>
      </w:tr>
      <w:tr w:rsidR="001944AA" w:rsidRPr="00D61FFB" w14:paraId="14DAC1E0" w14:textId="53FBD7F5" w:rsidTr="00AD405F">
        <w:trPr>
          <w:cantSplit/>
          <w:trHeight w:val="252"/>
        </w:trPr>
        <w:tc>
          <w:tcPr>
            <w:tcW w:w="2127" w:type="dxa"/>
            <w:tcBorders>
              <w:top w:val="nil"/>
              <w:bottom w:val="nil"/>
            </w:tcBorders>
          </w:tcPr>
          <w:p w14:paraId="7CAECA5C" w14:textId="77777777" w:rsidR="001944AA" w:rsidRPr="00D61FFB" w:rsidRDefault="001944AA" w:rsidP="003D6633">
            <w:pPr>
              <w:pStyle w:val="Tabletext"/>
            </w:pPr>
            <w:r w:rsidRPr="00D61FFB">
              <w:t>Year 5</w:t>
            </w:r>
          </w:p>
        </w:tc>
        <w:tc>
          <w:tcPr>
            <w:tcW w:w="1984" w:type="dxa"/>
            <w:tcBorders>
              <w:top w:val="nil"/>
              <w:bottom w:val="nil"/>
            </w:tcBorders>
          </w:tcPr>
          <w:p w14:paraId="589630CB" w14:textId="77777777" w:rsidR="001944AA" w:rsidRPr="00D61FFB" w:rsidRDefault="001944AA" w:rsidP="003D6633">
            <w:pPr>
              <w:pStyle w:val="Tabletext"/>
              <w:jc w:val="center"/>
            </w:pPr>
            <w:r w:rsidRPr="00D61FFB">
              <w:t>465</w:t>
            </w:r>
            <w:r>
              <w:t>7</w:t>
            </w:r>
          </w:p>
        </w:tc>
        <w:tc>
          <w:tcPr>
            <w:tcW w:w="1843" w:type="dxa"/>
            <w:tcBorders>
              <w:top w:val="nil"/>
              <w:bottom w:val="nil"/>
            </w:tcBorders>
          </w:tcPr>
          <w:p w14:paraId="7F98B548" w14:textId="15D39C53" w:rsidR="001944AA" w:rsidRPr="00D61FFB" w:rsidRDefault="001944AA" w:rsidP="003D6633">
            <w:pPr>
              <w:pStyle w:val="Tabletext"/>
              <w:jc w:val="center"/>
            </w:pPr>
            <w:r>
              <w:t>92.4</w:t>
            </w:r>
          </w:p>
        </w:tc>
      </w:tr>
      <w:tr w:rsidR="001944AA" w:rsidRPr="00D61FFB" w14:paraId="6BD558C8" w14:textId="206F7ED9" w:rsidTr="00AD405F">
        <w:trPr>
          <w:cantSplit/>
          <w:trHeight w:val="267"/>
        </w:trPr>
        <w:tc>
          <w:tcPr>
            <w:tcW w:w="2127" w:type="dxa"/>
            <w:tcBorders>
              <w:top w:val="nil"/>
              <w:bottom w:val="nil"/>
            </w:tcBorders>
          </w:tcPr>
          <w:p w14:paraId="274C77F5" w14:textId="77777777" w:rsidR="001944AA" w:rsidRPr="00D61FFB" w:rsidRDefault="001944AA" w:rsidP="003D6633">
            <w:pPr>
              <w:pStyle w:val="Tabletext"/>
            </w:pPr>
            <w:r w:rsidRPr="00D61FFB">
              <w:t>Year 7</w:t>
            </w:r>
          </w:p>
        </w:tc>
        <w:tc>
          <w:tcPr>
            <w:tcW w:w="1984" w:type="dxa"/>
            <w:tcBorders>
              <w:top w:val="nil"/>
              <w:bottom w:val="nil"/>
            </w:tcBorders>
          </w:tcPr>
          <w:p w14:paraId="3BA2B3B7" w14:textId="77777777" w:rsidR="001944AA" w:rsidRPr="00D61FFB" w:rsidRDefault="001944AA" w:rsidP="003D6633">
            <w:pPr>
              <w:pStyle w:val="Tabletext"/>
              <w:jc w:val="center"/>
            </w:pPr>
            <w:r w:rsidRPr="00D61FFB">
              <w:t>476</w:t>
            </w:r>
            <w:r>
              <w:t>6</w:t>
            </w:r>
          </w:p>
        </w:tc>
        <w:tc>
          <w:tcPr>
            <w:tcW w:w="1843" w:type="dxa"/>
            <w:tcBorders>
              <w:top w:val="nil"/>
              <w:bottom w:val="nil"/>
            </w:tcBorders>
          </w:tcPr>
          <w:p w14:paraId="70620FB0" w14:textId="1376148D" w:rsidR="001944AA" w:rsidRPr="00D61FFB" w:rsidRDefault="001944AA" w:rsidP="003D6633">
            <w:pPr>
              <w:pStyle w:val="Tabletext"/>
              <w:jc w:val="center"/>
            </w:pPr>
            <w:r>
              <w:t>94.6</w:t>
            </w:r>
          </w:p>
        </w:tc>
      </w:tr>
      <w:tr w:rsidR="001944AA" w:rsidRPr="00D61FFB" w14:paraId="20F49D2C" w14:textId="7D00D05D" w:rsidTr="00AD405F">
        <w:trPr>
          <w:cantSplit/>
          <w:trHeight w:val="252"/>
        </w:trPr>
        <w:tc>
          <w:tcPr>
            <w:tcW w:w="2127" w:type="dxa"/>
            <w:tcBorders>
              <w:top w:val="nil"/>
              <w:bottom w:val="nil"/>
            </w:tcBorders>
          </w:tcPr>
          <w:p w14:paraId="72BBE0AC" w14:textId="77777777" w:rsidR="001944AA" w:rsidRPr="00D61FFB" w:rsidRDefault="001944AA" w:rsidP="003D6633">
            <w:pPr>
              <w:pStyle w:val="Tabletext"/>
            </w:pPr>
            <w:r w:rsidRPr="00D61FFB">
              <w:t>Year 9</w:t>
            </w:r>
          </w:p>
        </w:tc>
        <w:tc>
          <w:tcPr>
            <w:tcW w:w="1984" w:type="dxa"/>
            <w:tcBorders>
              <w:top w:val="nil"/>
              <w:bottom w:val="nil"/>
            </w:tcBorders>
          </w:tcPr>
          <w:p w14:paraId="2CA7159B" w14:textId="77777777" w:rsidR="001944AA" w:rsidRPr="00D61FFB" w:rsidRDefault="001944AA" w:rsidP="003D6633">
            <w:pPr>
              <w:pStyle w:val="Tabletext"/>
              <w:jc w:val="center"/>
            </w:pPr>
            <w:r w:rsidRPr="00D61FFB">
              <w:t>486</w:t>
            </w:r>
            <w:r>
              <w:t>5</w:t>
            </w:r>
          </w:p>
        </w:tc>
        <w:tc>
          <w:tcPr>
            <w:tcW w:w="1843" w:type="dxa"/>
            <w:tcBorders>
              <w:top w:val="nil"/>
              <w:bottom w:val="nil"/>
            </w:tcBorders>
          </w:tcPr>
          <w:p w14:paraId="234682B0" w14:textId="594E0B74" w:rsidR="001944AA" w:rsidRPr="00D61FFB" w:rsidRDefault="001944AA" w:rsidP="003D6633">
            <w:pPr>
              <w:pStyle w:val="Tabletext"/>
              <w:jc w:val="center"/>
            </w:pPr>
            <w:r>
              <w:t>96.5</w:t>
            </w:r>
          </w:p>
        </w:tc>
      </w:tr>
      <w:tr w:rsidR="009F7DA8" w:rsidRPr="00D61FFB" w14:paraId="42202D4D" w14:textId="77777777" w:rsidTr="00AD405F">
        <w:trPr>
          <w:cantSplit/>
          <w:trHeight w:val="252"/>
        </w:trPr>
        <w:tc>
          <w:tcPr>
            <w:tcW w:w="2127" w:type="dxa"/>
            <w:tcBorders>
              <w:top w:val="single" w:sz="4" w:space="0" w:color="auto"/>
              <w:bottom w:val="single" w:sz="4" w:space="0" w:color="auto"/>
            </w:tcBorders>
          </w:tcPr>
          <w:p w14:paraId="0E65E0D4" w14:textId="2481CDBA" w:rsidR="009F7DA8" w:rsidRPr="00C76C6B" w:rsidRDefault="009F7DA8" w:rsidP="009F7DA8">
            <w:pPr>
              <w:pStyle w:val="Tabletext"/>
              <w:rPr>
                <w:b/>
                <w:bCs/>
              </w:rPr>
            </w:pPr>
            <w:r w:rsidRPr="00C76C6B">
              <w:rPr>
                <w:b/>
                <w:bCs/>
              </w:rPr>
              <w:t>Total (</w:t>
            </w:r>
            <w:r w:rsidR="006166A4">
              <w:rPr>
                <w:b/>
                <w:bCs/>
              </w:rPr>
              <w:t>Y</w:t>
            </w:r>
            <w:r w:rsidRPr="00C76C6B">
              <w:rPr>
                <w:b/>
                <w:bCs/>
              </w:rPr>
              <w:t>ears 3, 5, 7 or 9)</w:t>
            </w:r>
          </w:p>
        </w:tc>
        <w:tc>
          <w:tcPr>
            <w:tcW w:w="1984" w:type="dxa"/>
            <w:tcBorders>
              <w:top w:val="single" w:sz="4" w:space="0" w:color="auto"/>
              <w:bottom w:val="single" w:sz="4" w:space="0" w:color="auto"/>
            </w:tcBorders>
          </w:tcPr>
          <w:p w14:paraId="756ED784" w14:textId="5DC69DF9" w:rsidR="009F7DA8" w:rsidRPr="00C76C6B" w:rsidRDefault="00B96067" w:rsidP="009F7DA8">
            <w:pPr>
              <w:pStyle w:val="Tabletext"/>
              <w:jc w:val="center"/>
              <w:rPr>
                <w:b/>
                <w:bCs/>
              </w:rPr>
            </w:pPr>
            <w:r>
              <w:rPr>
                <w:b/>
                <w:bCs/>
              </w:rPr>
              <w:t>5039</w:t>
            </w:r>
          </w:p>
        </w:tc>
        <w:tc>
          <w:tcPr>
            <w:tcW w:w="1843" w:type="dxa"/>
            <w:tcBorders>
              <w:top w:val="single" w:sz="4" w:space="0" w:color="auto"/>
              <w:bottom w:val="single" w:sz="4" w:space="0" w:color="auto"/>
            </w:tcBorders>
          </w:tcPr>
          <w:p w14:paraId="384ECD21" w14:textId="3A361F18" w:rsidR="009F7DA8" w:rsidRPr="00C76C6B" w:rsidRDefault="009F7DA8" w:rsidP="009F7DA8">
            <w:pPr>
              <w:pStyle w:val="Tabletext"/>
              <w:jc w:val="center"/>
              <w:rPr>
                <w:b/>
                <w:bCs/>
              </w:rPr>
            </w:pPr>
            <w:r w:rsidRPr="00C76C6B">
              <w:rPr>
                <w:b/>
                <w:bCs/>
              </w:rPr>
              <w:t>100</w:t>
            </w:r>
          </w:p>
        </w:tc>
      </w:tr>
    </w:tbl>
    <w:p w14:paraId="375E67B0" w14:textId="77777777" w:rsidR="00E13417" w:rsidRDefault="00E13417" w:rsidP="000210B0">
      <w:pPr>
        <w:pStyle w:val="Source"/>
        <w:ind w:left="0" w:firstLine="0"/>
      </w:pPr>
    </w:p>
    <w:p w14:paraId="6CB85440" w14:textId="4AA315B8" w:rsidR="00925F96" w:rsidRDefault="00925F96" w:rsidP="0053694E">
      <w:pPr>
        <w:pStyle w:val="Heading1"/>
        <w:ind w:left="851"/>
      </w:pPr>
      <w:r>
        <w:br w:type="page"/>
      </w:r>
      <w:bookmarkStart w:id="277" w:name="_Toc119580150"/>
      <w:r w:rsidR="0053694E">
        <w:rPr>
          <w:noProof/>
        </w:rPr>
        <w:lastRenderedPageBreak/>
        <w:drawing>
          <wp:anchor distT="0" distB="0" distL="114300" distR="114300" simplePos="0" relativeHeight="251731968" behindDoc="0" locked="0" layoutInCell="1" allowOverlap="1" wp14:anchorId="6D8509B6" wp14:editId="75E60564">
            <wp:simplePos x="0" y="0"/>
            <wp:positionH relativeFrom="column">
              <wp:posOffset>-14605</wp:posOffset>
            </wp:positionH>
            <wp:positionV relativeFrom="paragraph">
              <wp:posOffset>423</wp:posOffset>
            </wp:positionV>
            <wp:extent cx="408305" cy="40830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8305"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5848">
        <w:t>Understanding c</w:t>
      </w:r>
      <w:r w:rsidR="007B540A">
        <w:t>onsent bias</w:t>
      </w:r>
      <w:bookmarkEnd w:id="277"/>
      <w:r w:rsidR="007B540A">
        <w:t xml:space="preserve"> </w:t>
      </w:r>
    </w:p>
    <w:p w14:paraId="4982C28D" w14:textId="5E475C69" w:rsidR="009D0E3E" w:rsidRDefault="00456FC4" w:rsidP="008D1E75">
      <w:pPr>
        <w:pStyle w:val="Text"/>
        <w:ind w:right="-1"/>
      </w:pPr>
      <w:r>
        <w:t xml:space="preserve">Bias arises in data linkages when </w:t>
      </w:r>
      <w:proofErr w:type="gramStart"/>
      <w:r>
        <w:t>particular demographics</w:t>
      </w:r>
      <w:proofErr w:type="gramEnd"/>
      <w:r>
        <w:t xml:space="preserve"> or particular characteristics of the respondent are likely to influence their decision to provide their consent.</w:t>
      </w:r>
      <w:r w:rsidR="009D0E3E">
        <w:t xml:space="preserve"> </w:t>
      </w:r>
      <w:r w:rsidR="007B5848">
        <w:t>Considering the relatively high linkage rate achieved</w:t>
      </w:r>
      <w:r w:rsidR="00890665">
        <w:t xml:space="preserve"> —</w:t>
      </w:r>
      <w:r w:rsidR="007B5848">
        <w:t xml:space="preserve"> of 95%</w:t>
      </w:r>
      <w:r w:rsidR="00890665">
        <w:t xml:space="preserve"> —</w:t>
      </w:r>
      <w:r w:rsidR="007B5848">
        <w:t xml:space="preserve"> our main concern lies with the group of </w:t>
      </w:r>
      <w:r w:rsidR="007B5848" w:rsidRPr="003B417A">
        <w:rPr>
          <w:i/>
        </w:rPr>
        <w:t>consenting</w:t>
      </w:r>
      <w:r w:rsidR="007B5848">
        <w:t xml:space="preserve"> respondents and not necessarily the </w:t>
      </w:r>
      <w:r w:rsidR="007B5848" w:rsidRPr="003B417A">
        <w:rPr>
          <w:i/>
        </w:rPr>
        <w:t>linked</w:t>
      </w:r>
      <w:r w:rsidR="007B5848">
        <w:t xml:space="preserve"> respondents.</w:t>
      </w:r>
    </w:p>
    <w:p w14:paraId="25DF5726" w14:textId="54782863" w:rsidR="007B5848" w:rsidRDefault="007B5848" w:rsidP="008D1E75">
      <w:pPr>
        <w:pStyle w:val="Heading2"/>
        <w:ind w:right="-1"/>
      </w:pPr>
      <w:bookmarkStart w:id="278" w:name="_Toc119580151"/>
      <w:r>
        <w:t>Methodology</w:t>
      </w:r>
      <w:bookmarkEnd w:id="278"/>
    </w:p>
    <w:p w14:paraId="4FDC8000" w14:textId="27B51091" w:rsidR="009D0E3E" w:rsidRDefault="009D0E3E" w:rsidP="008D1E75">
      <w:pPr>
        <w:pStyle w:val="Text"/>
        <w:ind w:right="-1"/>
      </w:pPr>
      <w:r>
        <w:t xml:space="preserve">A logistic regression model is used to study the potential bias in the consenting respondents. The statistical modelling includes </w:t>
      </w:r>
      <w:r w:rsidR="00D928A4">
        <w:t>5813</w:t>
      </w:r>
      <w:r>
        <w:t xml:space="preserve"> LSAY respondents</w:t>
      </w:r>
      <w:r w:rsidR="00A5429B">
        <w:t>,</w:t>
      </w:r>
      <w:r>
        <w:t xml:space="preserve"> where 4864 are consenting respondents and </w:t>
      </w:r>
      <w:r w:rsidR="00D928A4">
        <w:t>949</w:t>
      </w:r>
      <w:r>
        <w:t xml:space="preserve"> are non-consenting respondents. </w:t>
      </w:r>
    </w:p>
    <w:p w14:paraId="44CABF30" w14:textId="1AB176A5" w:rsidR="002D66CE" w:rsidRDefault="005966FC" w:rsidP="008D1E75">
      <w:pPr>
        <w:pStyle w:val="Text"/>
        <w:ind w:right="-1"/>
      </w:pPr>
      <w:r>
        <w:t xml:space="preserve">The choice of variables used in the regression modelling is based on informed knowledge of </w:t>
      </w:r>
      <w:r w:rsidR="00A5429B">
        <w:t xml:space="preserve">the </w:t>
      </w:r>
      <w:r>
        <w:t xml:space="preserve">existing literature </w:t>
      </w:r>
      <w:r w:rsidR="00D00700">
        <w:t>describing</w:t>
      </w:r>
      <w:r>
        <w:t xml:space="preserve"> </w:t>
      </w:r>
      <w:r w:rsidR="00A5429B">
        <w:t>similar research</w:t>
      </w:r>
      <w:r>
        <w:t xml:space="preserve">, combined with </w:t>
      </w:r>
      <w:r w:rsidR="007302FD">
        <w:t xml:space="preserve">an understanding </w:t>
      </w:r>
      <w:r>
        <w:t xml:space="preserve">of factors </w:t>
      </w:r>
      <w:r w:rsidR="005361F6">
        <w:t>that may suggest consent bias</w:t>
      </w:r>
      <w:r w:rsidR="00254C1F">
        <w:t>, which</w:t>
      </w:r>
      <w:r w:rsidR="00C74482">
        <w:t xml:space="preserve"> are available from the LSAY data</w:t>
      </w:r>
      <w:r w:rsidR="005361F6">
        <w:t xml:space="preserve">. </w:t>
      </w:r>
    </w:p>
    <w:p w14:paraId="08245ADB" w14:textId="2CEBE9AC" w:rsidR="00D93564" w:rsidRDefault="005361F6" w:rsidP="008D1E75">
      <w:pPr>
        <w:pStyle w:val="Text"/>
        <w:ind w:right="-1"/>
      </w:pPr>
      <w:r>
        <w:t xml:space="preserve">These factors include </w:t>
      </w:r>
      <w:r w:rsidR="00D264E7">
        <w:t xml:space="preserve">indices that are derived using </w:t>
      </w:r>
      <w:r w:rsidR="00A264E9">
        <w:t>the respondent’s perspective</w:t>
      </w:r>
      <w:r w:rsidR="006A6FEC">
        <w:t>s</w:t>
      </w:r>
      <w:r w:rsidR="00A264E9">
        <w:t xml:space="preserve"> </w:t>
      </w:r>
      <w:r w:rsidR="00254C1F">
        <w:t>on</w:t>
      </w:r>
      <w:r w:rsidR="00A264E9">
        <w:t xml:space="preserve"> certain </w:t>
      </w:r>
      <w:r w:rsidR="00DE3CDA">
        <w:t>values</w:t>
      </w:r>
      <w:r w:rsidR="00D264E7">
        <w:t>,</w:t>
      </w:r>
      <w:r w:rsidR="00BB0BBD">
        <w:t xml:space="preserve"> such as the value of collaboration or appreciation of knowledge</w:t>
      </w:r>
      <w:r w:rsidR="00A264E9">
        <w:t xml:space="preserve">, which </w:t>
      </w:r>
      <w:r w:rsidR="003F4CE1">
        <w:t>would</w:t>
      </w:r>
      <w:r w:rsidR="007B64F4">
        <w:t xml:space="preserve">, it is </w:t>
      </w:r>
      <w:r w:rsidR="00546D62">
        <w:t>h</w:t>
      </w:r>
      <w:r w:rsidR="007B64F4">
        <w:t>oped</w:t>
      </w:r>
      <w:r w:rsidR="00546D62">
        <w:t>,</w:t>
      </w:r>
      <w:r w:rsidR="00A264E9">
        <w:t xml:space="preserve"> </w:t>
      </w:r>
      <w:r w:rsidR="00F54B48">
        <w:t xml:space="preserve">measure the respondent’s </w:t>
      </w:r>
      <w:r w:rsidR="0098025D">
        <w:t xml:space="preserve">subconscious </w:t>
      </w:r>
      <w:r w:rsidR="00546D62">
        <w:t xml:space="preserve">attitude </w:t>
      </w:r>
      <w:r w:rsidR="00F54B48">
        <w:t>towards data linkage to some extent</w:t>
      </w:r>
      <w:r w:rsidR="00F37E43">
        <w:t>.</w:t>
      </w:r>
    </w:p>
    <w:p w14:paraId="11AFEBB0" w14:textId="41C849F5" w:rsidR="005966FC" w:rsidRDefault="002C3C16" w:rsidP="008D1E75">
      <w:pPr>
        <w:pStyle w:val="Text"/>
        <w:ind w:right="-1"/>
      </w:pPr>
      <w:r>
        <w:t xml:space="preserve">All variables have been checked to avoid </w:t>
      </w:r>
      <w:r w:rsidR="002775FB">
        <w:t xml:space="preserve">for </w:t>
      </w:r>
      <w:r>
        <w:t>confounding issues</w:t>
      </w:r>
      <w:r w:rsidR="00E762C3">
        <w:t>, while</w:t>
      </w:r>
      <w:r>
        <w:t xml:space="preserve"> any non-significant variables</w:t>
      </w:r>
      <w:r w:rsidR="00F61F19">
        <w:t xml:space="preserve">, </w:t>
      </w:r>
      <w:r w:rsidR="005214D7">
        <w:t>those</w:t>
      </w:r>
      <w:r>
        <w:t xml:space="preserve"> not add</w:t>
      </w:r>
      <w:r w:rsidR="005214D7">
        <w:t>ing</w:t>
      </w:r>
      <w:r>
        <w:t xml:space="preserve"> valuable information in </w:t>
      </w:r>
      <w:r w:rsidR="00FF7A53">
        <w:t>the interpretation of the</w:t>
      </w:r>
      <w:r>
        <w:t xml:space="preserve"> model</w:t>
      </w:r>
      <w:r w:rsidR="00F61F19">
        <w:t>,</w:t>
      </w:r>
      <w:r>
        <w:t xml:space="preserve"> </w:t>
      </w:r>
      <w:r w:rsidR="00D93564">
        <w:t>are</w:t>
      </w:r>
      <w:r>
        <w:t xml:space="preserve"> </w:t>
      </w:r>
      <w:r w:rsidR="00D93564">
        <w:t>also</w:t>
      </w:r>
      <w:r>
        <w:t xml:space="preserve"> excluded. The profile of all variables used in the statistical modelling is shown in</w:t>
      </w:r>
      <w:r w:rsidR="003B3792">
        <w:t xml:space="preserve"> table </w:t>
      </w:r>
      <w:r w:rsidR="00AD405F">
        <w:t>6</w:t>
      </w:r>
      <w:r w:rsidR="0063325A">
        <w:t>.</w:t>
      </w:r>
      <w:r w:rsidR="00897ACD">
        <w:t xml:space="preserve"> </w:t>
      </w:r>
      <w:r w:rsidR="005361F6">
        <w:t xml:space="preserve"> </w:t>
      </w:r>
    </w:p>
    <w:p w14:paraId="699E25A0" w14:textId="513C4215" w:rsidR="0063325A" w:rsidRDefault="0063325A" w:rsidP="008D1E75">
      <w:pPr>
        <w:pStyle w:val="Text"/>
        <w:ind w:right="-1"/>
      </w:pPr>
      <w:r w:rsidRPr="00B52F81">
        <w:t xml:space="preserve">CPSVALUE is a self-reported collaboration and teamwork index measuring </w:t>
      </w:r>
      <w:r w:rsidR="00E762C3">
        <w:t>the extent to which</w:t>
      </w:r>
      <w:r w:rsidRPr="00B52F81">
        <w:t xml:space="preserve"> the respondent values</w:t>
      </w:r>
      <w:r w:rsidR="00402419">
        <w:t xml:space="preserve"> the concept</w:t>
      </w:r>
      <w:r w:rsidR="0086315B">
        <w:t xml:space="preserve"> of</w:t>
      </w:r>
      <w:r w:rsidRPr="00B52F81">
        <w:t xml:space="preserve"> cooperation. </w:t>
      </w:r>
      <w:r>
        <w:t>A h</w:t>
      </w:r>
      <w:r w:rsidRPr="00B52F81">
        <w:t xml:space="preserve">igher index indicates </w:t>
      </w:r>
      <w:r>
        <w:t>higher</w:t>
      </w:r>
      <w:r w:rsidRPr="00B52F81">
        <w:t xml:space="preserve"> value for cooperation.</w:t>
      </w:r>
      <w:r>
        <w:t xml:space="preserve"> </w:t>
      </w:r>
      <w:r w:rsidRPr="00B52F81">
        <w:t xml:space="preserve">EPIST is a self-reported index measuring the respondent’s epistemological beliefs about science. </w:t>
      </w:r>
      <w:r>
        <w:t>A h</w:t>
      </w:r>
      <w:r w:rsidRPr="00B52F81">
        <w:t>igher index indicates stronger belief.</w:t>
      </w:r>
    </w:p>
    <w:p w14:paraId="73166661" w14:textId="7170331D" w:rsidR="0063325A" w:rsidRDefault="0063325A" w:rsidP="008D1E75">
      <w:pPr>
        <w:pStyle w:val="Text"/>
        <w:ind w:right="-1"/>
      </w:pPr>
      <w:r w:rsidRPr="00B52F81">
        <w:t>Mode of consent is the mode of survey completion when responding to the consent question. Mixed mode</w:t>
      </w:r>
      <w:r>
        <w:t xml:space="preserve">, </w:t>
      </w:r>
      <w:r w:rsidR="000F7203">
        <w:t>that is,</w:t>
      </w:r>
      <w:r w:rsidRPr="00B52F81">
        <w:t xml:space="preserve"> a combination of both </w:t>
      </w:r>
      <w:r>
        <w:t>computer-assisted telephone interview (</w:t>
      </w:r>
      <w:r w:rsidRPr="00B52F81">
        <w:t>CATI</w:t>
      </w:r>
      <w:r>
        <w:t>)</w:t>
      </w:r>
      <w:r w:rsidRPr="00B52F81">
        <w:t xml:space="preserve"> and</w:t>
      </w:r>
      <w:r>
        <w:t xml:space="preserve"> computer-assisted web interview (</w:t>
      </w:r>
      <w:r w:rsidRPr="00B52F81">
        <w:t>CAWI)</w:t>
      </w:r>
      <w:r w:rsidR="000F7203">
        <w:t>,</w:t>
      </w:r>
      <w:r w:rsidRPr="00B52F81">
        <w:t xml:space="preserve"> is possible</w:t>
      </w:r>
      <w:r w:rsidR="0086315B">
        <w:t>, although</w:t>
      </w:r>
      <w:r>
        <w:t xml:space="preserve"> uncommon. </w:t>
      </w:r>
      <w:r w:rsidRPr="00B52F81">
        <w:t>For simplicity, those who have completed the survey in mixed mode have been reclassified to CATI.</w:t>
      </w:r>
    </w:p>
    <w:p w14:paraId="3D628FB9" w14:textId="09642EDD" w:rsidR="0063325A" w:rsidRDefault="000F7203" w:rsidP="008D1E75">
      <w:pPr>
        <w:pStyle w:val="Text"/>
        <w:ind w:right="-1"/>
      </w:pPr>
      <w:r>
        <w:t>The a</w:t>
      </w:r>
      <w:r w:rsidR="0063325A">
        <w:t>cademic achievement scores of the respondents</w:t>
      </w:r>
      <w:r w:rsidR="00DE3436">
        <w:t xml:space="preserve"> —</w:t>
      </w:r>
      <w:r w:rsidR="0063325A">
        <w:t xml:space="preserve"> specifically</w:t>
      </w:r>
      <w:r w:rsidR="00DE3436">
        <w:t>,</w:t>
      </w:r>
      <w:r w:rsidR="0063325A">
        <w:t xml:space="preserve"> reading achievement scores</w:t>
      </w:r>
      <w:r w:rsidR="00DE3436">
        <w:t xml:space="preserve"> —</w:t>
      </w:r>
      <w:r w:rsidR="0063325A">
        <w:t xml:space="preserve"> have been considered for inclusion in the modelling as a measure of </w:t>
      </w:r>
      <w:r w:rsidR="0039652C">
        <w:t xml:space="preserve">the </w:t>
      </w:r>
      <w:r w:rsidR="0063325A">
        <w:t>respondent’s literacy. However, due to its intercorrelation with multiple variables (sex, socioeconomic status</w:t>
      </w:r>
      <w:r w:rsidR="003B417A">
        <w:rPr>
          <w:rStyle w:val="FootnoteReference"/>
        </w:rPr>
        <w:footnoteReference w:id="4"/>
      </w:r>
      <w:r w:rsidR="0063325A">
        <w:t xml:space="preserve"> and the epistemological belief index), the reading achievement scores have been excluded from the model. </w:t>
      </w:r>
    </w:p>
    <w:p w14:paraId="0930890C" w14:textId="4FE8EBD2" w:rsidR="0063325A" w:rsidRDefault="0063325A" w:rsidP="008D1E75">
      <w:pPr>
        <w:ind w:right="-1"/>
        <w:rPr>
          <w:lang w:val="en-US"/>
        </w:rPr>
      </w:pPr>
      <w:r>
        <w:rPr>
          <w:lang w:val="en-US"/>
        </w:rPr>
        <w:t>Considering the two-stage stratified sample design of the PISA sample o</w:t>
      </w:r>
      <w:r w:rsidR="00FD4B8E">
        <w:rPr>
          <w:lang w:val="en-US"/>
        </w:rPr>
        <w:t>n</w:t>
      </w:r>
      <w:r>
        <w:rPr>
          <w:lang w:val="en-US"/>
        </w:rPr>
        <w:t xml:space="preserve"> which the LSAY sample is based, mixed-effect modelling could prove to be a better approach</w:t>
      </w:r>
      <w:r w:rsidR="00FD4B8E">
        <w:rPr>
          <w:lang w:val="en-US"/>
        </w:rPr>
        <w:t>,</w:t>
      </w:r>
      <w:r>
        <w:rPr>
          <w:lang w:val="en-US"/>
        </w:rPr>
        <w:t xml:space="preserve"> </w:t>
      </w:r>
      <w:proofErr w:type="gramStart"/>
      <w:r>
        <w:rPr>
          <w:lang w:val="en-US"/>
        </w:rPr>
        <w:t>taking into account</w:t>
      </w:r>
      <w:proofErr w:type="gramEnd"/>
      <w:r>
        <w:rPr>
          <w:lang w:val="en-US"/>
        </w:rPr>
        <w:t xml:space="preserve"> random effect(s) such as the sample stratum, schools, states or sectors. </w:t>
      </w:r>
    </w:p>
    <w:p w14:paraId="260646DC" w14:textId="159A7D77" w:rsidR="0063325A" w:rsidRDefault="0063325A" w:rsidP="008D1E75">
      <w:pPr>
        <w:ind w:right="-1"/>
        <w:rPr>
          <w:lang w:val="en-US"/>
        </w:rPr>
      </w:pPr>
      <w:r>
        <w:rPr>
          <w:lang w:val="en-US"/>
        </w:rPr>
        <w:t xml:space="preserve">However, </w:t>
      </w:r>
      <w:r w:rsidR="00DE7625">
        <w:rPr>
          <w:lang w:val="en-US"/>
        </w:rPr>
        <w:t>after performing</w:t>
      </w:r>
      <w:r>
        <w:rPr>
          <w:lang w:val="en-US"/>
        </w:rPr>
        <w:t xml:space="preserve"> the analysis, the findings indicated otherwise. The random effects of stratum, schools, </w:t>
      </w:r>
      <w:proofErr w:type="gramStart"/>
      <w:r>
        <w:rPr>
          <w:lang w:val="en-US"/>
        </w:rPr>
        <w:t>states</w:t>
      </w:r>
      <w:proofErr w:type="gramEnd"/>
      <w:r>
        <w:rPr>
          <w:lang w:val="en-US"/>
        </w:rPr>
        <w:t xml:space="preserve"> or sectors were not significant and do not indicate any variability in consent between those groups. Therefore, this study uses the standard logistic regression model and does not include any random effects. </w:t>
      </w:r>
    </w:p>
    <w:p w14:paraId="73DE257D" w14:textId="2D9F04F1" w:rsidR="002C3C16" w:rsidRDefault="002C3C16" w:rsidP="008D1E75">
      <w:pPr>
        <w:pStyle w:val="tabletitle"/>
        <w:ind w:right="-1"/>
      </w:pPr>
      <w:bookmarkStart w:id="279" w:name="_Toc106637659"/>
      <w:bookmarkStart w:id="280" w:name="_Toc111215604"/>
      <w:bookmarkStart w:id="281" w:name="_Toc115180706"/>
      <w:r>
        <w:lastRenderedPageBreak/>
        <w:t xml:space="preserve">Table </w:t>
      </w:r>
      <w:r w:rsidR="00AD405F">
        <w:t>6</w:t>
      </w:r>
      <w:r>
        <w:tab/>
        <w:t xml:space="preserve">Summary statistics </w:t>
      </w:r>
      <w:r w:rsidR="00E800FE">
        <w:t>by NAPLAN consent status</w:t>
      </w:r>
      <w:bookmarkEnd w:id="279"/>
      <w:bookmarkEnd w:id="280"/>
      <w:bookmarkEnd w:id="281"/>
    </w:p>
    <w:tbl>
      <w:tblPr>
        <w:tblStyle w:val="NCVERTable"/>
        <w:tblW w:w="5000" w:type="pct"/>
        <w:tblLook w:val="04A0" w:firstRow="1" w:lastRow="0" w:firstColumn="1" w:lastColumn="0" w:noHBand="0" w:noVBand="1"/>
      </w:tblPr>
      <w:tblGrid>
        <w:gridCol w:w="4839"/>
        <w:gridCol w:w="692"/>
        <w:gridCol w:w="695"/>
        <w:gridCol w:w="693"/>
        <w:gridCol w:w="602"/>
        <w:gridCol w:w="45"/>
        <w:gridCol w:w="825"/>
        <w:gridCol w:w="680"/>
      </w:tblGrid>
      <w:tr w:rsidR="00157EEF" w:rsidRPr="00486C07" w14:paraId="7607EDA5" w14:textId="77777777" w:rsidTr="0088321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67" w:type="pct"/>
            <w:vMerge w:val="restart"/>
            <w:noWrap/>
            <w:hideMark/>
          </w:tcPr>
          <w:p w14:paraId="16F7879E" w14:textId="06D3475A" w:rsidR="00D93564" w:rsidRPr="00486C07" w:rsidRDefault="00D93564" w:rsidP="00B24F69">
            <w:pPr>
              <w:pStyle w:val="Tablehead2"/>
              <w:ind w:right="-1"/>
              <w:jc w:val="center"/>
              <w:rPr>
                <w:lang w:eastAsia="en-AU"/>
              </w:rPr>
            </w:pPr>
          </w:p>
        </w:tc>
        <w:tc>
          <w:tcPr>
            <w:tcW w:w="1478" w:type="pct"/>
            <w:gridSpan w:val="4"/>
            <w:hideMark/>
          </w:tcPr>
          <w:p w14:paraId="311A7F22" w14:textId="60AC5AD8" w:rsidR="00D93564" w:rsidRPr="00486C07" w:rsidRDefault="00E800FE" w:rsidP="00B24F69">
            <w:pPr>
              <w:pStyle w:val="Tablehead2"/>
              <w:ind w:right="-1"/>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Provided consent</w:t>
            </w:r>
          </w:p>
        </w:tc>
        <w:tc>
          <w:tcPr>
            <w:tcW w:w="856" w:type="pct"/>
            <w:gridSpan w:val="3"/>
            <w:vMerge w:val="restart"/>
            <w:vAlign w:val="center"/>
            <w:hideMark/>
          </w:tcPr>
          <w:p w14:paraId="608C00CF" w14:textId="77777777" w:rsidR="00D93564" w:rsidRPr="00486C07" w:rsidRDefault="00D93564" w:rsidP="00B24F69">
            <w:pPr>
              <w:pStyle w:val="Tablehead2"/>
              <w:ind w:right="-1"/>
              <w:jc w:val="center"/>
              <w:cnfStyle w:val="100000000000" w:firstRow="1" w:lastRow="0" w:firstColumn="0" w:lastColumn="0" w:oddVBand="0" w:evenVBand="0" w:oddHBand="0" w:evenHBand="0" w:firstRowFirstColumn="0" w:firstRowLastColumn="0" w:lastRowFirstColumn="0" w:lastRowLastColumn="0"/>
              <w:rPr>
                <w:lang w:eastAsia="en-AU"/>
              </w:rPr>
            </w:pPr>
            <w:r w:rsidRPr="00486C07">
              <w:rPr>
                <w:lang w:eastAsia="en-AU"/>
              </w:rPr>
              <w:t>Total</w:t>
            </w:r>
          </w:p>
        </w:tc>
      </w:tr>
      <w:tr w:rsidR="00D93564" w:rsidRPr="00486C07" w14:paraId="366E1039" w14:textId="77777777" w:rsidTr="0088321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67" w:type="pct"/>
            <w:vMerge/>
            <w:tcBorders>
              <w:bottom w:val="single" w:sz="4" w:space="0" w:color="auto"/>
            </w:tcBorders>
            <w:hideMark/>
          </w:tcPr>
          <w:p w14:paraId="2934DB16" w14:textId="77777777" w:rsidR="00D93564" w:rsidRPr="00486C07" w:rsidRDefault="00D93564" w:rsidP="008D1E75">
            <w:pPr>
              <w:pStyle w:val="Tablehead2"/>
              <w:ind w:right="-1"/>
              <w:rPr>
                <w:lang w:eastAsia="en-AU"/>
              </w:rPr>
            </w:pPr>
          </w:p>
        </w:tc>
        <w:tc>
          <w:tcPr>
            <w:tcW w:w="764" w:type="pct"/>
            <w:gridSpan w:val="2"/>
            <w:tcBorders>
              <w:bottom w:val="single" w:sz="4" w:space="0" w:color="auto"/>
            </w:tcBorders>
            <w:vAlign w:val="center"/>
            <w:hideMark/>
          </w:tcPr>
          <w:p w14:paraId="6BC5B67A" w14:textId="77777777" w:rsidR="00D93564" w:rsidRPr="00486C07" w:rsidRDefault="00D93564" w:rsidP="00B24F69">
            <w:pPr>
              <w:pStyle w:val="Tablehead2"/>
              <w:ind w:right="-1"/>
              <w:jc w:val="center"/>
              <w:cnfStyle w:val="100000000000" w:firstRow="1" w:lastRow="0" w:firstColumn="0" w:lastColumn="0" w:oddVBand="0" w:evenVBand="0" w:oddHBand="0" w:evenHBand="0" w:firstRowFirstColumn="0" w:firstRowLastColumn="0" w:lastRowFirstColumn="0" w:lastRowLastColumn="0"/>
              <w:rPr>
                <w:lang w:eastAsia="en-AU"/>
              </w:rPr>
            </w:pPr>
            <w:r w:rsidRPr="00486C07">
              <w:rPr>
                <w:lang w:eastAsia="en-AU"/>
              </w:rPr>
              <w:t>No</w:t>
            </w:r>
          </w:p>
        </w:tc>
        <w:tc>
          <w:tcPr>
            <w:tcW w:w="714" w:type="pct"/>
            <w:gridSpan w:val="2"/>
            <w:tcBorders>
              <w:bottom w:val="single" w:sz="4" w:space="0" w:color="auto"/>
            </w:tcBorders>
            <w:vAlign w:val="center"/>
            <w:hideMark/>
          </w:tcPr>
          <w:p w14:paraId="1AF65E35" w14:textId="77777777" w:rsidR="00D93564" w:rsidRPr="00486C07" w:rsidRDefault="00D93564" w:rsidP="00B24F69">
            <w:pPr>
              <w:pStyle w:val="Tablehead2"/>
              <w:ind w:right="-1"/>
              <w:jc w:val="center"/>
              <w:cnfStyle w:val="100000000000" w:firstRow="1" w:lastRow="0" w:firstColumn="0" w:lastColumn="0" w:oddVBand="0" w:evenVBand="0" w:oddHBand="0" w:evenHBand="0" w:firstRowFirstColumn="0" w:firstRowLastColumn="0" w:lastRowFirstColumn="0" w:lastRowLastColumn="0"/>
              <w:rPr>
                <w:lang w:eastAsia="en-AU"/>
              </w:rPr>
            </w:pPr>
            <w:r w:rsidRPr="00486C07">
              <w:rPr>
                <w:lang w:eastAsia="en-AU"/>
              </w:rPr>
              <w:t>Yes</w:t>
            </w:r>
          </w:p>
        </w:tc>
        <w:tc>
          <w:tcPr>
            <w:tcW w:w="856" w:type="pct"/>
            <w:gridSpan w:val="3"/>
            <w:vMerge/>
            <w:tcBorders>
              <w:bottom w:val="single" w:sz="4" w:space="0" w:color="auto"/>
            </w:tcBorders>
            <w:hideMark/>
          </w:tcPr>
          <w:p w14:paraId="7888E2B4" w14:textId="77777777" w:rsidR="00D93564" w:rsidRPr="00486C07" w:rsidRDefault="00D93564" w:rsidP="00B24F69">
            <w:pPr>
              <w:pStyle w:val="Tablehead2"/>
              <w:ind w:right="-1"/>
              <w:jc w:val="right"/>
              <w:cnfStyle w:val="100000000000" w:firstRow="1" w:lastRow="0" w:firstColumn="0" w:lastColumn="0" w:oddVBand="0" w:evenVBand="0" w:oddHBand="0" w:evenHBand="0" w:firstRowFirstColumn="0" w:firstRowLastColumn="0" w:lastRowFirstColumn="0" w:lastRowLastColumn="0"/>
              <w:rPr>
                <w:lang w:eastAsia="en-AU"/>
              </w:rPr>
            </w:pPr>
          </w:p>
        </w:tc>
      </w:tr>
      <w:tr w:rsidR="00D93564" w:rsidRPr="00486C07" w14:paraId="0F704BF7" w14:textId="77777777" w:rsidTr="00D92C0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67" w:type="pct"/>
            <w:tcBorders>
              <w:top w:val="single" w:sz="4" w:space="0" w:color="auto"/>
            </w:tcBorders>
            <w:noWrap/>
          </w:tcPr>
          <w:p w14:paraId="377125DC" w14:textId="77777777" w:rsidR="00D93564" w:rsidRPr="00486C07" w:rsidRDefault="00D93564" w:rsidP="008D1E75">
            <w:pPr>
              <w:pStyle w:val="Tabletext"/>
              <w:ind w:right="-1"/>
              <w:rPr>
                <w:lang w:eastAsia="en-AU"/>
              </w:rPr>
            </w:pPr>
          </w:p>
        </w:tc>
        <w:tc>
          <w:tcPr>
            <w:tcW w:w="381" w:type="pct"/>
            <w:tcBorders>
              <w:top w:val="single" w:sz="4" w:space="0" w:color="auto"/>
            </w:tcBorders>
            <w:noWrap/>
          </w:tcPr>
          <w:p w14:paraId="0AC649E2" w14:textId="6EFC4733" w:rsidR="00D93564" w:rsidRPr="00E800FE" w:rsidRDefault="00E800FE" w:rsidP="00B24F69">
            <w:pPr>
              <w:pStyle w:val="Tabletext"/>
              <w:ind w:right="-1"/>
              <w:jc w:val="right"/>
              <w:cnfStyle w:val="100000000000" w:firstRow="1" w:lastRow="0" w:firstColumn="0" w:lastColumn="0" w:oddVBand="0" w:evenVBand="0" w:oddHBand="0" w:evenHBand="0" w:firstRowFirstColumn="0" w:firstRowLastColumn="0" w:lastRowFirstColumn="0" w:lastRowLastColumn="0"/>
              <w:rPr>
                <w:rFonts w:cs="Arial"/>
                <w:i/>
                <w:iCs/>
                <w:lang w:eastAsia="en-AU"/>
              </w:rPr>
            </w:pPr>
            <w:r w:rsidRPr="00E800FE">
              <w:rPr>
                <w:rFonts w:cs="Arial"/>
                <w:i/>
                <w:iCs/>
                <w:lang w:eastAsia="en-AU"/>
              </w:rPr>
              <w:t>n</w:t>
            </w:r>
          </w:p>
        </w:tc>
        <w:tc>
          <w:tcPr>
            <w:tcW w:w="383" w:type="pct"/>
            <w:tcBorders>
              <w:top w:val="single" w:sz="4" w:space="0" w:color="auto"/>
            </w:tcBorders>
          </w:tcPr>
          <w:p w14:paraId="740D1839" w14:textId="77777777" w:rsidR="00D93564" w:rsidRPr="00E800FE" w:rsidRDefault="00D93564" w:rsidP="00B24F69">
            <w:pPr>
              <w:pStyle w:val="Tabletext"/>
              <w:ind w:right="-1"/>
              <w:jc w:val="right"/>
              <w:cnfStyle w:val="100000000000" w:firstRow="1" w:lastRow="0" w:firstColumn="0" w:lastColumn="0" w:oddVBand="0" w:evenVBand="0" w:oddHBand="0" w:evenHBand="0" w:firstRowFirstColumn="0" w:firstRowLastColumn="0" w:lastRowFirstColumn="0" w:lastRowLastColumn="0"/>
              <w:rPr>
                <w:rFonts w:cs="Arial"/>
                <w:b w:val="0"/>
                <w:bCs/>
                <w:i/>
                <w:iCs/>
                <w:lang w:eastAsia="en-AU"/>
              </w:rPr>
            </w:pPr>
            <w:r w:rsidRPr="00E800FE">
              <w:rPr>
                <w:rFonts w:cs="Arial"/>
                <w:bCs/>
                <w:i/>
                <w:iCs/>
                <w:lang w:eastAsia="en-AU"/>
              </w:rPr>
              <w:t>%</w:t>
            </w:r>
          </w:p>
        </w:tc>
        <w:tc>
          <w:tcPr>
            <w:tcW w:w="382" w:type="pct"/>
            <w:tcBorders>
              <w:top w:val="single" w:sz="4" w:space="0" w:color="auto"/>
            </w:tcBorders>
            <w:noWrap/>
          </w:tcPr>
          <w:p w14:paraId="35673A98" w14:textId="7495249F" w:rsidR="00D93564" w:rsidRPr="00E800FE" w:rsidRDefault="00E800FE" w:rsidP="00B24F69">
            <w:pPr>
              <w:pStyle w:val="Tabletext"/>
              <w:ind w:right="-1"/>
              <w:jc w:val="right"/>
              <w:cnfStyle w:val="100000000000" w:firstRow="1" w:lastRow="0" w:firstColumn="0" w:lastColumn="0" w:oddVBand="0" w:evenVBand="0" w:oddHBand="0" w:evenHBand="0" w:firstRowFirstColumn="0" w:firstRowLastColumn="0" w:lastRowFirstColumn="0" w:lastRowLastColumn="0"/>
              <w:rPr>
                <w:rFonts w:cs="Arial"/>
                <w:i/>
                <w:iCs/>
                <w:lang w:eastAsia="en-AU"/>
              </w:rPr>
            </w:pPr>
            <w:r w:rsidRPr="00E800FE">
              <w:rPr>
                <w:rFonts w:cs="Arial"/>
                <w:i/>
                <w:iCs/>
                <w:lang w:eastAsia="en-AU"/>
              </w:rPr>
              <w:t>n</w:t>
            </w:r>
          </w:p>
        </w:tc>
        <w:tc>
          <w:tcPr>
            <w:tcW w:w="357" w:type="pct"/>
            <w:gridSpan w:val="2"/>
            <w:tcBorders>
              <w:top w:val="single" w:sz="4" w:space="0" w:color="auto"/>
            </w:tcBorders>
          </w:tcPr>
          <w:p w14:paraId="543FA4AC" w14:textId="77777777" w:rsidR="00D93564" w:rsidRPr="00E800FE" w:rsidRDefault="00D93564" w:rsidP="00B24F69">
            <w:pPr>
              <w:pStyle w:val="Tabletext"/>
              <w:ind w:right="-1"/>
              <w:jc w:val="right"/>
              <w:cnfStyle w:val="100000000000" w:firstRow="1" w:lastRow="0" w:firstColumn="0" w:lastColumn="0" w:oddVBand="0" w:evenVBand="0" w:oddHBand="0" w:evenHBand="0" w:firstRowFirstColumn="0" w:firstRowLastColumn="0" w:lastRowFirstColumn="0" w:lastRowLastColumn="0"/>
              <w:rPr>
                <w:rFonts w:cs="Arial"/>
                <w:b w:val="0"/>
                <w:bCs/>
                <w:i/>
                <w:iCs/>
                <w:lang w:eastAsia="en-AU"/>
              </w:rPr>
            </w:pPr>
            <w:r w:rsidRPr="00E800FE">
              <w:rPr>
                <w:rFonts w:cs="Arial"/>
                <w:bCs/>
                <w:i/>
                <w:iCs/>
                <w:lang w:eastAsia="en-AU"/>
              </w:rPr>
              <w:t>%</w:t>
            </w:r>
          </w:p>
        </w:tc>
        <w:tc>
          <w:tcPr>
            <w:tcW w:w="455" w:type="pct"/>
            <w:tcBorders>
              <w:top w:val="single" w:sz="4" w:space="0" w:color="auto"/>
            </w:tcBorders>
            <w:noWrap/>
          </w:tcPr>
          <w:p w14:paraId="289D30F4" w14:textId="31C921B8" w:rsidR="00D93564" w:rsidRPr="00E800FE" w:rsidRDefault="00E800FE" w:rsidP="00B24F69">
            <w:pPr>
              <w:pStyle w:val="Tabletext"/>
              <w:ind w:right="-1"/>
              <w:jc w:val="right"/>
              <w:cnfStyle w:val="100000000000" w:firstRow="1" w:lastRow="0" w:firstColumn="0" w:lastColumn="0" w:oddVBand="0" w:evenVBand="0" w:oddHBand="0" w:evenHBand="0" w:firstRowFirstColumn="0" w:firstRowLastColumn="0" w:lastRowFirstColumn="0" w:lastRowLastColumn="0"/>
              <w:rPr>
                <w:rFonts w:cs="Arial"/>
                <w:i/>
                <w:iCs/>
                <w:lang w:eastAsia="en-AU"/>
              </w:rPr>
            </w:pPr>
            <w:r w:rsidRPr="00E800FE">
              <w:rPr>
                <w:rFonts w:cs="Arial"/>
                <w:i/>
                <w:iCs/>
                <w:lang w:eastAsia="en-AU"/>
              </w:rPr>
              <w:t>n</w:t>
            </w:r>
          </w:p>
        </w:tc>
        <w:tc>
          <w:tcPr>
            <w:tcW w:w="376" w:type="pct"/>
            <w:tcBorders>
              <w:top w:val="single" w:sz="4" w:space="0" w:color="auto"/>
            </w:tcBorders>
          </w:tcPr>
          <w:p w14:paraId="316BCBA5" w14:textId="77777777" w:rsidR="00D93564" w:rsidRPr="00E800FE" w:rsidRDefault="00D93564" w:rsidP="00B24F69">
            <w:pPr>
              <w:pStyle w:val="Tabletext"/>
              <w:ind w:right="-1"/>
              <w:jc w:val="right"/>
              <w:cnfStyle w:val="100000000000" w:firstRow="1" w:lastRow="0" w:firstColumn="0" w:lastColumn="0" w:oddVBand="0" w:evenVBand="0" w:oddHBand="0" w:evenHBand="0" w:firstRowFirstColumn="0" w:firstRowLastColumn="0" w:lastRowFirstColumn="0" w:lastRowLastColumn="0"/>
              <w:rPr>
                <w:rFonts w:cs="Arial"/>
                <w:b w:val="0"/>
                <w:bCs/>
                <w:i/>
                <w:iCs/>
                <w:lang w:eastAsia="en-AU"/>
              </w:rPr>
            </w:pPr>
            <w:r w:rsidRPr="00E800FE">
              <w:rPr>
                <w:rFonts w:cs="Arial"/>
                <w:bCs/>
                <w:i/>
                <w:iCs/>
                <w:lang w:eastAsia="en-AU"/>
              </w:rPr>
              <w:t>%</w:t>
            </w:r>
          </w:p>
        </w:tc>
      </w:tr>
      <w:tr w:rsidR="00D93564" w:rsidRPr="00486C07" w14:paraId="400FA458" w14:textId="77777777" w:rsidTr="00157E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single" w:sz="4" w:space="0" w:color="auto"/>
              <w:bottom w:val="nil"/>
            </w:tcBorders>
            <w:noWrap/>
            <w:hideMark/>
          </w:tcPr>
          <w:p w14:paraId="621F0018" w14:textId="77777777" w:rsidR="00D93564" w:rsidRPr="00486C07" w:rsidRDefault="00D93564" w:rsidP="008D1E75">
            <w:pPr>
              <w:pStyle w:val="Tabletext"/>
              <w:ind w:right="-1"/>
              <w:rPr>
                <w:lang w:eastAsia="en-AU"/>
              </w:rPr>
            </w:pPr>
            <w:r w:rsidRPr="00486C07">
              <w:rPr>
                <w:lang w:eastAsia="en-AU"/>
              </w:rPr>
              <w:t>Sex</w:t>
            </w:r>
          </w:p>
        </w:tc>
        <w:tc>
          <w:tcPr>
            <w:tcW w:w="381" w:type="pct"/>
            <w:tcBorders>
              <w:top w:val="single" w:sz="4" w:space="0" w:color="auto"/>
              <w:bottom w:val="nil"/>
            </w:tcBorders>
            <w:noWrap/>
            <w:hideMark/>
          </w:tcPr>
          <w:p w14:paraId="5A538FDA"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p>
        </w:tc>
        <w:tc>
          <w:tcPr>
            <w:tcW w:w="383" w:type="pct"/>
            <w:tcBorders>
              <w:top w:val="single" w:sz="4" w:space="0" w:color="auto"/>
              <w:bottom w:val="nil"/>
            </w:tcBorders>
          </w:tcPr>
          <w:p w14:paraId="52C2970E"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p>
        </w:tc>
        <w:tc>
          <w:tcPr>
            <w:tcW w:w="382" w:type="pct"/>
            <w:tcBorders>
              <w:top w:val="single" w:sz="4" w:space="0" w:color="auto"/>
              <w:bottom w:val="nil"/>
            </w:tcBorders>
            <w:noWrap/>
            <w:hideMark/>
          </w:tcPr>
          <w:p w14:paraId="0E29CD67"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AU"/>
              </w:rPr>
            </w:pPr>
          </w:p>
        </w:tc>
        <w:tc>
          <w:tcPr>
            <w:tcW w:w="357" w:type="pct"/>
            <w:gridSpan w:val="2"/>
            <w:tcBorders>
              <w:top w:val="single" w:sz="4" w:space="0" w:color="auto"/>
              <w:bottom w:val="nil"/>
            </w:tcBorders>
          </w:tcPr>
          <w:p w14:paraId="74B9AFAC"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eastAsia="en-AU"/>
              </w:rPr>
            </w:pPr>
          </w:p>
        </w:tc>
        <w:tc>
          <w:tcPr>
            <w:tcW w:w="455" w:type="pct"/>
            <w:tcBorders>
              <w:top w:val="single" w:sz="4" w:space="0" w:color="auto"/>
              <w:bottom w:val="nil"/>
            </w:tcBorders>
            <w:noWrap/>
            <w:hideMark/>
          </w:tcPr>
          <w:p w14:paraId="12954FB9"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AU"/>
              </w:rPr>
            </w:pPr>
          </w:p>
        </w:tc>
        <w:tc>
          <w:tcPr>
            <w:tcW w:w="376" w:type="pct"/>
            <w:tcBorders>
              <w:top w:val="single" w:sz="4" w:space="0" w:color="auto"/>
              <w:bottom w:val="nil"/>
            </w:tcBorders>
          </w:tcPr>
          <w:p w14:paraId="052037F7"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eastAsia="en-AU"/>
              </w:rPr>
            </w:pPr>
          </w:p>
        </w:tc>
      </w:tr>
      <w:tr w:rsidR="00D93564" w:rsidRPr="00486C07" w14:paraId="3A917F29" w14:textId="77777777" w:rsidTr="00157EEF">
        <w:trPr>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nil"/>
              <w:bottom w:val="nil"/>
            </w:tcBorders>
            <w:noWrap/>
            <w:hideMark/>
          </w:tcPr>
          <w:p w14:paraId="3320A4DA" w14:textId="77777777" w:rsidR="00D93564" w:rsidRPr="00486C07" w:rsidRDefault="00D93564" w:rsidP="008D1E75">
            <w:pPr>
              <w:pStyle w:val="Tabletext"/>
              <w:ind w:right="-1"/>
              <w:rPr>
                <w:b w:val="0"/>
                <w:lang w:eastAsia="en-AU"/>
              </w:rPr>
            </w:pPr>
            <w:r>
              <w:rPr>
                <w:b w:val="0"/>
                <w:lang w:eastAsia="en-AU"/>
              </w:rPr>
              <w:t xml:space="preserve">   </w:t>
            </w:r>
            <w:r w:rsidRPr="00486C07">
              <w:rPr>
                <w:b w:val="0"/>
                <w:lang w:eastAsia="en-AU"/>
              </w:rPr>
              <w:t>Female</w:t>
            </w:r>
          </w:p>
        </w:tc>
        <w:tc>
          <w:tcPr>
            <w:tcW w:w="381" w:type="pct"/>
            <w:tcBorders>
              <w:top w:val="nil"/>
              <w:bottom w:val="nil"/>
            </w:tcBorders>
            <w:noWrap/>
            <w:hideMark/>
          </w:tcPr>
          <w:p w14:paraId="066113B8"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DA5905">
              <w:t>626</w:t>
            </w:r>
          </w:p>
        </w:tc>
        <w:tc>
          <w:tcPr>
            <w:tcW w:w="383" w:type="pct"/>
            <w:tcBorders>
              <w:top w:val="nil"/>
              <w:bottom w:val="nil"/>
            </w:tcBorders>
          </w:tcPr>
          <w:p w14:paraId="553E291F"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17.6</w:t>
            </w:r>
          </w:p>
        </w:tc>
        <w:tc>
          <w:tcPr>
            <w:tcW w:w="382" w:type="pct"/>
            <w:tcBorders>
              <w:top w:val="nil"/>
              <w:bottom w:val="nil"/>
            </w:tcBorders>
            <w:noWrap/>
            <w:hideMark/>
          </w:tcPr>
          <w:p w14:paraId="4CBC7BB4"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DA5905">
              <w:t>2922</w:t>
            </w:r>
          </w:p>
        </w:tc>
        <w:tc>
          <w:tcPr>
            <w:tcW w:w="357" w:type="pct"/>
            <w:gridSpan w:val="2"/>
            <w:tcBorders>
              <w:top w:val="nil"/>
              <w:bottom w:val="nil"/>
            </w:tcBorders>
          </w:tcPr>
          <w:p w14:paraId="75E28260"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82.4</w:t>
            </w:r>
          </w:p>
        </w:tc>
        <w:tc>
          <w:tcPr>
            <w:tcW w:w="455" w:type="pct"/>
            <w:tcBorders>
              <w:top w:val="nil"/>
              <w:bottom w:val="nil"/>
            </w:tcBorders>
            <w:noWrap/>
            <w:hideMark/>
          </w:tcPr>
          <w:p w14:paraId="0DB0A2DA"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DA5905">
              <w:t>3548</w:t>
            </w:r>
          </w:p>
        </w:tc>
        <w:tc>
          <w:tcPr>
            <w:tcW w:w="376" w:type="pct"/>
            <w:tcBorders>
              <w:top w:val="nil"/>
              <w:bottom w:val="nil"/>
            </w:tcBorders>
          </w:tcPr>
          <w:p w14:paraId="4C642FFB"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100</w:t>
            </w:r>
          </w:p>
        </w:tc>
      </w:tr>
      <w:tr w:rsidR="00D93564" w:rsidRPr="00486C07" w14:paraId="797F7982" w14:textId="77777777" w:rsidTr="00D92C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nil"/>
              <w:bottom w:val="single" w:sz="4" w:space="0" w:color="auto"/>
            </w:tcBorders>
            <w:noWrap/>
            <w:hideMark/>
          </w:tcPr>
          <w:p w14:paraId="7AC80C9A" w14:textId="77777777" w:rsidR="00D93564" w:rsidRPr="00486C07" w:rsidRDefault="00D93564" w:rsidP="008D1E75">
            <w:pPr>
              <w:pStyle w:val="Tabletext"/>
              <w:ind w:right="-1"/>
              <w:rPr>
                <w:b w:val="0"/>
                <w:lang w:eastAsia="en-AU"/>
              </w:rPr>
            </w:pPr>
            <w:r>
              <w:rPr>
                <w:b w:val="0"/>
                <w:lang w:eastAsia="en-AU"/>
              </w:rPr>
              <w:t xml:space="preserve">   </w:t>
            </w:r>
            <w:r w:rsidRPr="00486C07">
              <w:rPr>
                <w:b w:val="0"/>
                <w:lang w:eastAsia="en-AU"/>
              </w:rPr>
              <w:t>Male</w:t>
            </w:r>
          </w:p>
        </w:tc>
        <w:tc>
          <w:tcPr>
            <w:tcW w:w="381" w:type="pct"/>
            <w:tcBorders>
              <w:top w:val="nil"/>
              <w:bottom w:val="single" w:sz="4" w:space="0" w:color="auto"/>
            </w:tcBorders>
            <w:noWrap/>
            <w:hideMark/>
          </w:tcPr>
          <w:p w14:paraId="67985F70"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DA5905">
              <w:t>451</w:t>
            </w:r>
          </w:p>
        </w:tc>
        <w:tc>
          <w:tcPr>
            <w:tcW w:w="383" w:type="pct"/>
            <w:tcBorders>
              <w:top w:val="nil"/>
              <w:bottom w:val="single" w:sz="4" w:space="0" w:color="auto"/>
            </w:tcBorders>
          </w:tcPr>
          <w:p w14:paraId="5B923051"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16.0</w:t>
            </w:r>
          </w:p>
        </w:tc>
        <w:tc>
          <w:tcPr>
            <w:tcW w:w="382" w:type="pct"/>
            <w:tcBorders>
              <w:top w:val="nil"/>
              <w:bottom w:val="single" w:sz="4" w:space="0" w:color="auto"/>
            </w:tcBorders>
            <w:noWrap/>
            <w:hideMark/>
          </w:tcPr>
          <w:p w14:paraId="12546B18"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DA5905">
              <w:t>2365</w:t>
            </w:r>
          </w:p>
        </w:tc>
        <w:tc>
          <w:tcPr>
            <w:tcW w:w="357" w:type="pct"/>
            <w:gridSpan w:val="2"/>
            <w:tcBorders>
              <w:top w:val="nil"/>
              <w:bottom w:val="single" w:sz="4" w:space="0" w:color="auto"/>
            </w:tcBorders>
          </w:tcPr>
          <w:p w14:paraId="4B9D3F20"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84.0</w:t>
            </w:r>
          </w:p>
        </w:tc>
        <w:tc>
          <w:tcPr>
            <w:tcW w:w="455" w:type="pct"/>
            <w:tcBorders>
              <w:top w:val="nil"/>
              <w:bottom w:val="single" w:sz="4" w:space="0" w:color="auto"/>
            </w:tcBorders>
            <w:noWrap/>
            <w:hideMark/>
          </w:tcPr>
          <w:p w14:paraId="6A8B8C6F"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DA5905">
              <w:t>2816</w:t>
            </w:r>
          </w:p>
        </w:tc>
        <w:tc>
          <w:tcPr>
            <w:tcW w:w="376" w:type="pct"/>
            <w:tcBorders>
              <w:top w:val="nil"/>
              <w:bottom w:val="single" w:sz="4" w:space="0" w:color="auto"/>
            </w:tcBorders>
          </w:tcPr>
          <w:p w14:paraId="0697680D"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100</w:t>
            </w:r>
          </w:p>
        </w:tc>
      </w:tr>
      <w:tr w:rsidR="00D93564" w:rsidRPr="00486C07" w14:paraId="36177612" w14:textId="77777777" w:rsidTr="00D92C0A">
        <w:trPr>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single" w:sz="4" w:space="0" w:color="auto"/>
              <w:bottom w:val="nil"/>
            </w:tcBorders>
            <w:noWrap/>
            <w:hideMark/>
          </w:tcPr>
          <w:p w14:paraId="2A6578AC" w14:textId="77777777" w:rsidR="00D93564" w:rsidRPr="00486C07" w:rsidRDefault="00D93564" w:rsidP="008D1E75">
            <w:pPr>
              <w:pStyle w:val="Tabletext"/>
              <w:ind w:right="-1"/>
              <w:rPr>
                <w:lang w:eastAsia="en-AU"/>
              </w:rPr>
            </w:pPr>
            <w:r w:rsidRPr="00486C07">
              <w:rPr>
                <w:lang w:eastAsia="en-AU"/>
              </w:rPr>
              <w:t>Language spoken at home</w:t>
            </w:r>
          </w:p>
        </w:tc>
        <w:tc>
          <w:tcPr>
            <w:tcW w:w="381" w:type="pct"/>
            <w:tcBorders>
              <w:top w:val="single" w:sz="4" w:space="0" w:color="auto"/>
              <w:bottom w:val="nil"/>
            </w:tcBorders>
            <w:noWrap/>
            <w:vAlign w:val="center"/>
            <w:hideMark/>
          </w:tcPr>
          <w:p w14:paraId="11D32F7C"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p>
        </w:tc>
        <w:tc>
          <w:tcPr>
            <w:tcW w:w="383" w:type="pct"/>
            <w:tcBorders>
              <w:top w:val="single" w:sz="4" w:space="0" w:color="auto"/>
              <w:bottom w:val="nil"/>
            </w:tcBorders>
            <w:vAlign w:val="center"/>
          </w:tcPr>
          <w:p w14:paraId="6DD16915"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p>
        </w:tc>
        <w:tc>
          <w:tcPr>
            <w:tcW w:w="382" w:type="pct"/>
            <w:tcBorders>
              <w:top w:val="single" w:sz="4" w:space="0" w:color="auto"/>
              <w:bottom w:val="nil"/>
            </w:tcBorders>
            <w:noWrap/>
            <w:vAlign w:val="center"/>
            <w:hideMark/>
          </w:tcPr>
          <w:p w14:paraId="15B93DF2"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AU"/>
              </w:rPr>
            </w:pPr>
          </w:p>
        </w:tc>
        <w:tc>
          <w:tcPr>
            <w:tcW w:w="357" w:type="pct"/>
            <w:gridSpan w:val="2"/>
            <w:tcBorders>
              <w:top w:val="single" w:sz="4" w:space="0" w:color="auto"/>
              <w:bottom w:val="nil"/>
            </w:tcBorders>
            <w:vAlign w:val="center"/>
          </w:tcPr>
          <w:p w14:paraId="7E8A355E"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eastAsia="en-AU"/>
              </w:rPr>
            </w:pPr>
          </w:p>
        </w:tc>
        <w:tc>
          <w:tcPr>
            <w:tcW w:w="455" w:type="pct"/>
            <w:tcBorders>
              <w:top w:val="single" w:sz="4" w:space="0" w:color="auto"/>
              <w:bottom w:val="nil"/>
            </w:tcBorders>
            <w:noWrap/>
            <w:vAlign w:val="center"/>
            <w:hideMark/>
          </w:tcPr>
          <w:p w14:paraId="172E49CB"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AU"/>
              </w:rPr>
            </w:pPr>
          </w:p>
        </w:tc>
        <w:tc>
          <w:tcPr>
            <w:tcW w:w="376" w:type="pct"/>
            <w:tcBorders>
              <w:top w:val="single" w:sz="4" w:space="0" w:color="auto"/>
              <w:bottom w:val="nil"/>
            </w:tcBorders>
            <w:vAlign w:val="center"/>
          </w:tcPr>
          <w:p w14:paraId="65D1A0EC"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eastAsia="en-AU"/>
              </w:rPr>
            </w:pPr>
          </w:p>
        </w:tc>
      </w:tr>
      <w:tr w:rsidR="00D93564" w:rsidRPr="00486C07" w14:paraId="2601D7FF" w14:textId="77777777" w:rsidTr="00157E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nil"/>
              <w:bottom w:val="nil"/>
            </w:tcBorders>
            <w:noWrap/>
            <w:hideMark/>
          </w:tcPr>
          <w:p w14:paraId="3D195F70" w14:textId="77777777" w:rsidR="00D93564" w:rsidRPr="00486C07" w:rsidRDefault="00D93564" w:rsidP="008D1E75">
            <w:pPr>
              <w:pStyle w:val="Tabletext"/>
              <w:ind w:right="-1"/>
              <w:rPr>
                <w:b w:val="0"/>
                <w:lang w:eastAsia="en-AU"/>
              </w:rPr>
            </w:pPr>
            <w:r>
              <w:rPr>
                <w:b w:val="0"/>
                <w:lang w:eastAsia="en-AU"/>
              </w:rPr>
              <w:t xml:space="preserve">   </w:t>
            </w:r>
            <w:r w:rsidRPr="00486C07">
              <w:rPr>
                <w:b w:val="0"/>
                <w:lang w:eastAsia="en-AU"/>
              </w:rPr>
              <w:t>English spoken at home</w:t>
            </w:r>
          </w:p>
        </w:tc>
        <w:tc>
          <w:tcPr>
            <w:tcW w:w="381" w:type="pct"/>
            <w:tcBorders>
              <w:top w:val="nil"/>
              <w:bottom w:val="nil"/>
            </w:tcBorders>
            <w:noWrap/>
            <w:hideMark/>
          </w:tcPr>
          <w:p w14:paraId="116F2FCB"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287D95">
              <w:t>799</w:t>
            </w:r>
          </w:p>
        </w:tc>
        <w:tc>
          <w:tcPr>
            <w:tcW w:w="383" w:type="pct"/>
            <w:tcBorders>
              <w:top w:val="nil"/>
              <w:bottom w:val="nil"/>
            </w:tcBorders>
          </w:tcPr>
          <w:p w14:paraId="71894BFF"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15.3</w:t>
            </w:r>
          </w:p>
        </w:tc>
        <w:tc>
          <w:tcPr>
            <w:tcW w:w="382" w:type="pct"/>
            <w:tcBorders>
              <w:top w:val="nil"/>
              <w:bottom w:val="nil"/>
            </w:tcBorders>
            <w:noWrap/>
            <w:hideMark/>
          </w:tcPr>
          <w:p w14:paraId="3B3559E4"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287D95">
              <w:t>4436</w:t>
            </w:r>
          </w:p>
        </w:tc>
        <w:tc>
          <w:tcPr>
            <w:tcW w:w="357" w:type="pct"/>
            <w:gridSpan w:val="2"/>
            <w:tcBorders>
              <w:top w:val="nil"/>
              <w:bottom w:val="nil"/>
            </w:tcBorders>
          </w:tcPr>
          <w:p w14:paraId="08C65B2B"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84.7</w:t>
            </w:r>
          </w:p>
        </w:tc>
        <w:tc>
          <w:tcPr>
            <w:tcW w:w="455" w:type="pct"/>
            <w:tcBorders>
              <w:top w:val="nil"/>
              <w:bottom w:val="nil"/>
            </w:tcBorders>
            <w:noWrap/>
            <w:hideMark/>
          </w:tcPr>
          <w:p w14:paraId="3CA44435"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287D95">
              <w:t>5235</w:t>
            </w:r>
          </w:p>
        </w:tc>
        <w:tc>
          <w:tcPr>
            <w:tcW w:w="376" w:type="pct"/>
            <w:tcBorders>
              <w:top w:val="nil"/>
              <w:bottom w:val="nil"/>
            </w:tcBorders>
          </w:tcPr>
          <w:p w14:paraId="04D978F4"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100</w:t>
            </w:r>
          </w:p>
        </w:tc>
      </w:tr>
      <w:tr w:rsidR="00D93564" w:rsidRPr="00486C07" w14:paraId="53682469" w14:textId="77777777" w:rsidTr="00157EEF">
        <w:trPr>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nil"/>
              <w:bottom w:val="nil"/>
            </w:tcBorders>
            <w:noWrap/>
            <w:hideMark/>
          </w:tcPr>
          <w:p w14:paraId="2FC823AF" w14:textId="77777777" w:rsidR="00D93564" w:rsidRPr="00486C07" w:rsidRDefault="00D93564" w:rsidP="008D1E75">
            <w:pPr>
              <w:pStyle w:val="Tabletext"/>
              <w:ind w:right="-1"/>
              <w:rPr>
                <w:b w:val="0"/>
                <w:lang w:eastAsia="en-AU"/>
              </w:rPr>
            </w:pPr>
            <w:r>
              <w:rPr>
                <w:b w:val="0"/>
                <w:lang w:eastAsia="en-AU"/>
              </w:rPr>
              <w:t xml:space="preserve">   </w:t>
            </w:r>
            <w:r w:rsidRPr="00486C07">
              <w:rPr>
                <w:b w:val="0"/>
                <w:lang w:eastAsia="en-AU"/>
              </w:rPr>
              <w:t>Language other than English spoken at home</w:t>
            </w:r>
          </w:p>
        </w:tc>
        <w:tc>
          <w:tcPr>
            <w:tcW w:w="381" w:type="pct"/>
            <w:tcBorders>
              <w:top w:val="nil"/>
              <w:bottom w:val="nil"/>
            </w:tcBorders>
            <w:noWrap/>
            <w:hideMark/>
          </w:tcPr>
          <w:p w14:paraId="2C0DC672"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287D95">
              <w:t>150</w:t>
            </w:r>
          </w:p>
        </w:tc>
        <w:tc>
          <w:tcPr>
            <w:tcW w:w="383" w:type="pct"/>
            <w:tcBorders>
              <w:top w:val="nil"/>
              <w:bottom w:val="nil"/>
            </w:tcBorders>
          </w:tcPr>
          <w:p w14:paraId="2782BD09"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26.0</w:t>
            </w:r>
          </w:p>
        </w:tc>
        <w:tc>
          <w:tcPr>
            <w:tcW w:w="382" w:type="pct"/>
            <w:tcBorders>
              <w:top w:val="nil"/>
              <w:bottom w:val="nil"/>
            </w:tcBorders>
            <w:noWrap/>
            <w:hideMark/>
          </w:tcPr>
          <w:p w14:paraId="5D9ACFE5"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287D95">
              <w:t>428</w:t>
            </w:r>
          </w:p>
        </w:tc>
        <w:tc>
          <w:tcPr>
            <w:tcW w:w="357" w:type="pct"/>
            <w:gridSpan w:val="2"/>
            <w:tcBorders>
              <w:top w:val="nil"/>
              <w:bottom w:val="nil"/>
            </w:tcBorders>
          </w:tcPr>
          <w:p w14:paraId="172664ED"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74.1</w:t>
            </w:r>
          </w:p>
        </w:tc>
        <w:tc>
          <w:tcPr>
            <w:tcW w:w="455" w:type="pct"/>
            <w:tcBorders>
              <w:top w:val="nil"/>
              <w:bottom w:val="nil"/>
            </w:tcBorders>
            <w:noWrap/>
            <w:hideMark/>
          </w:tcPr>
          <w:p w14:paraId="36FA9EAE"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287D95">
              <w:t>578</w:t>
            </w:r>
          </w:p>
        </w:tc>
        <w:tc>
          <w:tcPr>
            <w:tcW w:w="376" w:type="pct"/>
            <w:tcBorders>
              <w:top w:val="nil"/>
              <w:bottom w:val="nil"/>
            </w:tcBorders>
          </w:tcPr>
          <w:p w14:paraId="47A65719"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100</w:t>
            </w:r>
          </w:p>
        </w:tc>
      </w:tr>
      <w:tr w:rsidR="00D93564" w:rsidRPr="00486C07" w14:paraId="42F19337" w14:textId="77777777" w:rsidTr="00D92C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nil"/>
              <w:bottom w:val="single" w:sz="4" w:space="0" w:color="auto"/>
            </w:tcBorders>
            <w:noWrap/>
            <w:hideMark/>
          </w:tcPr>
          <w:p w14:paraId="5D49B12D" w14:textId="77777777" w:rsidR="00D93564" w:rsidRPr="00486C07" w:rsidRDefault="00D93564" w:rsidP="008D1E75">
            <w:pPr>
              <w:pStyle w:val="Tabletext"/>
              <w:ind w:right="-1"/>
              <w:rPr>
                <w:b w:val="0"/>
                <w:lang w:eastAsia="en-AU"/>
              </w:rPr>
            </w:pPr>
            <w:r>
              <w:rPr>
                <w:b w:val="0"/>
                <w:lang w:eastAsia="en-AU"/>
              </w:rPr>
              <w:t xml:space="preserve">   </w:t>
            </w:r>
            <w:r w:rsidRPr="00486C07">
              <w:rPr>
                <w:b w:val="0"/>
                <w:lang w:eastAsia="en-AU"/>
              </w:rPr>
              <w:t>Missing</w:t>
            </w:r>
          </w:p>
        </w:tc>
        <w:tc>
          <w:tcPr>
            <w:tcW w:w="381" w:type="pct"/>
            <w:tcBorders>
              <w:top w:val="nil"/>
              <w:bottom w:val="single" w:sz="4" w:space="0" w:color="auto"/>
            </w:tcBorders>
            <w:noWrap/>
            <w:hideMark/>
          </w:tcPr>
          <w:p w14:paraId="6F1EEDCD"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287D95">
              <w:t>128</w:t>
            </w:r>
          </w:p>
        </w:tc>
        <w:tc>
          <w:tcPr>
            <w:tcW w:w="383" w:type="pct"/>
            <w:tcBorders>
              <w:top w:val="nil"/>
              <w:bottom w:val="single" w:sz="4" w:space="0" w:color="auto"/>
            </w:tcBorders>
          </w:tcPr>
          <w:p w14:paraId="1095C53D"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23.2</w:t>
            </w:r>
          </w:p>
        </w:tc>
        <w:tc>
          <w:tcPr>
            <w:tcW w:w="382" w:type="pct"/>
            <w:tcBorders>
              <w:top w:val="nil"/>
              <w:bottom w:val="single" w:sz="4" w:space="0" w:color="auto"/>
            </w:tcBorders>
            <w:noWrap/>
            <w:hideMark/>
          </w:tcPr>
          <w:p w14:paraId="5CBC8110"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287D95">
              <w:t>423</w:t>
            </w:r>
          </w:p>
        </w:tc>
        <w:tc>
          <w:tcPr>
            <w:tcW w:w="357" w:type="pct"/>
            <w:gridSpan w:val="2"/>
            <w:tcBorders>
              <w:top w:val="nil"/>
              <w:bottom w:val="single" w:sz="4" w:space="0" w:color="auto"/>
            </w:tcBorders>
          </w:tcPr>
          <w:p w14:paraId="46B01CBA"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76.8</w:t>
            </w:r>
          </w:p>
        </w:tc>
        <w:tc>
          <w:tcPr>
            <w:tcW w:w="455" w:type="pct"/>
            <w:tcBorders>
              <w:top w:val="nil"/>
              <w:bottom w:val="single" w:sz="4" w:space="0" w:color="auto"/>
            </w:tcBorders>
            <w:noWrap/>
            <w:hideMark/>
          </w:tcPr>
          <w:p w14:paraId="6D4AE435"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287D95">
              <w:t>551</w:t>
            </w:r>
          </w:p>
        </w:tc>
        <w:tc>
          <w:tcPr>
            <w:tcW w:w="376" w:type="pct"/>
            <w:tcBorders>
              <w:top w:val="nil"/>
              <w:bottom w:val="single" w:sz="4" w:space="0" w:color="auto"/>
            </w:tcBorders>
          </w:tcPr>
          <w:p w14:paraId="6D21C0E2"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100</w:t>
            </w:r>
          </w:p>
        </w:tc>
      </w:tr>
      <w:tr w:rsidR="00D93564" w:rsidRPr="00486C07" w14:paraId="04506038" w14:textId="77777777" w:rsidTr="00D92C0A">
        <w:trPr>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single" w:sz="4" w:space="0" w:color="auto"/>
              <w:bottom w:val="nil"/>
            </w:tcBorders>
            <w:noWrap/>
            <w:hideMark/>
          </w:tcPr>
          <w:p w14:paraId="48A97B39" w14:textId="77777777" w:rsidR="00D93564" w:rsidRPr="00486C07" w:rsidRDefault="00D93564" w:rsidP="008D1E75">
            <w:pPr>
              <w:pStyle w:val="Tabletext"/>
              <w:ind w:right="-1"/>
              <w:rPr>
                <w:lang w:eastAsia="en-AU"/>
              </w:rPr>
            </w:pPr>
            <w:r w:rsidRPr="00486C07">
              <w:rPr>
                <w:lang w:eastAsia="en-AU"/>
              </w:rPr>
              <w:t>Indigenous status</w:t>
            </w:r>
          </w:p>
        </w:tc>
        <w:tc>
          <w:tcPr>
            <w:tcW w:w="381" w:type="pct"/>
            <w:tcBorders>
              <w:top w:val="single" w:sz="4" w:space="0" w:color="auto"/>
              <w:bottom w:val="nil"/>
            </w:tcBorders>
            <w:noWrap/>
            <w:vAlign w:val="center"/>
            <w:hideMark/>
          </w:tcPr>
          <w:p w14:paraId="28E9162C"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p>
        </w:tc>
        <w:tc>
          <w:tcPr>
            <w:tcW w:w="383" w:type="pct"/>
            <w:tcBorders>
              <w:top w:val="single" w:sz="4" w:space="0" w:color="auto"/>
              <w:bottom w:val="nil"/>
            </w:tcBorders>
            <w:vAlign w:val="center"/>
          </w:tcPr>
          <w:p w14:paraId="11044F02"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p>
        </w:tc>
        <w:tc>
          <w:tcPr>
            <w:tcW w:w="382" w:type="pct"/>
            <w:tcBorders>
              <w:top w:val="single" w:sz="4" w:space="0" w:color="auto"/>
              <w:bottom w:val="nil"/>
            </w:tcBorders>
            <w:noWrap/>
            <w:vAlign w:val="center"/>
            <w:hideMark/>
          </w:tcPr>
          <w:p w14:paraId="6D57BBF7"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AU"/>
              </w:rPr>
            </w:pPr>
          </w:p>
        </w:tc>
        <w:tc>
          <w:tcPr>
            <w:tcW w:w="357" w:type="pct"/>
            <w:gridSpan w:val="2"/>
            <w:tcBorders>
              <w:top w:val="single" w:sz="4" w:space="0" w:color="auto"/>
              <w:bottom w:val="nil"/>
            </w:tcBorders>
            <w:vAlign w:val="center"/>
          </w:tcPr>
          <w:p w14:paraId="59D2F46E"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eastAsia="en-AU"/>
              </w:rPr>
            </w:pPr>
          </w:p>
        </w:tc>
        <w:tc>
          <w:tcPr>
            <w:tcW w:w="455" w:type="pct"/>
            <w:tcBorders>
              <w:top w:val="single" w:sz="4" w:space="0" w:color="auto"/>
              <w:bottom w:val="nil"/>
            </w:tcBorders>
            <w:noWrap/>
            <w:vAlign w:val="center"/>
            <w:hideMark/>
          </w:tcPr>
          <w:p w14:paraId="0CF809FD"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AU"/>
              </w:rPr>
            </w:pPr>
          </w:p>
        </w:tc>
        <w:tc>
          <w:tcPr>
            <w:tcW w:w="376" w:type="pct"/>
            <w:tcBorders>
              <w:top w:val="single" w:sz="4" w:space="0" w:color="auto"/>
              <w:bottom w:val="nil"/>
            </w:tcBorders>
            <w:vAlign w:val="center"/>
          </w:tcPr>
          <w:p w14:paraId="22A3E336"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eastAsia="en-AU"/>
              </w:rPr>
            </w:pPr>
          </w:p>
        </w:tc>
      </w:tr>
      <w:tr w:rsidR="00D93564" w:rsidRPr="00486C07" w14:paraId="0DC32A73" w14:textId="77777777" w:rsidTr="00157E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nil"/>
              <w:bottom w:val="nil"/>
            </w:tcBorders>
            <w:noWrap/>
            <w:hideMark/>
          </w:tcPr>
          <w:p w14:paraId="1A87F067" w14:textId="77777777" w:rsidR="00D93564" w:rsidRPr="00486C07" w:rsidRDefault="00D93564" w:rsidP="008D1E75">
            <w:pPr>
              <w:pStyle w:val="Tabletext"/>
              <w:ind w:right="-1"/>
              <w:rPr>
                <w:b w:val="0"/>
                <w:lang w:eastAsia="en-AU"/>
              </w:rPr>
            </w:pPr>
            <w:r>
              <w:rPr>
                <w:b w:val="0"/>
                <w:lang w:eastAsia="en-AU"/>
              </w:rPr>
              <w:t xml:space="preserve">   </w:t>
            </w:r>
            <w:r w:rsidRPr="00486C07">
              <w:rPr>
                <w:b w:val="0"/>
                <w:lang w:eastAsia="en-AU"/>
              </w:rPr>
              <w:t>Non-Indigenous</w:t>
            </w:r>
          </w:p>
        </w:tc>
        <w:tc>
          <w:tcPr>
            <w:tcW w:w="381" w:type="pct"/>
            <w:tcBorders>
              <w:top w:val="nil"/>
              <w:bottom w:val="nil"/>
            </w:tcBorders>
            <w:noWrap/>
            <w:hideMark/>
          </w:tcPr>
          <w:p w14:paraId="6C1E71C3"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5F4046">
              <w:t>945</w:t>
            </w:r>
          </w:p>
        </w:tc>
        <w:tc>
          <w:tcPr>
            <w:tcW w:w="383" w:type="pct"/>
            <w:tcBorders>
              <w:top w:val="nil"/>
              <w:bottom w:val="nil"/>
            </w:tcBorders>
          </w:tcPr>
          <w:p w14:paraId="66FF3794"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17.0</w:t>
            </w:r>
          </w:p>
        </w:tc>
        <w:tc>
          <w:tcPr>
            <w:tcW w:w="382" w:type="pct"/>
            <w:tcBorders>
              <w:top w:val="nil"/>
              <w:bottom w:val="nil"/>
            </w:tcBorders>
            <w:noWrap/>
            <w:hideMark/>
          </w:tcPr>
          <w:p w14:paraId="68041EC7"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5F4046">
              <w:t>4617</w:t>
            </w:r>
          </w:p>
        </w:tc>
        <w:tc>
          <w:tcPr>
            <w:tcW w:w="357" w:type="pct"/>
            <w:gridSpan w:val="2"/>
            <w:tcBorders>
              <w:top w:val="nil"/>
              <w:bottom w:val="nil"/>
            </w:tcBorders>
          </w:tcPr>
          <w:p w14:paraId="011D955C"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83.0</w:t>
            </w:r>
          </w:p>
        </w:tc>
        <w:tc>
          <w:tcPr>
            <w:tcW w:w="455" w:type="pct"/>
            <w:tcBorders>
              <w:top w:val="nil"/>
              <w:bottom w:val="nil"/>
            </w:tcBorders>
            <w:noWrap/>
            <w:hideMark/>
          </w:tcPr>
          <w:p w14:paraId="66F78E76"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5F4046">
              <w:t>5562</w:t>
            </w:r>
          </w:p>
        </w:tc>
        <w:tc>
          <w:tcPr>
            <w:tcW w:w="376" w:type="pct"/>
            <w:tcBorders>
              <w:top w:val="nil"/>
              <w:bottom w:val="nil"/>
            </w:tcBorders>
          </w:tcPr>
          <w:p w14:paraId="42212CDE"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100</w:t>
            </w:r>
          </w:p>
        </w:tc>
      </w:tr>
      <w:tr w:rsidR="00D93564" w:rsidRPr="00486C07" w14:paraId="51D817F9" w14:textId="77777777" w:rsidTr="00157EEF">
        <w:trPr>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nil"/>
              <w:bottom w:val="nil"/>
            </w:tcBorders>
            <w:noWrap/>
            <w:hideMark/>
          </w:tcPr>
          <w:p w14:paraId="1340438A" w14:textId="77777777" w:rsidR="00D93564" w:rsidRPr="00486C07" w:rsidRDefault="00D93564" w:rsidP="008D1E75">
            <w:pPr>
              <w:pStyle w:val="Tabletext"/>
              <w:ind w:right="-1"/>
              <w:rPr>
                <w:b w:val="0"/>
                <w:lang w:eastAsia="en-AU"/>
              </w:rPr>
            </w:pPr>
            <w:r>
              <w:rPr>
                <w:b w:val="0"/>
                <w:lang w:eastAsia="en-AU"/>
              </w:rPr>
              <w:t xml:space="preserve">   </w:t>
            </w:r>
            <w:r w:rsidRPr="00486C07">
              <w:rPr>
                <w:b w:val="0"/>
                <w:lang w:eastAsia="en-AU"/>
              </w:rPr>
              <w:t>Indigenous</w:t>
            </w:r>
          </w:p>
        </w:tc>
        <w:tc>
          <w:tcPr>
            <w:tcW w:w="381" w:type="pct"/>
            <w:tcBorders>
              <w:top w:val="nil"/>
              <w:bottom w:val="nil"/>
            </w:tcBorders>
            <w:noWrap/>
            <w:hideMark/>
          </w:tcPr>
          <w:p w14:paraId="236BBCBB"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5F4046">
              <w:t>128</w:t>
            </w:r>
          </w:p>
        </w:tc>
        <w:tc>
          <w:tcPr>
            <w:tcW w:w="383" w:type="pct"/>
            <w:tcBorders>
              <w:top w:val="nil"/>
              <w:bottom w:val="nil"/>
            </w:tcBorders>
          </w:tcPr>
          <w:p w14:paraId="7734233A"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16.2</w:t>
            </w:r>
          </w:p>
        </w:tc>
        <w:tc>
          <w:tcPr>
            <w:tcW w:w="382" w:type="pct"/>
            <w:tcBorders>
              <w:top w:val="nil"/>
              <w:bottom w:val="nil"/>
            </w:tcBorders>
            <w:noWrap/>
            <w:hideMark/>
          </w:tcPr>
          <w:p w14:paraId="26386B59"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5F4046">
              <w:t>664</w:t>
            </w:r>
          </w:p>
        </w:tc>
        <w:tc>
          <w:tcPr>
            <w:tcW w:w="357" w:type="pct"/>
            <w:gridSpan w:val="2"/>
            <w:tcBorders>
              <w:top w:val="nil"/>
              <w:bottom w:val="nil"/>
            </w:tcBorders>
          </w:tcPr>
          <w:p w14:paraId="5D7AF1CC"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83.8</w:t>
            </w:r>
          </w:p>
        </w:tc>
        <w:tc>
          <w:tcPr>
            <w:tcW w:w="455" w:type="pct"/>
            <w:tcBorders>
              <w:top w:val="nil"/>
              <w:bottom w:val="nil"/>
            </w:tcBorders>
            <w:noWrap/>
            <w:hideMark/>
          </w:tcPr>
          <w:p w14:paraId="509B0F5A"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5F4046">
              <w:t>792</w:t>
            </w:r>
          </w:p>
        </w:tc>
        <w:tc>
          <w:tcPr>
            <w:tcW w:w="376" w:type="pct"/>
            <w:tcBorders>
              <w:top w:val="nil"/>
              <w:bottom w:val="nil"/>
            </w:tcBorders>
          </w:tcPr>
          <w:p w14:paraId="67A8CD47"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100</w:t>
            </w:r>
          </w:p>
        </w:tc>
      </w:tr>
      <w:tr w:rsidR="00D93564" w:rsidRPr="00486C07" w14:paraId="54C30457" w14:textId="77777777" w:rsidTr="00D92C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nil"/>
              <w:bottom w:val="single" w:sz="4" w:space="0" w:color="auto"/>
            </w:tcBorders>
            <w:noWrap/>
          </w:tcPr>
          <w:p w14:paraId="6A1C9CF9" w14:textId="77777777" w:rsidR="00D93564" w:rsidRPr="00B96665" w:rsidRDefault="00D93564" w:rsidP="008D1E75">
            <w:pPr>
              <w:pStyle w:val="Tabletext"/>
              <w:ind w:right="-1"/>
              <w:rPr>
                <w:b w:val="0"/>
                <w:bCs/>
                <w:lang w:eastAsia="en-AU"/>
              </w:rPr>
            </w:pPr>
            <w:r>
              <w:t xml:space="preserve">   </w:t>
            </w:r>
            <w:r w:rsidRPr="00B96665">
              <w:rPr>
                <w:b w:val="0"/>
                <w:bCs/>
              </w:rPr>
              <w:t>Missing</w:t>
            </w:r>
          </w:p>
        </w:tc>
        <w:tc>
          <w:tcPr>
            <w:tcW w:w="381" w:type="pct"/>
            <w:tcBorders>
              <w:top w:val="nil"/>
              <w:bottom w:val="single" w:sz="4" w:space="0" w:color="auto"/>
            </w:tcBorders>
            <w:noWrap/>
          </w:tcPr>
          <w:p w14:paraId="66BEDD6A"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B0397F">
              <w:t>4</w:t>
            </w:r>
          </w:p>
        </w:tc>
        <w:tc>
          <w:tcPr>
            <w:tcW w:w="383" w:type="pct"/>
            <w:tcBorders>
              <w:top w:val="nil"/>
              <w:bottom w:val="single" w:sz="4" w:space="0" w:color="auto"/>
            </w:tcBorders>
          </w:tcPr>
          <w:p w14:paraId="434106FF"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40.0</w:t>
            </w:r>
          </w:p>
        </w:tc>
        <w:tc>
          <w:tcPr>
            <w:tcW w:w="382" w:type="pct"/>
            <w:tcBorders>
              <w:top w:val="nil"/>
              <w:bottom w:val="single" w:sz="4" w:space="0" w:color="auto"/>
            </w:tcBorders>
            <w:noWrap/>
          </w:tcPr>
          <w:p w14:paraId="30B63629"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AU"/>
              </w:rPr>
            </w:pPr>
            <w:r w:rsidRPr="00B0397F">
              <w:t>6</w:t>
            </w:r>
          </w:p>
        </w:tc>
        <w:tc>
          <w:tcPr>
            <w:tcW w:w="357" w:type="pct"/>
            <w:gridSpan w:val="2"/>
            <w:tcBorders>
              <w:top w:val="nil"/>
              <w:bottom w:val="single" w:sz="4" w:space="0" w:color="auto"/>
            </w:tcBorders>
          </w:tcPr>
          <w:p w14:paraId="59488E59"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lang w:eastAsia="en-AU"/>
              </w:rPr>
            </w:pPr>
            <w:r w:rsidRPr="003117F4">
              <w:rPr>
                <w:b/>
                <w:bCs/>
              </w:rPr>
              <w:t>60.0</w:t>
            </w:r>
          </w:p>
        </w:tc>
        <w:tc>
          <w:tcPr>
            <w:tcW w:w="455" w:type="pct"/>
            <w:tcBorders>
              <w:top w:val="nil"/>
              <w:bottom w:val="single" w:sz="4" w:space="0" w:color="auto"/>
            </w:tcBorders>
            <w:noWrap/>
          </w:tcPr>
          <w:p w14:paraId="4F89C2CC"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AU"/>
              </w:rPr>
            </w:pPr>
            <w:r w:rsidRPr="00B0397F">
              <w:t>10</w:t>
            </w:r>
          </w:p>
        </w:tc>
        <w:tc>
          <w:tcPr>
            <w:tcW w:w="376" w:type="pct"/>
            <w:tcBorders>
              <w:top w:val="nil"/>
              <w:bottom w:val="single" w:sz="4" w:space="0" w:color="auto"/>
            </w:tcBorders>
          </w:tcPr>
          <w:p w14:paraId="7302FD79"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lang w:eastAsia="en-AU"/>
              </w:rPr>
            </w:pPr>
            <w:r w:rsidRPr="003117F4">
              <w:rPr>
                <w:b/>
                <w:bCs/>
              </w:rPr>
              <w:t>100</w:t>
            </w:r>
          </w:p>
        </w:tc>
      </w:tr>
      <w:tr w:rsidR="00D93564" w:rsidRPr="00486C07" w14:paraId="7D5AB19B" w14:textId="77777777" w:rsidTr="00D92C0A">
        <w:trPr>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single" w:sz="4" w:space="0" w:color="auto"/>
              <w:bottom w:val="nil"/>
            </w:tcBorders>
            <w:noWrap/>
            <w:hideMark/>
          </w:tcPr>
          <w:p w14:paraId="588A6155" w14:textId="77777777" w:rsidR="00D93564" w:rsidRPr="00486C07" w:rsidRDefault="00D93564" w:rsidP="008D1E75">
            <w:pPr>
              <w:pStyle w:val="Tabletext"/>
              <w:ind w:right="-1"/>
              <w:rPr>
                <w:vertAlign w:val="superscript"/>
                <w:lang w:eastAsia="en-AU"/>
              </w:rPr>
            </w:pPr>
            <w:r w:rsidRPr="00486C07">
              <w:rPr>
                <w:lang w:eastAsia="en-AU"/>
              </w:rPr>
              <w:t>Mode of consent</w:t>
            </w:r>
          </w:p>
        </w:tc>
        <w:tc>
          <w:tcPr>
            <w:tcW w:w="381" w:type="pct"/>
            <w:tcBorders>
              <w:top w:val="single" w:sz="4" w:space="0" w:color="auto"/>
              <w:bottom w:val="nil"/>
            </w:tcBorders>
            <w:noWrap/>
            <w:vAlign w:val="center"/>
            <w:hideMark/>
          </w:tcPr>
          <w:p w14:paraId="4FC4F104"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p>
        </w:tc>
        <w:tc>
          <w:tcPr>
            <w:tcW w:w="383" w:type="pct"/>
            <w:tcBorders>
              <w:top w:val="single" w:sz="4" w:space="0" w:color="auto"/>
              <w:bottom w:val="nil"/>
            </w:tcBorders>
            <w:vAlign w:val="center"/>
          </w:tcPr>
          <w:p w14:paraId="515EF8F3"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p>
        </w:tc>
        <w:tc>
          <w:tcPr>
            <w:tcW w:w="382" w:type="pct"/>
            <w:tcBorders>
              <w:top w:val="single" w:sz="4" w:space="0" w:color="auto"/>
              <w:bottom w:val="nil"/>
            </w:tcBorders>
            <w:noWrap/>
            <w:vAlign w:val="center"/>
            <w:hideMark/>
          </w:tcPr>
          <w:p w14:paraId="43815B98"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AU"/>
              </w:rPr>
            </w:pPr>
          </w:p>
        </w:tc>
        <w:tc>
          <w:tcPr>
            <w:tcW w:w="357" w:type="pct"/>
            <w:gridSpan w:val="2"/>
            <w:tcBorders>
              <w:top w:val="single" w:sz="4" w:space="0" w:color="auto"/>
              <w:bottom w:val="nil"/>
            </w:tcBorders>
            <w:vAlign w:val="center"/>
          </w:tcPr>
          <w:p w14:paraId="54A39D7A"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eastAsia="en-AU"/>
              </w:rPr>
            </w:pPr>
          </w:p>
        </w:tc>
        <w:tc>
          <w:tcPr>
            <w:tcW w:w="455" w:type="pct"/>
            <w:tcBorders>
              <w:top w:val="single" w:sz="4" w:space="0" w:color="auto"/>
              <w:bottom w:val="nil"/>
            </w:tcBorders>
            <w:noWrap/>
            <w:vAlign w:val="center"/>
            <w:hideMark/>
          </w:tcPr>
          <w:p w14:paraId="23DD2132"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AU"/>
              </w:rPr>
            </w:pPr>
          </w:p>
        </w:tc>
        <w:tc>
          <w:tcPr>
            <w:tcW w:w="376" w:type="pct"/>
            <w:tcBorders>
              <w:top w:val="single" w:sz="4" w:space="0" w:color="auto"/>
              <w:bottom w:val="nil"/>
            </w:tcBorders>
            <w:vAlign w:val="center"/>
          </w:tcPr>
          <w:p w14:paraId="754F46C4"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eastAsia="en-AU"/>
              </w:rPr>
            </w:pPr>
          </w:p>
        </w:tc>
      </w:tr>
      <w:tr w:rsidR="00D93564" w:rsidRPr="00486C07" w14:paraId="0F116C25" w14:textId="77777777" w:rsidTr="00157E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nil"/>
              <w:bottom w:val="nil"/>
            </w:tcBorders>
            <w:noWrap/>
            <w:hideMark/>
          </w:tcPr>
          <w:p w14:paraId="1B5C7070" w14:textId="77777777" w:rsidR="00D93564" w:rsidRPr="00486C07" w:rsidRDefault="00D93564" w:rsidP="008D1E75">
            <w:pPr>
              <w:pStyle w:val="Tabletext"/>
              <w:ind w:right="-1"/>
              <w:rPr>
                <w:b w:val="0"/>
                <w:lang w:eastAsia="en-AU"/>
              </w:rPr>
            </w:pPr>
            <w:r>
              <w:rPr>
                <w:b w:val="0"/>
                <w:lang w:eastAsia="en-AU"/>
              </w:rPr>
              <w:t xml:space="preserve">   Computer-assisted</w:t>
            </w:r>
            <w:r w:rsidRPr="00486C07">
              <w:rPr>
                <w:b w:val="0"/>
                <w:lang w:eastAsia="en-AU"/>
              </w:rPr>
              <w:t xml:space="preserve"> telephone interview (CATI)</w:t>
            </w:r>
          </w:p>
        </w:tc>
        <w:tc>
          <w:tcPr>
            <w:tcW w:w="381" w:type="pct"/>
            <w:tcBorders>
              <w:top w:val="nil"/>
              <w:bottom w:val="nil"/>
            </w:tcBorders>
            <w:noWrap/>
            <w:hideMark/>
          </w:tcPr>
          <w:p w14:paraId="4452262B"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D54E82">
              <w:t>250</w:t>
            </w:r>
          </w:p>
        </w:tc>
        <w:tc>
          <w:tcPr>
            <w:tcW w:w="383" w:type="pct"/>
            <w:tcBorders>
              <w:top w:val="nil"/>
              <w:bottom w:val="nil"/>
            </w:tcBorders>
          </w:tcPr>
          <w:p w14:paraId="1E8F2347"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10.3</w:t>
            </w:r>
          </w:p>
        </w:tc>
        <w:tc>
          <w:tcPr>
            <w:tcW w:w="382" w:type="pct"/>
            <w:tcBorders>
              <w:top w:val="nil"/>
              <w:bottom w:val="nil"/>
            </w:tcBorders>
            <w:noWrap/>
            <w:hideMark/>
          </w:tcPr>
          <w:p w14:paraId="74492498"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D54E82">
              <w:t>2187</w:t>
            </w:r>
          </w:p>
        </w:tc>
        <w:tc>
          <w:tcPr>
            <w:tcW w:w="357" w:type="pct"/>
            <w:gridSpan w:val="2"/>
            <w:tcBorders>
              <w:top w:val="nil"/>
              <w:bottom w:val="nil"/>
            </w:tcBorders>
          </w:tcPr>
          <w:p w14:paraId="350DD833"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89.7</w:t>
            </w:r>
          </w:p>
        </w:tc>
        <w:tc>
          <w:tcPr>
            <w:tcW w:w="455" w:type="pct"/>
            <w:tcBorders>
              <w:top w:val="nil"/>
              <w:bottom w:val="nil"/>
            </w:tcBorders>
            <w:noWrap/>
            <w:hideMark/>
          </w:tcPr>
          <w:p w14:paraId="6F2BF577"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D54E82">
              <w:t>2437</w:t>
            </w:r>
          </w:p>
        </w:tc>
        <w:tc>
          <w:tcPr>
            <w:tcW w:w="376" w:type="pct"/>
            <w:tcBorders>
              <w:top w:val="nil"/>
              <w:bottom w:val="nil"/>
            </w:tcBorders>
          </w:tcPr>
          <w:p w14:paraId="0474C760"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100</w:t>
            </w:r>
          </w:p>
        </w:tc>
      </w:tr>
      <w:tr w:rsidR="00D93564" w:rsidRPr="00486C07" w14:paraId="613504B1" w14:textId="77777777" w:rsidTr="00D92C0A">
        <w:trPr>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nil"/>
              <w:bottom w:val="single" w:sz="4" w:space="0" w:color="auto"/>
            </w:tcBorders>
            <w:noWrap/>
            <w:hideMark/>
          </w:tcPr>
          <w:p w14:paraId="2A6E78BF" w14:textId="77777777" w:rsidR="00D93564" w:rsidRPr="00486C07" w:rsidRDefault="00D93564" w:rsidP="008D1E75">
            <w:pPr>
              <w:pStyle w:val="Tabletext"/>
              <w:ind w:right="-1"/>
              <w:rPr>
                <w:b w:val="0"/>
                <w:lang w:eastAsia="en-AU"/>
              </w:rPr>
            </w:pPr>
            <w:r>
              <w:rPr>
                <w:b w:val="0"/>
                <w:lang w:eastAsia="en-AU"/>
              </w:rPr>
              <w:t xml:space="preserve">   Computer-assisted</w:t>
            </w:r>
            <w:r w:rsidRPr="00486C07">
              <w:rPr>
                <w:b w:val="0"/>
                <w:lang w:eastAsia="en-AU"/>
              </w:rPr>
              <w:t xml:space="preserve"> web interview (CAWI)</w:t>
            </w:r>
          </w:p>
        </w:tc>
        <w:tc>
          <w:tcPr>
            <w:tcW w:w="381" w:type="pct"/>
            <w:tcBorders>
              <w:top w:val="nil"/>
              <w:bottom w:val="single" w:sz="4" w:space="0" w:color="auto"/>
            </w:tcBorders>
            <w:noWrap/>
            <w:hideMark/>
          </w:tcPr>
          <w:p w14:paraId="6B1AFECB"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D54E82">
              <w:t>827</w:t>
            </w:r>
          </w:p>
        </w:tc>
        <w:tc>
          <w:tcPr>
            <w:tcW w:w="383" w:type="pct"/>
            <w:tcBorders>
              <w:top w:val="nil"/>
              <w:bottom w:val="single" w:sz="4" w:space="0" w:color="auto"/>
            </w:tcBorders>
          </w:tcPr>
          <w:p w14:paraId="05AD8F8F"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21.1</w:t>
            </w:r>
          </w:p>
        </w:tc>
        <w:tc>
          <w:tcPr>
            <w:tcW w:w="382" w:type="pct"/>
            <w:tcBorders>
              <w:top w:val="nil"/>
              <w:bottom w:val="single" w:sz="4" w:space="0" w:color="auto"/>
            </w:tcBorders>
            <w:noWrap/>
            <w:hideMark/>
          </w:tcPr>
          <w:p w14:paraId="6E69244F"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D54E82">
              <w:t>3100</w:t>
            </w:r>
          </w:p>
        </w:tc>
        <w:tc>
          <w:tcPr>
            <w:tcW w:w="357" w:type="pct"/>
            <w:gridSpan w:val="2"/>
            <w:tcBorders>
              <w:top w:val="nil"/>
              <w:bottom w:val="single" w:sz="4" w:space="0" w:color="auto"/>
            </w:tcBorders>
          </w:tcPr>
          <w:p w14:paraId="52A2CFDA"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78.9</w:t>
            </w:r>
          </w:p>
        </w:tc>
        <w:tc>
          <w:tcPr>
            <w:tcW w:w="455" w:type="pct"/>
            <w:tcBorders>
              <w:top w:val="nil"/>
              <w:bottom w:val="single" w:sz="4" w:space="0" w:color="auto"/>
            </w:tcBorders>
            <w:noWrap/>
            <w:hideMark/>
          </w:tcPr>
          <w:p w14:paraId="4B0CC06D"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D54E82">
              <w:t>3927</w:t>
            </w:r>
          </w:p>
        </w:tc>
        <w:tc>
          <w:tcPr>
            <w:tcW w:w="376" w:type="pct"/>
            <w:tcBorders>
              <w:top w:val="nil"/>
              <w:bottom w:val="single" w:sz="4" w:space="0" w:color="auto"/>
            </w:tcBorders>
          </w:tcPr>
          <w:p w14:paraId="433EF475"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100</w:t>
            </w:r>
          </w:p>
        </w:tc>
      </w:tr>
      <w:tr w:rsidR="00D93564" w:rsidRPr="00486C07" w14:paraId="125A4238" w14:textId="77777777" w:rsidTr="00D92C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single" w:sz="4" w:space="0" w:color="auto"/>
              <w:bottom w:val="nil"/>
            </w:tcBorders>
            <w:noWrap/>
            <w:hideMark/>
          </w:tcPr>
          <w:p w14:paraId="4A01F27C" w14:textId="77777777" w:rsidR="00D93564" w:rsidRPr="00486C07" w:rsidRDefault="00D93564" w:rsidP="008D1E75">
            <w:pPr>
              <w:pStyle w:val="Tabletext"/>
              <w:ind w:right="-1"/>
              <w:rPr>
                <w:lang w:eastAsia="en-AU"/>
              </w:rPr>
            </w:pPr>
            <w:r w:rsidRPr="00486C07">
              <w:rPr>
                <w:lang w:eastAsia="en-AU"/>
              </w:rPr>
              <w:t>Geographic location of school (major categories)</w:t>
            </w:r>
          </w:p>
        </w:tc>
        <w:tc>
          <w:tcPr>
            <w:tcW w:w="381" w:type="pct"/>
            <w:tcBorders>
              <w:top w:val="single" w:sz="4" w:space="0" w:color="auto"/>
              <w:bottom w:val="nil"/>
            </w:tcBorders>
            <w:noWrap/>
            <w:vAlign w:val="center"/>
            <w:hideMark/>
          </w:tcPr>
          <w:p w14:paraId="47C0665F"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p>
        </w:tc>
        <w:tc>
          <w:tcPr>
            <w:tcW w:w="383" w:type="pct"/>
            <w:tcBorders>
              <w:top w:val="single" w:sz="4" w:space="0" w:color="auto"/>
              <w:bottom w:val="nil"/>
            </w:tcBorders>
            <w:vAlign w:val="center"/>
          </w:tcPr>
          <w:p w14:paraId="3B2436DC"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p>
        </w:tc>
        <w:tc>
          <w:tcPr>
            <w:tcW w:w="382" w:type="pct"/>
            <w:tcBorders>
              <w:top w:val="single" w:sz="4" w:space="0" w:color="auto"/>
              <w:bottom w:val="nil"/>
            </w:tcBorders>
            <w:noWrap/>
            <w:vAlign w:val="center"/>
            <w:hideMark/>
          </w:tcPr>
          <w:p w14:paraId="7759626C"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AU"/>
              </w:rPr>
            </w:pPr>
          </w:p>
        </w:tc>
        <w:tc>
          <w:tcPr>
            <w:tcW w:w="357" w:type="pct"/>
            <w:gridSpan w:val="2"/>
            <w:tcBorders>
              <w:top w:val="single" w:sz="4" w:space="0" w:color="auto"/>
              <w:bottom w:val="nil"/>
            </w:tcBorders>
            <w:vAlign w:val="center"/>
          </w:tcPr>
          <w:p w14:paraId="3B21B488"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eastAsia="en-AU"/>
              </w:rPr>
            </w:pPr>
          </w:p>
        </w:tc>
        <w:tc>
          <w:tcPr>
            <w:tcW w:w="455" w:type="pct"/>
            <w:tcBorders>
              <w:top w:val="single" w:sz="4" w:space="0" w:color="auto"/>
              <w:bottom w:val="nil"/>
            </w:tcBorders>
            <w:noWrap/>
            <w:vAlign w:val="center"/>
            <w:hideMark/>
          </w:tcPr>
          <w:p w14:paraId="1717A372"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AU"/>
              </w:rPr>
            </w:pPr>
          </w:p>
        </w:tc>
        <w:tc>
          <w:tcPr>
            <w:tcW w:w="376" w:type="pct"/>
            <w:tcBorders>
              <w:top w:val="single" w:sz="4" w:space="0" w:color="auto"/>
              <w:bottom w:val="nil"/>
            </w:tcBorders>
            <w:vAlign w:val="center"/>
          </w:tcPr>
          <w:p w14:paraId="00E5FE52"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eastAsia="en-AU"/>
              </w:rPr>
            </w:pPr>
          </w:p>
        </w:tc>
      </w:tr>
      <w:tr w:rsidR="00D93564" w:rsidRPr="00486C07" w14:paraId="34C0AD1F" w14:textId="77777777" w:rsidTr="00157EEF">
        <w:trPr>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nil"/>
              <w:bottom w:val="nil"/>
            </w:tcBorders>
            <w:noWrap/>
            <w:hideMark/>
          </w:tcPr>
          <w:p w14:paraId="2BAB1B30" w14:textId="77777777" w:rsidR="00D93564" w:rsidRPr="00486C07" w:rsidRDefault="00D93564" w:rsidP="008D1E75">
            <w:pPr>
              <w:pStyle w:val="Tabletext"/>
              <w:ind w:right="-1"/>
              <w:rPr>
                <w:b w:val="0"/>
                <w:lang w:eastAsia="en-AU"/>
              </w:rPr>
            </w:pPr>
            <w:r>
              <w:rPr>
                <w:b w:val="0"/>
                <w:lang w:eastAsia="en-AU"/>
              </w:rPr>
              <w:t xml:space="preserve">   </w:t>
            </w:r>
            <w:r w:rsidRPr="00486C07">
              <w:rPr>
                <w:b w:val="0"/>
                <w:lang w:eastAsia="en-AU"/>
              </w:rPr>
              <w:t>Metropolitan</w:t>
            </w:r>
          </w:p>
        </w:tc>
        <w:tc>
          <w:tcPr>
            <w:tcW w:w="381" w:type="pct"/>
            <w:tcBorders>
              <w:top w:val="nil"/>
              <w:bottom w:val="nil"/>
            </w:tcBorders>
            <w:noWrap/>
            <w:hideMark/>
          </w:tcPr>
          <w:p w14:paraId="5E3ED24C"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3A542B">
              <w:t>724</w:t>
            </w:r>
          </w:p>
        </w:tc>
        <w:tc>
          <w:tcPr>
            <w:tcW w:w="383" w:type="pct"/>
            <w:tcBorders>
              <w:top w:val="nil"/>
              <w:bottom w:val="nil"/>
            </w:tcBorders>
          </w:tcPr>
          <w:p w14:paraId="2B16853D"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17.1</w:t>
            </w:r>
          </w:p>
        </w:tc>
        <w:tc>
          <w:tcPr>
            <w:tcW w:w="382" w:type="pct"/>
            <w:tcBorders>
              <w:top w:val="nil"/>
              <w:bottom w:val="nil"/>
            </w:tcBorders>
            <w:noWrap/>
            <w:hideMark/>
          </w:tcPr>
          <w:p w14:paraId="1A024C3B"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3A542B">
              <w:t>3510</w:t>
            </w:r>
          </w:p>
        </w:tc>
        <w:tc>
          <w:tcPr>
            <w:tcW w:w="357" w:type="pct"/>
            <w:gridSpan w:val="2"/>
            <w:tcBorders>
              <w:top w:val="nil"/>
              <w:bottom w:val="nil"/>
            </w:tcBorders>
          </w:tcPr>
          <w:p w14:paraId="65332974"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82.9</w:t>
            </w:r>
          </w:p>
        </w:tc>
        <w:tc>
          <w:tcPr>
            <w:tcW w:w="455" w:type="pct"/>
            <w:tcBorders>
              <w:top w:val="nil"/>
              <w:bottom w:val="nil"/>
            </w:tcBorders>
            <w:noWrap/>
            <w:hideMark/>
          </w:tcPr>
          <w:p w14:paraId="76CA45EB"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3A542B">
              <w:t>4234</w:t>
            </w:r>
          </w:p>
        </w:tc>
        <w:tc>
          <w:tcPr>
            <w:tcW w:w="376" w:type="pct"/>
            <w:tcBorders>
              <w:top w:val="nil"/>
              <w:bottom w:val="nil"/>
            </w:tcBorders>
          </w:tcPr>
          <w:p w14:paraId="48E92F19"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100</w:t>
            </w:r>
          </w:p>
        </w:tc>
      </w:tr>
      <w:tr w:rsidR="00D93564" w:rsidRPr="00486C07" w14:paraId="0B234090" w14:textId="77777777" w:rsidTr="00157E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nil"/>
              <w:bottom w:val="nil"/>
            </w:tcBorders>
            <w:noWrap/>
            <w:hideMark/>
          </w:tcPr>
          <w:p w14:paraId="5EBE4C56" w14:textId="77777777" w:rsidR="00D93564" w:rsidRPr="00486C07" w:rsidRDefault="00D93564" w:rsidP="008D1E75">
            <w:pPr>
              <w:pStyle w:val="Tabletext"/>
              <w:ind w:right="-1"/>
              <w:rPr>
                <w:b w:val="0"/>
                <w:lang w:eastAsia="en-AU"/>
              </w:rPr>
            </w:pPr>
            <w:r>
              <w:rPr>
                <w:b w:val="0"/>
                <w:lang w:eastAsia="en-AU"/>
              </w:rPr>
              <w:t xml:space="preserve">   </w:t>
            </w:r>
            <w:r w:rsidRPr="00486C07">
              <w:rPr>
                <w:b w:val="0"/>
                <w:lang w:eastAsia="en-AU"/>
              </w:rPr>
              <w:t>Provincial</w:t>
            </w:r>
          </w:p>
        </w:tc>
        <w:tc>
          <w:tcPr>
            <w:tcW w:w="381" w:type="pct"/>
            <w:tcBorders>
              <w:top w:val="nil"/>
              <w:bottom w:val="nil"/>
            </w:tcBorders>
            <w:noWrap/>
            <w:hideMark/>
          </w:tcPr>
          <w:p w14:paraId="4583636C"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3A542B">
              <w:t>212</w:t>
            </w:r>
          </w:p>
        </w:tc>
        <w:tc>
          <w:tcPr>
            <w:tcW w:w="383" w:type="pct"/>
            <w:tcBorders>
              <w:top w:val="nil"/>
              <w:bottom w:val="nil"/>
            </w:tcBorders>
          </w:tcPr>
          <w:p w14:paraId="5C89FA74"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14.7</w:t>
            </w:r>
          </w:p>
        </w:tc>
        <w:tc>
          <w:tcPr>
            <w:tcW w:w="382" w:type="pct"/>
            <w:tcBorders>
              <w:top w:val="nil"/>
              <w:bottom w:val="nil"/>
            </w:tcBorders>
            <w:noWrap/>
            <w:hideMark/>
          </w:tcPr>
          <w:p w14:paraId="345A1446"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3A542B">
              <w:t>1232</w:t>
            </w:r>
          </w:p>
        </w:tc>
        <w:tc>
          <w:tcPr>
            <w:tcW w:w="357" w:type="pct"/>
            <w:gridSpan w:val="2"/>
            <w:tcBorders>
              <w:top w:val="nil"/>
              <w:bottom w:val="nil"/>
            </w:tcBorders>
          </w:tcPr>
          <w:p w14:paraId="7EC89CFD"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85.3</w:t>
            </w:r>
          </w:p>
        </w:tc>
        <w:tc>
          <w:tcPr>
            <w:tcW w:w="455" w:type="pct"/>
            <w:tcBorders>
              <w:top w:val="nil"/>
              <w:bottom w:val="nil"/>
            </w:tcBorders>
            <w:noWrap/>
            <w:hideMark/>
          </w:tcPr>
          <w:p w14:paraId="713B94C3"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3A542B">
              <w:t>1444</w:t>
            </w:r>
          </w:p>
        </w:tc>
        <w:tc>
          <w:tcPr>
            <w:tcW w:w="376" w:type="pct"/>
            <w:tcBorders>
              <w:top w:val="nil"/>
              <w:bottom w:val="nil"/>
            </w:tcBorders>
          </w:tcPr>
          <w:p w14:paraId="15C6EA9D"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100</w:t>
            </w:r>
          </w:p>
        </w:tc>
      </w:tr>
      <w:tr w:rsidR="00D93564" w:rsidRPr="00486C07" w14:paraId="3465D3E5" w14:textId="77777777" w:rsidTr="00157EEF">
        <w:trPr>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nil"/>
              <w:bottom w:val="nil"/>
            </w:tcBorders>
            <w:noWrap/>
            <w:hideMark/>
          </w:tcPr>
          <w:p w14:paraId="62707847" w14:textId="77777777" w:rsidR="00D93564" w:rsidRPr="00486C07" w:rsidRDefault="00D93564" w:rsidP="008D1E75">
            <w:pPr>
              <w:pStyle w:val="Tabletext"/>
              <w:ind w:right="-1"/>
              <w:rPr>
                <w:b w:val="0"/>
                <w:lang w:eastAsia="en-AU"/>
              </w:rPr>
            </w:pPr>
            <w:r>
              <w:rPr>
                <w:b w:val="0"/>
                <w:lang w:eastAsia="en-AU"/>
              </w:rPr>
              <w:t xml:space="preserve">   </w:t>
            </w:r>
            <w:r w:rsidRPr="00486C07">
              <w:rPr>
                <w:b w:val="0"/>
                <w:lang w:eastAsia="en-AU"/>
              </w:rPr>
              <w:t>Remote</w:t>
            </w:r>
          </w:p>
        </w:tc>
        <w:tc>
          <w:tcPr>
            <w:tcW w:w="381" w:type="pct"/>
            <w:tcBorders>
              <w:top w:val="nil"/>
              <w:bottom w:val="nil"/>
            </w:tcBorders>
            <w:noWrap/>
            <w:hideMark/>
          </w:tcPr>
          <w:p w14:paraId="0FC31CD4"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3A542B">
              <w:t>16</w:t>
            </w:r>
          </w:p>
        </w:tc>
        <w:tc>
          <w:tcPr>
            <w:tcW w:w="383" w:type="pct"/>
            <w:tcBorders>
              <w:top w:val="nil"/>
              <w:bottom w:val="nil"/>
            </w:tcBorders>
          </w:tcPr>
          <w:p w14:paraId="4B35AD1C"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10.9</w:t>
            </w:r>
          </w:p>
        </w:tc>
        <w:tc>
          <w:tcPr>
            <w:tcW w:w="382" w:type="pct"/>
            <w:tcBorders>
              <w:top w:val="nil"/>
              <w:bottom w:val="nil"/>
            </w:tcBorders>
            <w:noWrap/>
            <w:hideMark/>
          </w:tcPr>
          <w:p w14:paraId="653ED892"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3A542B">
              <w:t>131</w:t>
            </w:r>
          </w:p>
        </w:tc>
        <w:tc>
          <w:tcPr>
            <w:tcW w:w="357" w:type="pct"/>
            <w:gridSpan w:val="2"/>
            <w:tcBorders>
              <w:top w:val="nil"/>
              <w:bottom w:val="nil"/>
            </w:tcBorders>
          </w:tcPr>
          <w:p w14:paraId="37074B3B"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89.1</w:t>
            </w:r>
          </w:p>
        </w:tc>
        <w:tc>
          <w:tcPr>
            <w:tcW w:w="455" w:type="pct"/>
            <w:tcBorders>
              <w:top w:val="nil"/>
              <w:bottom w:val="nil"/>
            </w:tcBorders>
            <w:noWrap/>
            <w:hideMark/>
          </w:tcPr>
          <w:p w14:paraId="2DDDE961"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3A542B">
              <w:t>147</w:t>
            </w:r>
          </w:p>
        </w:tc>
        <w:tc>
          <w:tcPr>
            <w:tcW w:w="376" w:type="pct"/>
            <w:tcBorders>
              <w:top w:val="nil"/>
              <w:bottom w:val="nil"/>
            </w:tcBorders>
          </w:tcPr>
          <w:p w14:paraId="354F0B00"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100</w:t>
            </w:r>
          </w:p>
        </w:tc>
      </w:tr>
      <w:tr w:rsidR="00D93564" w:rsidRPr="00486C07" w14:paraId="74DC2CDA" w14:textId="77777777" w:rsidTr="00D92C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nil"/>
              <w:bottom w:val="single" w:sz="4" w:space="0" w:color="auto"/>
            </w:tcBorders>
            <w:noWrap/>
          </w:tcPr>
          <w:p w14:paraId="417ECA50" w14:textId="77777777" w:rsidR="00D93564" w:rsidRPr="006D0764" w:rsidRDefault="00D93564" w:rsidP="008D1E75">
            <w:pPr>
              <w:pStyle w:val="Tabletext"/>
              <w:ind w:right="-1"/>
              <w:rPr>
                <w:b w:val="0"/>
                <w:bCs/>
                <w:lang w:eastAsia="en-AU"/>
              </w:rPr>
            </w:pPr>
            <w:r>
              <w:rPr>
                <w:lang w:eastAsia="en-AU"/>
              </w:rPr>
              <w:t xml:space="preserve">   </w:t>
            </w:r>
            <w:r w:rsidRPr="006D0764">
              <w:rPr>
                <w:b w:val="0"/>
                <w:bCs/>
                <w:lang w:eastAsia="en-AU"/>
              </w:rPr>
              <w:t>Missing</w:t>
            </w:r>
          </w:p>
        </w:tc>
        <w:tc>
          <w:tcPr>
            <w:tcW w:w="381" w:type="pct"/>
            <w:tcBorders>
              <w:top w:val="nil"/>
              <w:bottom w:val="single" w:sz="4" w:space="0" w:color="auto"/>
            </w:tcBorders>
            <w:noWrap/>
          </w:tcPr>
          <w:p w14:paraId="38243BE6" w14:textId="77777777" w:rsidR="00D93564" w:rsidRPr="003A542B"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pPr>
            <w:r w:rsidRPr="00601403">
              <w:t>125</w:t>
            </w:r>
          </w:p>
        </w:tc>
        <w:tc>
          <w:tcPr>
            <w:tcW w:w="383" w:type="pct"/>
            <w:tcBorders>
              <w:top w:val="nil"/>
              <w:bottom w:val="single" w:sz="4" w:space="0" w:color="auto"/>
            </w:tcBorders>
          </w:tcPr>
          <w:p w14:paraId="611AC26A"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rPr>
            </w:pPr>
            <w:r w:rsidRPr="003117F4">
              <w:rPr>
                <w:b/>
                <w:bCs/>
              </w:rPr>
              <w:t>23.2</w:t>
            </w:r>
          </w:p>
        </w:tc>
        <w:tc>
          <w:tcPr>
            <w:tcW w:w="382" w:type="pct"/>
            <w:tcBorders>
              <w:top w:val="nil"/>
              <w:bottom w:val="single" w:sz="4" w:space="0" w:color="auto"/>
            </w:tcBorders>
            <w:noWrap/>
          </w:tcPr>
          <w:p w14:paraId="5AA150DF" w14:textId="77777777" w:rsidR="00D93564" w:rsidRPr="003A542B"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pPr>
            <w:r w:rsidRPr="00601403">
              <w:t>414</w:t>
            </w:r>
          </w:p>
        </w:tc>
        <w:tc>
          <w:tcPr>
            <w:tcW w:w="357" w:type="pct"/>
            <w:gridSpan w:val="2"/>
            <w:tcBorders>
              <w:top w:val="nil"/>
              <w:bottom w:val="single" w:sz="4" w:space="0" w:color="auto"/>
            </w:tcBorders>
          </w:tcPr>
          <w:p w14:paraId="79A85838"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rPr>
            </w:pPr>
            <w:r w:rsidRPr="003117F4">
              <w:rPr>
                <w:b/>
                <w:bCs/>
              </w:rPr>
              <w:t>76.8</w:t>
            </w:r>
          </w:p>
        </w:tc>
        <w:tc>
          <w:tcPr>
            <w:tcW w:w="455" w:type="pct"/>
            <w:tcBorders>
              <w:top w:val="nil"/>
              <w:bottom w:val="single" w:sz="4" w:space="0" w:color="auto"/>
            </w:tcBorders>
            <w:noWrap/>
          </w:tcPr>
          <w:p w14:paraId="4A4D5B0C" w14:textId="77777777" w:rsidR="00D93564" w:rsidRPr="003A542B"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pPr>
            <w:r w:rsidRPr="00601403">
              <w:t>539</w:t>
            </w:r>
          </w:p>
        </w:tc>
        <w:tc>
          <w:tcPr>
            <w:tcW w:w="376" w:type="pct"/>
            <w:tcBorders>
              <w:top w:val="nil"/>
              <w:bottom w:val="single" w:sz="4" w:space="0" w:color="auto"/>
            </w:tcBorders>
          </w:tcPr>
          <w:p w14:paraId="14AABB32"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rPr>
            </w:pPr>
            <w:r w:rsidRPr="003117F4">
              <w:rPr>
                <w:b/>
                <w:bCs/>
              </w:rPr>
              <w:t>100</w:t>
            </w:r>
          </w:p>
        </w:tc>
      </w:tr>
      <w:tr w:rsidR="00D93564" w:rsidRPr="00486C07" w14:paraId="5B44BCC4" w14:textId="77777777" w:rsidTr="00D92C0A">
        <w:trPr>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single" w:sz="4" w:space="0" w:color="auto"/>
              <w:bottom w:val="nil"/>
            </w:tcBorders>
            <w:noWrap/>
            <w:hideMark/>
          </w:tcPr>
          <w:p w14:paraId="3DB1902C" w14:textId="77777777" w:rsidR="00D93564" w:rsidRPr="00486C07" w:rsidRDefault="00D93564" w:rsidP="008D1E75">
            <w:pPr>
              <w:pStyle w:val="Tabletext"/>
              <w:ind w:right="-1"/>
              <w:rPr>
                <w:lang w:eastAsia="en-AU"/>
              </w:rPr>
            </w:pPr>
            <w:r w:rsidRPr="00486C07">
              <w:rPr>
                <w:lang w:eastAsia="en-AU"/>
              </w:rPr>
              <w:t>Socioeconomic status (ESCS)</w:t>
            </w:r>
          </w:p>
        </w:tc>
        <w:tc>
          <w:tcPr>
            <w:tcW w:w="381" w:type="pct"/>
            <w:tcBorders>
              <w:top w:val="single" w:sz="4" w:space="0" w:color="auto"/>
              <w:bottom w:val="nil"/>
            </w:tcBorders>
            <w:noWrap/>
            <w:vAlign w:val="center"/>
            <w:hideMark/>
          </w:tcPr>
          <w:p w14:paraId="5FF4ADE4"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p>
        </w:tc>
        <w:tc>
          <w:tcPr>
            <w:tcW w:w="383" w:type="pct"/>
            <w:tcBorders>
              <w:top w:val="single" w:sz="4" w:space="0" w:color="auto"/>
              <w:bottom w:val="nil"/>
            </w:tcBorders>
            <w:vAlign w:val="center"/>
          </w:tcPr>
          <w:p w14:paraId="48BFEFBA"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p>
        </w:tc>
        <w:tc>
          <w:tcPr>
            <w:tcW w:w="382" w:type="pct"/>
            <w:tcBorders>
              <w:top w:val="single" w:sz="4" w:space="0" w:color="auto"/>
              <w:bottom w:val="nil"/>
            </w:tcBorders>
            <w:noWrap/>
            <w:vAlign w:val="center"/>
            <w:hideMark/>
          </w:tcPr>
          <w:p w14:paraId="065C7BA1"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AU"/>
              </w:rPr>
            </w:pPr>
          </w:p>
        </w:tc>
        <w:tc>
          <w:tcPr>
            <w:tcW w:w="357" w:type="pct"/>
            <w:gridSpan w:val="2"/>
            <w:tcBorders>
              <w:top w:val="single" w:sz="4" w:space="0" w:color="auto"/>
              <w:bottom w:val="nil"/>
            </w:tcBorders>
            <w:vAlign w:val="center"/>
          </w:tcPr>
          <w:p w14:paraId="24FF86CA"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eastAsia="en-AU"/>
              </w:rPr>
            </w:pPr>
          </w:p>
        </w:tc>
        <w:tc>
          <w:tcPr>
            <w:tcW w:w="455" w:type="pct"/>
            <w:tcBorders>
              <w:top w:val="single" w:sz="4" w:space="0" w:color="auto"/>
              <w:bottom w:val="nil"/>
            </w:tcBorders>
            <w:noWrap/>
            <w:vAlign w:val="center"/>
            <w:hideMark/>
          </w:tcPr>
          <w:p w14:paraId="79E2A8CE"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AU"/>
              </w:rPr>
            </w:pPr>
          </w:p>
        </w:tc>
        <w:tc>
          <w:tcPr>
            <w:tcW w:w="376" w:type="pct"/>
            <w:tcBorders>
              <w:top w:val="single" w:sz="4" w:space="0" w:color="auto"/>
              <w:bottom w:val="nil"/>
            </w:tcBorders>
            <w:vAlign w:val="center"/>
          </w:tcPr>
          <w:p w14:paraId="0772D43C"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eastAsia="en-AU"/>
              </w:rPr>
            </w:pPr>
          </w:p>
        </w:tc>
      </w:tr>
      <w:tr w:rsidR="00D93564" w:rsidRPr="00486C07" w14:paraId="1939F325" w14:textId="77777777" w:rsidTr="00157E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nil"/>
              <w:bottom w:val="nil"/>
            </w:tcBorders>
            <w:noWrap/>
            <w:hideMark/>
          </w:tcPr>
          <w:p w14:paraId="770A832A" w14:textId="77777777" w:rsidR="00D93564" w:rsidRPr="00486C07" w:rsidRDefault="00D93564" w:rsidP="008D1E75">
            <w:pPr>
              <w:pStyle w:val="Tabletext"/>
              <w:ind w:right="-1"/>
              <w:rPr>
                <w:b w:val="0"/>
                <w:lang w:eastAsia="en-AU"/>
              </w:rPr>
            </w:pPr>
            <w:r>
              <w:rPr>
                <w:b w:val="0"/>
                <w:lang w:eastAsia="en-AU"/>
              </w:rPr>
              <w:t xml:space="preserve">   </w:t>
            </w:r>
            <w:r w:rsidRPr="00486C07">
              <w:rPr>
                <w:b w:val="0"/>
                <w:lang w:eastAsia="en-AU"/>
              </w:rPr>
              <w:t>Lowest quintile</w:t>
            </w:r>
          </w:p>
        </w:tc>
        <w:tc>
          <w:tcPr>
            <w:tcW w:w="381" w:type="pct"/>
            <w:tcBorders>
              <w:top w:val="nil"/>
              <w:bottom w:val="nil"/>
            </w:tcBorders>
            <w:noWrap/>
            <w:hideMark/>
          </w:tcPr>
          <w:p w14:paraId="6956EBE6"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660427">
              <w:t>181</w:t>
            </w:r>
          </w:p>
        </w:tc>
        <w:tc>
          <w:tcPr>
            <w:tcW w:w="383" w:type="pct"/>
            <w:tcBorders>
              <w:top w:val="nil"/>
              <w:bottom w:val="nil"/>
            </w:tcBorders>
          </w:tcPr>
          <w:p w14:paraId="46A4CA52"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20.4</w:t>
            </w:r>
          </w:p>
        </w:tc>
        <w:tc>
          <w:tcPr>
            <w:tcW w:w="382" w:type="pct"/>
            <w:tcBorders>
              <w:top w:val="nil"/>
              <w:bottom w:val="nil"/>
            </w:tcBorders>
            <w:noWrap/>
            <w:hideMark/>
          </w:tcPr>
          <w:p w14:paraId="3AF2779E"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660427">
              <w:t>708</w:t>
            </w:r>
          </w:p>
        </w:tc>
        <w:tc>
          <w:tcPr>
            <w:tcW w:w="357" w:type="pct"/>
            <w:gridSpan w:val="2"/>
            <w:tcBorders>
              <w:top w:val="nil"/>
              <w:bottom w:val="nil"/>
            </w:tcBorders>
          </w:tcPr>
          <w:p w14:paraId="02E3BB59"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79.6</w:t>
            </w:r>
          </w:p>
        </w:tc>
        <w:tc>
          <w:tcPr>
            <w:tcW w:w="455" w:type="pct"/>
            <w:tcBorders>
              <w:top w:val="nil"/>
              <w:bottom w:val="nil"/>
            </w:tcBorders>
            <w:noWrap/>
            <w:hideMark/>
          </w:tcPr>
          <w:p w14:paraId="7596FBBA"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660427">
              <w:t>889</w:t>
            </w:r>
          </w:p>
        </w:tc>
        <w:tc>
          <w:tcPr>
            <w:tcW w:w="376" w:type="pct"/>
            <w:tcBorders>
              <w:top w:val="nil"/>
              <w:bottom w:val="nil"/>
            </w:tcBorders>
          </w:tcPr>
          <w:p w14:paraId="3C4409D5"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100</w:t>
            </w:r>
          </w:p>
        </w:tc>
      </w:tr>
      <w:tr w:rsidR="00D93564" w:rsidRPr="00486C07" w14:paraId="49DDF7E9" w14:textId="77777777" w:rsidTr="00157EEF">
        <w:trPr>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nil"/>
              <w:bottom w:val="nil"/>
            </w:tcBorders>
            <w:noWrap/>
            <w:hideMark/>
          </w:tcPr>
          <w:p w14:paraId="5F317FD9" w14:textId="77777777" w:rsidR="00D93564" w:rsidRPr="00486C07" w:rsidRDefault="00D93564" w:rsidP="008D1E75">
            <w:pPr>
              <w:pStyle w:val="Tabletext"/>
              <w:ind w:right="-1"/>
              <w:rPr>
                <w:b w:val="0"/>
                <w:lang w:eastAsia="en-AU"/>
              </w:rPr>
            </w:pPr>
            <w:r>
              <w:rPr>
                <w:b w:val="0"/>
                <w:lang w:eastAsia="en-AU"/>
              </w:rPr>
              <w:t xml:space="preserve">   </w:t>
            </w:r>
            <w:r w:rsidRPr="00486C07">
              <w:rPr>
                <w:b w:val="0"/>
                <w:lang w:eastAsia="en-AU"/>
              </w:rPr>
              <w:t>Second quintile</w:t>
            </w:r>
          </w:p>
        </w:tc>
        <w:tc>
          <w:tcPr>
            <w:tcW w:w="381" w:type="pct"/>
            <w:tcBorders>
              <w:top w:val="nil"/>
              <w:bottom w:val="nil"/>
            </w:tcBorders>
            <w:noWrap/>
            <w:hideMark/>
          </w:tcPr>
          <w:p w14:paraId="09028486"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660427">
              <w:t>166</w:t>
            </w:r>
          </w:p>
        </w:tc>
        <w:tc>
          <w:tcPr>
            <w:tcW w:w="383" w:type="pct"/>
            <w:tcBorders>
              <w:top w:val="nil"/>
              <w:bottom w:val="nil"/>
            </w:tcBorders>
          </w:tcPr>
          <w:p w14:paraId="40A2B03E"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16.5</w:t>
            </w:r>
          </w:p>
        </w:tc>
        <w:tc>
          <w:tcPr>
            <w:tcW w:w="382" w:type="pct"/>
            <w:tcBorders>
              <w:top w:val="nil"/>
              <w:bottom w:val="nil"/>
            </w:tcBorders>
            <w:noWrap/>
            <w:hideMark/>
          </w:tcPr>
          <w:p w14:paraId="3C5010C4"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660427">
              <w:t>839</w:t>
            </w:r>
          </w:p>
        </w:tc>
        <w:tc>
          <w:tcPr>
            <w:tcW w:w="357" w:type="pct"/>
            <w:gridSpan w:val="2"/>
            <w:tcBorders>
              <w:top w:val="nil"/>
              <w:bottom w:val="nil"/>
            </w:tcBorders>
          </w:tcPr>
          <w:p w14:paraId="66A00BAA"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83.5</w:t>
            </w:r>
          </w:p>
        </w:tc>
        <w:tc>
          <w:tcPr>
            <w:tcW w:w="455" w:type="pct"/>
            <w:tcBorders>
              <w:top w:val="nil"/>
              <w:bottom w:val="nil"/>
            </w:tcBorders>
            <w:noWrap/>
            <w:hideMark/>
          </w:tcPr>
          <w:p w14:paraId="24EC5825"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660427">
              <w:t>1005</w:t>
            </w:r>
          </w:p>
        </w:tc>
        <w:tc>
          <w:tcPr>
            <w:tcW w:w="376" w:type="pct"/>
            <w:tcBorders>
              <w:top w:val="nil"/>
              <w:bottom w:val="nil"/>
            </w:tcBorders>
          </w:tcPr>
          <w:p w14:paraId="19FE3FB0"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100</w:t>
            </w:r>
          </w:p>
        </w:tc>
      </w:tr>
      <w:tr w:rsidR="00D93564" w:rsidRPr="00486C07" w14:paraId="12A8210C" w14:textId="77777777" w:rsidTr="00157E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nil"/>
              <w:bottom w:val="nil"/>
            </w:tcBorders>
            <w:noWrap/>
            <w:hideMark/>
          </w:tcPr>
          <w:p w14:paraId="637C8F97" w14:textId="77777777" w:rsidR="00D93564" w:rsidRPr="00486C07" w:rsidRDefault="00D93564" w:rsidP="008D1E75">
            <w:pPr>
              <w:pStyle w:val="Tabletext"/>
              <w:ind w:right="-1"/>
              <w:rPr>
                <w:b w:val="0"/>
                <w:lang w:eastAsia="en-AU"/>
              </w:rPr>
            </w:pPr>
            <w:r>
              <w:rPr>
                <w:b w:val="0"/>
                <w:lang w:eastAsia="en-AU"/>
              </w:rPr>
              <w:t xml:space="preserve">   </w:t>
            </w:r>
            <w:r w:rsidRPr="00486C07">
              <w:rPr>
                <w:b w:val="0"/>
                <w:lang w:eastAsia="en-AU"/>
              </w:rPr>
              <w:t>Third quintile</w:t>
            </w:r>
          </w:p>
        </w:tc>
        <w:tc>
          <w:tcPr>
            <w:tcW w:w="381" w:type="pct"/>
            <w:tcBorders>
              <w:top w:val="nil"/>
              <w:bottom w:val="nil"/>
            </w:tcBorders>
            <w:noWrap/>
            <w:hideMark/>
          </w:tcPr>
          <w:p w14:paraId="3C9D8DEA"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660427">
              <w:t>201</w:t>
            </w:r>
          </w:p>
        </w:tc>
        <w:tc>
          <w:tcPr>
            <w:tcW w:w="383" w:type="pct"/>
            <w:tcBorders>
              <w:top w:val="nil"/>
              <w:bottom w:val="nil"/>
            </w:tcBorders>
          </w:tcPr>
          <w:p w14:paraId="035A1FBB"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17.4</w:t>
            </w:r>
          </w:p>
        </w:tc>
        <w:tc>
          <w:tcPr>
            <w:tcW w:w="382" w:type="pct"/>
            <w:tcBorders>
              <w:top w:val="nil"/>
              <w:bottom w:val="nil"/>
            </w:tcBorders>
            <w:noWrap/>
            <w:hideMark/>
          </w:tcPr>
          <w:p w14:paraId="337FF49E"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660427">
              <w:t>955</w:t>
            </w:r>
          </w:p>
        </w:tc>
        <w:tc>
          <w:tcPr>
            <w:tcW w:w="357" w:type="pct"/>
            <w:gridSpan w:val="2"/>
            <w:tcBorders>
              <w:top w:val="nil"/>
              <w:bottom w:val="nil"/>
            </w:tcBorders>
          </w:tcPr>
          <w:p w14:paraId="4ED82744"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82.6</w:t>
            </w:r>
          </w:p>
        </w:tc>
        <w:tc>
          <w:tcPr>
            <w:tcW w:w="455" w:type="pct"/>
            <w:tcBorders>
              <w:top w:val="nil"/>
              <w:bottom w:val="nil"/>
            </w:tcBorders>
            <w:noWrap/>
            <w:hideMark/>
          </w:tcPr>
          <w:p w14:paraId="55673BAF"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660427">
              <w:t>1156</w:t>
            </w:r>
          </w:p>
        </w:tc>
        <w:tc>
          <w:tcPr>
            <w:tcW w:w="376" w:type="pct"/>
            <w:tcBorders>
              <w:top w:val="nil"/>
              <w:bottom w:val="nil"/>
            </w:tcBorders>
          </w:tcPr>
          <w:p w14:paraId="74699C8F"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100</w:t>
            </w:r>
          </w:p>
        </w:tc>
      </w:tr>
      <w:tr w:rsidR="00D93564" w:rsidRPr="00486C07" w14:paraId="637638A4" w14:textId="77777777" w:rsidTr="00157EEF">
        <w:trPr>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nil"/>
              <w:bottom w:val="nil"/>
            </w:tcBorders>
            <w:noWrap/>
            <w:hideMark/>
          </w:tcPr>
          <w:p w14:paraId="57089004" w14:textId="77777777" w:rsidR="00D93564" w:rsidRPr="00486C07" w:rsidRDefault="00D93564" w:rsidP="008D1E75">
            <w:pPr>
              <w:pStyle w:val="Tabletext"/>
              <w:ind w:right="-1"/>
              <w:rPr>
                <w:b w:val="0"/>
                <w:lang w:eastAsia="en-AU"/>
              </w:rPr>
            </w:pPr>
            <w:r>
              <w:rPr>
                <w:b w:val="0"/>
                <w:lang w:eastAsia="en-AU"/>
              </w:rPr>
              <w:t xml:space="preserve">   </w:t>
            </w:r>
            <w:r w:rsidRPr="00486C07">
              <w:rPr>
                <w:b w:val="0"/>
                <w:lang w:eastAsia="en-AU"/>
              </w:rPr>
              <w:t>Fourth quintile</w:t>
            </w:r>
          </w:p>
        </w:tc>
        <w:tc>
          <w:tcPr>
            <w:tcW w:w="381" w:type="pct"/>
            <w:tcBorders>
              <w:top w:val="nil"/>
              <w:bottom w:val="nil"/>
            </w:tcBorders>
            <w:noWrap/>
            <w:hideMark/>
          </w:tcPr>
          <w:p w14:paraId="7E89CE4E"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660427">
              <w:t>217</w:t>
            </w:r>
          </w:p>
        </w:tc>
        <w:tc>
          <w:tcPr>
            <w:tcW w:w="383" w:type="pct"/>
            <w:tcBorders>
              <w:top w:val="nil"/>
              <w:bottom w:val="nil"/>
            </w:tcBorders>
          </w:tcPr>
          <w:p w14:paraId="07BC72E9"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16.6</w:t>
            </w:r>
          </w:p>
        </w:tc>
        <w:tc>
          <w:tcPr>
            <w:tcW w:w="382" w:type="pct"/>
            <w:tcBorders>
              <w:top w:val="nil"/>
              <w:bottom w:val="nil"/>
            </w:tcBorders>
            <w:noWrap/>
            <w:hideMark/>
          </w:tcPr>
          <w:p w14:paraId="63910FC3"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660427">
              <w:t>1090</w:t>
            </w:r>
          </w:p>
        </w:tc>
        <w:tc>
          <w:tcPr>
            <w:tcW w:w="357" w:type="pct"/>
            <w:gridSpan w:val="2"/>
            <w:tcBorders>
              <w:top w:val="nil"/>
              <w:bottom w:val="nil"/>
            </w:tcBorders>
          </w:tcPr>
          <w:p w14:paraId="4F1691BE"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83.4</w:t>
            </w:r>
          </w:p>
        </w:tc>
        <w:tc>
          <w:tcPr>
            <w:tcW w:w="455" w:type="pct"/>
            <w:tcBorders>
              <w:top w:val="nil"/>
              <w:bottom w:val="nil"/>
            </w:tcBorders>
            <w:noWrap/>
            <w:hideMark/>
          </w:tcPr>
          <w:p w14:paraId="2FE20110"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660427">
              <w:t>1307</w:t>
            </w:r>
          </w:p>
        </w:tc>
        <w:tc>
          <w:tcPr>
            <w:tcW w:w="376" w:type="pct"/>
            <w:tcBorders>
              <w:top w:val="nil"/>
              <w:bottom w:val="nil"/>
            </w:tcBorders>
          </w:tcPr>
          <w:p w14:paraId="0C4F90E4"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100</w:t>
            </w:r>
          </w:p>
        </w:tc>
      </w:tr>
      <w:tr w:rsidR="00D93564" w:rsidRPr="00486C07" w14:paraId="5FA193BA" w14:textId="77777777" w:rsidTr="00157E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nil"/>
              <w:bottom w:val="nil"/>
            </w:tcBorders>
            <w:noWrap/>
            <w:hideMark/>
          </w:tcPr>
          <w:p w14:paraId="4967E629" w14:textId="77777777" w:rsidR="00D93564" w:rsidRPr="00486C07" w:rsidRDefault="00D93564" w:rsidP="008D1E75">
            <w:pPr>
              <w:pStyle w:val="Tabletext"/>
              <w:ind w:right="-1"/>
              <w:rPr>
                <w:b w:val="0"/>
                <w:lang w:eastAsia="en-AU"/>
              </w:rPr>
            </w:pPr>
            <w:r>
              <w:rPr>
                <w:b w:val="0"/>
                <w:lang w:eastAsia="en-AU"/>
              </w:rPr>
              <w:t xml:space="preserve">   </w:t>
            </w:r>
            <w:r w:rsidRPr="00486C07">
              <w:rPr>
                <w:b w:val="0"/>
                <w:lang w:eastAsia="en-AU"/>
              </w:rPr>
              <w:t>Highest quintile</w:t>
            </w:r>
          </w:p>
        </w:tc>
        <w:tc>
          <w:tcPr>
            <w:tcW w:w="381" w:type="pct"/>
            <w:tcBorders>
              <w:top w:val="nil"/>
              <w:bottom w:val="nil"/>
            </w:tcBorders>
            <w:noWrap/>
            <w:hideMark/>
          </w:tcPr>
          <w:p w14:paraId="31F59307"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660427">
              <w:t>178</w:t>
            </w:r>
          </w:p>
        </w:tc>
        <w:tc>
          <w:tcPr>
            <w:tcW w:w="383" w:type="pct"/>
            <w:tcBorders>
              <w:top w:val="nil"/>
              <w:bottom w:val="nil"/>
            </w:tcBorders>
          </w:tcPr>
          <w:p w14:paraId="35164F1B"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12.3</w:t>
            </w:r>
          </w:p>
        </w:tc>
        <w:tc>
          <w:tcPr>
            <w:tcW w:w="382" w:type="pct"/>
            <w:tcBorders>
              <w:top w:val="nil"/>
              <w:bottom w:val="nil"/>
            </w:tcBorders>
            <w:noWrap/>
            <w:hideMark/>
          </w:tcPr>
          <w:p w14:paraId="33E5974D"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660427">
              <w:t>1265</w:t>
            </w:r>
          </w:p>
        </w:tc>
        <w:tc>
          <w:tcPr>
            <w:tcW w:w="357" w:type="pct"/>
            <w:gridSpan w:val="2"/>
            <w:tcBorders>
              <w:top w:val="nil"/>
              <w:bottom w:val="nil"/>
            </w:tcBorders>
          </w:tcPr>
          <w:p w14:paraId="09EA2C4F"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87.7</w:t>
            </w:r>
          </w:p>
        </w:tc>
        <w:tc>
          <w:tcPr>
            <w:tcW w:w="455" w:type="pct"/>
            <w:tcBorders>
              <w:top w:val="nil"/>
              <w:bottom w:val="nil"/>
            </w:tcBorders>
            <w:noWrap/>
            <w:hideMark/>
          </w:tcPr>
          <w:p w14:paraId="77B2832D"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660427">
              <w:t>1443</w:t>
            </w:r>
          </w:p>
        </w:tc>
        <w:tc>
          <w:tcPr>
            <w:tcW w:w="376" w:type="pct"/>
            <w:tcBorders>
              <w:top w:val="nil"/>
              <w:bottom w:val="nil"/>
            </w:tcBorders>
          </w:tcPr>
          <w:p w14:paraId="165F4332"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100</w:t>
            </w:r>
          </w:p>
        </w:tc>
      </w:tr>
      <w:tr w:rsidR="00D93564" w:rsidRPr="00486C07" w14:paraId="50A4EDA5" w14:textId="77777777" w:rsidTr="00D92C0A">
        <w:trPr>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nil"/>
              <w:bottom w:val="single" w:sz="4" w:space="0" w:color="auto"/>
            </w:tcBorders>
            <w:noWrap/>
            <w:hideMark/>
          </w:tcPr>
          <w:p w14:paraId="54AD3A1C" w14:textId="77777777" w:rsidR="00D93564" w:rsidRPr="00486C07" w:rsidRDefault="00D93564" w:rsidP="008D1E75">
            <w:pPr>
              <w:pStyle w:val="Tabletext"/>
              <w:ind w:right="-1"/>
              <w:rPr>
                <w:b w:val="0"/>
                <w:lang w:eastAsia="en-AU"/>
              </w:rPr>
            </w:pPr>
            <w:r>
              <w:rPr>
                <w:b w:val="0"/>
                <w:lang w:eastAsia="en-AU"/>
              </w:rPr>
              <w:t xml:space="preserve">   </w:t>
            </w:r>
            <w:r w:rsidRPr="00486C07">
              <w:rPr>
                <w:b w:val="0"/>
                <w:lang w:eastAsia="en-AU"/>
              </w:rPr>
              <w:t>Unknown</w:t>
            </w:r>
          </w:p>
        </w:tc>
        <w:tc>
          <w:tcPr>
            <w:tcW w:w="381" w:type="pct"/>
            <w:tcBorders>
              <w:top w:val="nil"/>
              <w:bottom w:val="single" w:sz="4" w:space="0" w:color="auto"/>
            </w:tcBorders>
            <w:noWrap/>
            <w:hideMark/>
          </w:tcPr>
          <w:p w14:paraId="149B2176"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660427">
              <w:t>134</w:t>
            </w:r>
          </w:p>
        </w:tc>
        <w:tc>
          <w:tcPr>
            <w:tcW w:w="383" w:type="pct"/>
            <w:tcBorders>
              <w:top w:val="nil"/>
              <w:bottom w:val="single" w:sz="4" w:space="0" w:color="auto"/>
            </w:tcBorders>
          </w:tcPr>
          <w:p w14:paraId="1E5F64D1"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23.8</w:t>
            </w:r>
          </w:p>
        </w:tc>
        <w:tc>
          <w:tcPr>
            <w:tcW w:w="382" w:type="pct"/>
            <w:tcBorders>
              <w:top w:val="nil"/>
              <w:bottom w:val="single" w:sz="4" w:space="0" w:color="auto"/>
            </w:tcBorders>
            <w:noWrap/>
            <w:hideMark/>
          </w:tcPr>
          <w:p w14:paraId="4CAB5B33"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660427">
              <w:t>430</w:t>
            </w:r>
          </w:p>
        </w:tc>
        <w:tc>
          <w:tcPr>
            <w:tcW w:w="357" w:type="pct"/>
            <w:gridSpan w:val="2"/>
            <w:tcBorders>
              <w:top w:val="nil"/>
              <w:bottom w:val="single" w:sz="4" w:space="0" w:color="auto"/>
            </w:tcBorders>
          </w:tcPr>
          <w:p w14:paraId="64D692FC"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76.2</w:t>
            </w:r>
          </w:p>
        </w:tc>
        <w:tc>
          <w:tcPr>
            <w:tcW w:w="455" w:type="pct"/>
            <w:tcBorders>
              <w:top w:val="nil"/>
              <w:bottom w:val="single" w:sz="4" w:space="0" w:color="auto"/>
            </w:tcBorders>
            <w:noWrap/>
            <w:hideMark/>
          </w:tcPr>
          <w:p w14:paraId="16D1B720"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660427">
              <w:t>564</w:t>
            </w:r>
          </w:p>
        </w:tc>
        <w:tc>
          <w:tcPr>
            <w:tcW w:w="376" w:type="pct"/>
            <w:tcBorders>
              <w:top w:val="nil"/>
              <w:bottom w:val="single" w:sz="4" w:space="0" w:color="auto"/>
            </w:tcBorders>
          </w:tcPr>
          <w:p w14:paraId="066AF77B"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100</w:t>
            </w:r>
          </w:p>
        </w:tc>
      </w:tr>
      <w:tr w:rsidR="00D93564" w:rsidRPr="00486C07" w14:paraId="0A6AEEBC" w14:textId="77777777" w:rsidTr="00D92C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single" w:sz="4" w:space="0" w:color="auto"/>
              <w:bottom w:val="nil"/>
            </w:tcBorders>
            <w:noWrap/>
            <w:hideMark/>
          </w:tcPr>
          <w:p w14:paraId="623DA31D" w14:textId="77777777" w:rsidR="00D93564" w:rsidRPr="00486C07" w:rsidRDefault="00D93564" w:rsidP="008D1E75">
            <w:pPr>
              <w:pStyle w:val="Tabletext"/>
              <w:ind w:right="-1"/>
              <w:rPr>
                <w:vertAlign w:val="superscript"/>
                <w:lang w:eastAsia="en-AU"/>
              </w:rPr>
            </w:pPr>
            <w:r w:rsidRPr="00486C07">
              <w:rPr>
                <w:lang w:eastAsia="en-AU"/>
              </w:rPr>
              <w:t>Value cooperation (CPSVALUE)</w:t>
            </w:r>
          </w:p>
        </w:tc>
        <w:tc>
          <w:tcPr>
            <w:tcW w:w="381" w:type="pct"/>
            <w:tcBorders>
              <w:top w:val="single" w:sz="4" w:space="0" w:color="auto"/>
              <w:bottom w:val="nil"/>
            </w:tcBorders>
            <w:noWrap/>
            <w:vAlign w:val="center"/>
            <w:hideMark/>
          </w:tcPr>
          <w:p w14:paraId="71A77702"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p>
        </w:tc>
        <w:tc>
          <w:tcPr>
            <w:tcW w:w="383" w:type="pct"/>
            <w:tcBorders>
              <w:top w:val="single" w:sz="4" w:space="0" w:color="auto"/>
              <w:bottom w:val="nil"/>
            </w:tcBorders>
            <w:vAlign w:val="center"/>
          </w:tcPr>
          <w:p w14:paraId="408D8203"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p>
        </w:tc>
        <w:tc>
          <w:tcPr>
            <w:tcW w:w="382" w:type="pct"/>
            <w:tcBorders>
              <w:top w:val="single" w:sz="4" w:space="0" w:color="auto"/>
              <w:bottom w:val="nil"/>
            </w:tcBorders>
            <w:noWrap/>
            <w:vAlign w:val="center"/>
            <w:hideMark/>
          </w:tcPr>
          <w:p w14:paraId="0FC1715A"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AU"/>
              </w:rPr>
            </w:pPr>
          </w:p>
        </w:tc>
        <w:tc>
          <w:tcPr>
            <w:tcW w:w="357" w:type="pct"/>
            <w:gridSpan w:val="2"/>
            <w:tcBorders>
              <w:top w:val="single" w:sz="4" w:space="0" w:color="auto"/>
              <w:bottom w:val="nil"/>
            </w:tcBorders>
            <w:vAlign w:val="center"/>
          </w:tcPr>
          <w:p w14:paraId="0B264F62"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eastAsia="en-AU"/>
              </w:rPr>
            </w:pPr>
          </w:p>
        </w:tc>
        <w:tc>
          <w:tcPr>
            <w:tcW w:w="455" w:type="pct"/>
            <w:tcBorders>
              <w:top w:val="single" w:sz="4" w:space="0" w:color="auto"/>
              <w:bottom w:val="nil"/>
            </w:tcBorders>
            <w:noWrap/>
            <w:vAlign w:val="center"/>
            <w:hideMark/>
          </w:tcPr>
          <w:p w14:paraId="57C0133B"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AU"/>
              </w:rPr>
            </w:pPr>
          </w:p>
        </w:tc>
        <w:tc>
          <w:tcPr>
            <w:tcW w:w="376" w:type="pct"/>
            <w:tcBorders>
              <w:top w:val="single" w:sz="4" w:space="0" w:color="auto"/>
              <w:bottom w:val="nil"/>
            </w:tcBorders>
            <w:vAlign w:val="center"/>
          </w:tcPr>
          <w:p w14:paraId="7EAE93D9"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eastAsia="en-AU"/>
              </w:rPr>
            </w:pPr>
          </w:p>
        </w:tc>
      </w:tr>
      <w:tr w:rsidR="00D93564" w:rsidRPr="00486C07" w14:paraId="7EFB1590" w14:textId="77777777" w:rsidTr="00157EEF">
        <w:trPr>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nil"/>
              <w:bottom w:val="nil"/>
            </w:tcBorders>
            <w:noWrap/>
            <w:hideMark/>
          </w:tcPr>
          <w:p w14:paraId="4355625C" w14:textId="77777777" w:rsidR="00D93564" w:rsidRPr="00486C07" w:rsidRDefault="00D93564" w:rsidP="008D1E75">
            <w:pPr>
              <w:pStyle w:val="Tabletext"/>
              <w:ind w:right="-1"/>
              <w:rPr>
                <w:b w:val="0"/>
                <w:lang w:eastAsia="en-AU"/>
              </w:rPr>
            </w:pPr>
            <w:r>
              <w:rPr>
                <w:b w:val="0"/>
                <w:lang w:eastAsia="en-AU"/>
              </w:rPr>
              <w:t xml:space="preserve">   </w:t>
            </w:r>
            <w:r w:rsidRPr="00486C07">
              <w:rPr>
                <w:b w:val="0"/>
                <w:lang w:eastAsia="en-AU"/>
              </w:rPr>
              <w:t>Lowest quintile</w:t>
            </w:r>
          </w:p>
        </w:tc>
        <w:tc>
          <w:tcPr>
            <w:tcW w:w="381" w:type="pct"/>
            <w:tcBorders>
              <w:top w:val="nil"/>
              <w:bottom w:val="nil"/>
            </w:tcBorders>
            <w:noWrap/>
            <w:hideMark/>
          </w:tcPr>
          <w:p w14:paraId="3DAB48E0"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9F7C95">
              <w:t>177</w:t>
            </w:r>
          </w:p>
        </w:tc>
        <w:tc>
          <w:tcPr>
            <w:tcW w:w="383" w:type="pct"/>
            <w:tcBorders>
              <w:top w:val="nil"/>
              <w:bottom w:val="nil"/>
            </w:tcBorders>
          </w:tcPr>
          <w:p w14:paraId="6F1790F7"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12.3</w:t>
            </w:r>
          </w:p>
        </w:tc>
        <w:tc>
          <w:tcPr>
            <w:tcW w:w="382" w:type="pct"/>
            <w:tcBorders>
              <w:top w:val="nil"/>
              <w:bottom w:val="nil"/>
            </w:tcBorders>
            <w:noWrap/>
            <w:hideMark/>
          </w:tcPr>
          <w:p w14:paraId="76213A87"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9F7C95">
              <w:t>1266</w:t>
            </w:r>
          </w:p>
        </w:tc>
        <w:tc>
          <w:tcPr>
            <w:tcW w:w="357" w:type="pct"/>
            <w:gridSpan w:val="2"/>
            <w:tcBorders>
              <w:top w:val="nil"/>
              <w:bottom w:val="nil"/>
            </w:tcBorders>
          </w:tcPr>
          <w:p w14:paraId="73CF5556"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87.7</w:t>
            </w:r>
          </w:p>
        </w:tc>
        <w:tc>
          <w:tcPr>
            <w:tcW w:w="455" w:type="pct"/>
            <w:tcBorders>
              <w:top w:val="nil"/>
              <w:bottom w:val="nil"/>
            </w:tcBorders>
            <w:noWrap/>
            <w:hideMark/>
          </w:tcPr>
          <w:p w14:paraId="7409ADAA"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9F7C95">
              <w:t>1443</w:t>
            </w:r>
          </w:p>
        </w:tc>
        <w:tc>
          <w:tcPr>
            <w:tcW w:w="376" w:type="pct"/>
            <w:tcBorders>
              <w:top w:val="nil"/>
              <w:bottom w:val="nil"/>
            </w:tcBorders>
          </w:tcPr>
          <w:p w14:paraId="3258427A"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100</w:t>
            </w:r>
          </w:p>
        </w:tc>
      </w:tr>
      <w:tr w:rsidR="00D93564" w:rsidRPr="00486C07" w14:paraId="7DEEEC2B" w14:textId="77777777" w:rsidTr="00157E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nil"/>
              <w:bottom w:val="nil"/>
            </w:tcBorders>
            <w:noWrap/>
            <w:hideMark/>
          </w:tcPr>
          <w:p w14:paraId="01772DF4" w14:textId="77777777" w:rsidR="00D93564" w:rsidRPr="00486C07" w:rsidRDefault="00D93564" w:rsidP="008D1E75">
            <w:pPr>
              <w:pStyle w:val="Tabletext"/>
              <w:ind w:right="-1"/>
              <w:rPr>
                <w:b w:val="0"/>
                <w:lang w:eastAsia="en-AU"/>
              </w:rPr>
            </w:pPr>
            <w:r>
              <w:rPr>
                <w:b w:val="0"/>
                <w:lang w:eastAsia="en-AU"/>
              </w:rPr>
              <w:t xml:space="preserve">   </w:t>
            </w:r>
            <w:r w:rsidRPr="00486C07">
              <w:rPr>
                <w:b w:val="0"/>
                <w:lang w:eastAsia="en-AU"/>
              </w:rPr>
              <w:t>Second quintile</w:t>
            </w:r>
          </w:p>
        </w:tc>
        <w:tc>
          <w:tcPr>
            <w:tcW w:w="381" w:type="pct"/>
            <w:tcBorders>
              <w:top w:val="nil"/>
              <w:bottom w:val="nil"/>
            </w:tcBorders>
            <w:noWrap/>
            <w:hideMark/>
          </w:tcPr>
          <w:p w14:paraId="542A87D6"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9F7C95">
              <w:t>166</w:t>
            </w:r>
          </w:p>
        </w:tc>
        <w:tc>
          <w:tcPr>
            <w:tcW w:w="383" w:type="pct"/>
            <w:tcBorders>
              <w:top w:val="nil"/>
              <w:bottom w:val="nil"/>
            </w:tcBorders>
          </w:tcPr>
          <w:p w14:paraId="7EA9FE4C"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15.9</w:t>
            </w:r>
          </w:p>
        </w:tc>
        <w:tc>
          <w:tcPr>
            <w:tcW w:w="382" w:type="pct"/>
            <w:tcBorders>
              <w:top w:val="nil"/>
              <w:bottom w:val="nil"/>
            </w:tcBorders>
            <w:noWrap/>
            <w:hideMark/>
          </w:tcPr>
          <w:p w14:paraId="5A8DA1F1"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9F7C95">
              <w:t>878</w:t>
            </w:r>
          </w:p>
        </w:tc>
        <w:tc>
          <w:tcPr>
            <w:tcW w:w="357" w:type="pct"/>
            <w:gridSpan w:val="2"/>
            <w:tcBorders>
              <w:top w:val="nil"/>
              <w:bottom w:val="nil"/>
            </w:tcBorders>
          </w:tcPr>
          <w:p w14:paraId="068A8FF8"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84.1</w:t>
            </w:r>
          </w:p>
        </w:tc>
        <w:tc>
          <w:tcPr>
            <w:tcW w:w="455" w:type="pct"/>
            <w:tcBorders>
              <w:top w:val="nil"/>
              <w:bottom w:val="nil"/>
            </w:tcBorders>
            <w:noWrap/>
            <w:hideMark/>
          </w:tcPr>
          <w:p w14:paraId="0CC1C269"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9F7C95">
              <w:t>1044</w:t>
            </w:r>
          </w:p>
        </w:tc>
        <w:tc>
          <w:tcPr>
            <w:tcW w:w="376" w:type="pct"/>
            <w:tcBorders>
              <w:top w:val="nil"/>
              <w:bottom w:val="nil"/>
            </w:tcBorders>
          </w:tcPr>
          <w:p w14:paraId="004BFB28"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100</w:t>
            </w:r>
          </w:p>
        </w:tc>
      </w:tr>
      <w:tr w:rsidR="00D93564" w:rsidRPr="00486C07" w14:paraId="1F8B743E" w14:textId="77777777" w:rsidTr="00157EEF">
        <w:trPr>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nil"/>
              <w:bottom w:val="nil"/>
            </w:tcBorders>
            <w:noWrap/>
            <w:hideMark/>
          </w:tcPr>
          <w:p w14:paraId="51E72821" w14:textId="77777777" w:rsidR="00D93564" w:rsidRPr="00486C07" w:rsidRDefault="00D93564" w:rsidP="008D1E75">
            <w:pPr>
              <w:pStyle w:val="Tabletext"/>
              <w:ind w:right="-1"/>
              <w:rPr>
                <w:b w:val="0"/>
                <w:lang w:eastAsia="en-AU"/>
              </w:rPr>
            </w:pPr>
            <w:r>
              <w:rPr>
                <w:b w:val="0"/>
                <w:lang w:eastAsia="en-AU"/>
              </w:rPr>
              <w:t xml:space="preserve">   </w:t>
            </w:r>
            <w:r w:rsidRPr="00486C07">
              <w:rPr>
                <w:b w:val="0"/>
                <w:lang w:eastAsia="en-AU"/>
              </w:rPr>
              <w:t>Third quintile</w:t>
            </w:r>
          </w:p>
        </w:tc>
        <w:tc>
          <w:tcPr>
            <w:tcW w:w="381" w:type="pct"/>
            <w:tcBorders>
              <w:top w:val="nil"/>
              <w:bottom w:val="nil"/>
            </w:tcBorders>
            <w:noWrap/>
            <w:hideMark/>
          </w:tcPr>
          <w:p w14:paraId="2BFB619E"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9F7C95">
              <w:t>225</w:t>
            </w:r>
          </w:p>
        </w:tc>
        <w:tc>
          <w:tcPr>
            <w:tcW w:w="383" w:type="pct"/>
            <w:tcBorders>
              <w:top w:val="nil"/>
              <w:bottom w:val="nil"/>
            </w:tcBorders>
          </w:tcPr>
          <w:p w14:paraId="65DCA5E4"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17.3</w:t>
            </w:r>
          </w:p>
        </w:tc>
        <w:tc>
          <w:tcPr>
            <w:tcW w:w="382" w:type="pct"/>
            <w:tcBorders>
              <w:top w:val="nil"/>
              <w:bottom w:val="nil"/>
            </w:tcBorders>
            <w:noWrap/>
            <w:hideMark/>
          </w:tcPr>
          <w:p w14:paraId="5CD4FE35"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9F7C95">
              <w:t>1073</w:t>
            </w:r>
          </w:p>
        </w:tc>
        <w:tc>
          <w:tcPr>
            <w:tcW w:w="357" w:type="pct"/>
            <w:gridSpan w:val="2"/>
            <w:tcBorders>
              <w:top w:val="nil"/>
              <w:bottom w:val="nil"/>
            </w:tcBorders>
          </w:tcPr>
          <w:p w14:paraId="7229240C"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82.7</w:t>
            </w:r>
          </w:p>
        </w:tc>
        <w:tc>
          <w:tcPr>
            <w:tcW w:w="455" w:type="pct"/>
            <w:tcBorders>
              <w:top w:val="nil"/>
              <w:bottom w:val="nil"/>
            </w:tcBorders>
            <w:noWrap/>
            <w:hideMark/>
          </w:tcPr>
          <w:p w14:paraId="2F58D6AC"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9F7C95">
              <w:t>1298</w:t>
            </w:r>
          </w:p>
        </w:tc>
        <w:tc>
          <w:tcPr>
            <w:tcW w:w="376" w:type="pct"/>
            <w:tcBorders>
              <w:top w:val="nil"/>
              <w:bottom w:val="nil"/>
            </w:tcBorders>
          </w:tcPr>
          <w:p w14:paraId="7E305720"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100</w:t>
            </w:r>
          </w:p>
        </w:tc>
      </w:tr>
      <w:tr w:rsidR="00D93564" w:rsidRPr="00486C07" w14:paraId="74E22EED" w14:textId="77777777" w:rsidTr="00157E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nil"/>
              <w:bottom w:val="nil"/>
            </w:tcBorders>
            <w:noWrap/>
            <w:hideMark/>
          </w:tcPr>
          <w:p w14:paraId="43F72DB0" w14:textId="77777777" w:rsidR="00D93564" w:rsidRPr="00486C07" w:rsidRDefault="00D93564" w:rsidP="008D1E75">
            <w:pPr>
              <w:pStyle w:val="Tabletext"/>
              <w:ind w:right="-1"/>
              <w:rPr>
                <w:b w:val="0"/>
                <w:lang w:eastAsia="en-AU"/>
              </w:rPr>
            </w:pPr>
            <w:r>
              <w:rPr>
                <w:b w:val="0"/>
                <w:lang w:eastAsia="en-AU"/>
              </w:rPr>
              <w:t xml:space="preserve">   </w:t>
            </w:r>
            <w:r w:rsidRPr="00486C07">
              <w:rPr>
                <w:b w:val="0"/>
                <w:lang w:eastAsia="en-AU"/>
              </w:rPr>
              <w:t>Fourth quintile</w:t>
            </w:r>
          </w:p>
        </w:tc>
        <w:tc>
          <w:tcPr>
            <w:tcW w:w="381" w:type="pct"/>
            <w:tcBorders>
              <w:top w:val="nil"/>
              <w:bottom w:val="nil"/>
            </w:tcBorders>
            <w:noWrap/>
            <w:hideMark/>
          </w:tcPr>
          <w:p w14:paraId="7CA0977E"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9F7C95">
              <w:t>162</w:t>
            </w:r>
          </w:p>
        </w:tc>
        <w:tc>
          <w:tcPr>
            <w:tcW w:w="383" w:type="pct"/>
            <w:tcBorders>
              <w:top w:val="nil"/>
              <w:bottom w:val="nil"/>
            </w:tcBorders>
          </w:tcPr>
          <w:p w14:paraId="37E0C5D1"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19.1</w:t>
            </w:r>
          </w:p>
        </w:tc>
        <w:tc>
          <w:tcPr>
            <w:tcW w:w="382" w:type="pct"/>
            <w:tcBorders>
              <w:top w:val="nil"/>
              <w:bottom w:val="nil"/>
            </w:tcBorders>
            <w:noWrap/>
            <w:hideMark/>
          </w:tcPr>
          <w:p w14:paraId="4511C54F"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9F7C95">
              <w:t>685</w:t>
            </w:r>
          </w:p>
        </w:tc>
        <w:tc>
          <w:tcPr>
            <w:tcW w:w="357" w:type="pct"/>
            <w:gridSpan w:val="2"/>
            <w:tcBorders>
              <w:top w:val="nil"/>
              <w:bottom w:val="nil"/>
            </w:tcBorders>
          </w:tcPr>
          <w:p w14:paraId="55CB2E21"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80.9</w:t>
            </w:r>
          </w:p>
        </w:tc>
        <w:tc>
          <w:tcPr>
            <w:tcW w:w="455" w:type="pct"/>
            <w:tcBorders>
              <w:top w:val="nil"/>
              <w:bottom w:val="nil"/>
            </w:tcBorders>
            <w:noWrap/>
            <w:hideMark/>
          </w:tcPr>
          <w:p w14:paraId="6EB59E4C"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9F7C95">
              <w:t>847</w:t>
            </w:r>
          </w:p>
        </w:tc>
        <w:tc>
          <w:tcPr>
            <w:tcW w:w="376" w:type="pct"/>
            <w:tcBorders>
              <w:top w:val="nil"/>
              <w:bottom w:val="nil"/>
            </w:tcBorders>
          </w:tcPr>
          <w:p w14:paraId="4886C28B"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100</w:t>
            </w:r>
          </w:p>
        </w:tc>
      </w:tr>
      <w:tr w:rsidR="00D93564" w:rsidRPr="00486C07" w14:paraId="084D3108" w14:textId="77777777" w:rsidTr="00157EEF">
        <w:trPr>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nil"/>
              <w:bottom w:val="nil"/>
            </w:tcBorders>
            <w:noWrap/>
            <w:hideMark/>
          </w:tcPr>
          <w:p w14:paraId="242F3189" w14:textId="77777777" w:rsidR="00D93564" w:rsidRPr="00486C07" w:rsidRDefault="00D93564" w:rsidP="008D1E75">
            <w:pPr>
              <w:pStyle w:val="Tabletext"/>
              <w:ind w:right="-1"/>
              <w:rPr>
                <w:b w:val="0"/>
                <w:lang w:eastAsia="en-AU"/>
              </w:rPr>
            </w:pPr>
            <w:r>
              <w:rPr>
                <w:b w:val="0"/>
                <w:lang w:eastAsia="en-AU"/>
              </w:rPr>
              <w:t xml:space="preserve">   </w:t>
            </w:r>
            <w:r w:rsidRPr="00486C07">
              <w:rPr>
                <w:b w:val="0"/>
                <w:lang w:eastAsia="en-AU"/>
              </w:rPr>
              <w:t>Highest quintile</w:t>
            </w:r>
          </w:p>
        </w:tc>
        <w:tc>
          <w:tcPr>
            <w:tcW w:w="381" w:type="pct"/>
            <w:tcBorders>
              <w:top w:val="nil"/>
              <w:bottom w:val="nil"/>
            </w:tcBorders>
            <w:noWrap/>
            <w:hideMark/>
          </w:tcPr>
          <w:p w14:paraId="418C1CED"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9F7C95">
              <w:t>214</w:t>
            </w:r>
          </w:p>
        </w:tc>
        <w:tc>
          <w:tcPr>
            <w:tcW w:w="383" w:type="pct"/>
            <w:tcBorders>
              <w:top w:val="nil"/>
              <w:bottom w:val="nil"/>
            </w:tcBorders>
          </w:tcPr>
          <w:p w14:paraId="373E86DE"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18.7</w:t>
            </w:r>
          </w:p>
        </w:tc>
        <w:tc>
          <w:tcPr>
            <w:tcW w:w="382" w:type="pct"/>
            <w:tcBorders>
              <w:top w:val="nil"/>
              <w:bottom w:val="nil"/>
            </w:tcBorders>
            <w:noWrap/>
            <w:hideMark/>
          </w:tcPr>
          <w:p w14:paraId="74C8B329"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9F7C95">
              <w:t>933</w:t>
            </w:r>
          </w:p>
        </w:tc>
        <w:tc>
          <w:tcPr>
            <w:tcW w:w="357" w:type="pct"/>
            <w:gridSpan w:val="2"/>
            <w:tcBorders>
              <w:top w:val="nil"/>
              <w:bottom w:val="nil"/>
            </w:tcBorders>
          </w:tcPr>
          <w:p w14:paraId="528E14CB"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81.3</w:t>
            </w:r>
          </w:p>
        </w:tc>
        <w:tc>
          <w:tcPr>
            <w:tcW w:w="455" w:type="pct"/>
            <w:tcBorders>
              <w:top w:val="nil"/>
              <w:bottom w:val="nil"/>
            </w:tcBorders>
            <w:noWrap/>
            <w:hideMark/>
          </w:tcPr>
          <w:p w14:paraId="2FC094FA"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9F7C95">
              <w:t>1147</w:t>
            </w:r>
          </w:p>
        </w:tc>
        <w:tc>
          <w:tcPr>
            <w:tcW w:w="376" w:type="pct"/>
            <w:tcBorders>
              <w:top w:val="nil"/>
              <w:bottom w:val="nil"/>
            </w:tcBorders>
          </w:tcPr>
          <w:p w14:paraId="0A1FFD83"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100</w:t>
            </w:r>
          </w:p>
        </w:tc>
      </w:tr>
      <w:tr w:rsidR="00D93564" w:rsidRPr="00486C07" w14:paraId="66C1F44B" w14:textId="77777777" w:rsidTr="00D92C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nil"/>
              <w:bottom w:val="single" w:sz="4" w:space="0" w:color="auto"/>
            </w:tcBorders>
            <w:noWrap/>
            <w:hideMark/>
          </w:tcPr>
          <w:p w14:paraId="145EBA5A" w14:textId="77777777" w:rsidR="00D93564" w:rsidRPr="00486C07" w:rsidRDefault="00D93564" w:rsidP="008D1E75">
            <w:pPr>
              <w:pStyle w:val="Tabletext"/>
              <w:ind w:right="-1"/>
              <w:rPr>
                <w:b w:val="0"/>
                <w:lang w:eastAsia="en-AU"/>
              </w:rPr>
            </w:pPr>
            <w:r>
              <w:rPr>
                <w:b w:val="0"/>
                <w:lang w:eastAsia="en-AU"/>
              </w:rPr>
              <w:t xml:space="preserve">   </w:t>
            </w:r>
            <w:r w:rsidRPr="00486C07">
              <w:rPr>
                <w:b w:val="0"/>
                <w:lang w:eastAsia="en-AU"/>
              </w:rPr>
              <w:t>Unknown</w:t>
            </w:r>
          </w:p>
        </w:tc>
        <w:tc>
          <w:tcPr>
            <w:tcW w:w="381" w:type="pct"/>
            <w:tcBorders>
              <w:top w:val="nil"/>
              <w:bottom w:val="single" w:sz="4" w:space="0" w:color="auto"/>
            </w:tcBorders>
            <w:noWrap/>
            <w:hideMark/>
          </w:tcPr>
          <w:p w14:paraId="111FDC40"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9F7C95">
              <w:t>133</w:t>
            </w:r>
          </w:p>
        </w:tc>
        <w:tc>
          <w:tcPr>
            <w:tcW w:w="383" w:type="pct"/>
            <w:tcBorders>
              <w:top w:val="nil"/>
              <w:bottom w:val="single" w:sz="4" w:space="0" w:color="auto"/>
            </w:tcBorders>
          </w:tcPr>
          <w:p w14:paraId="0E5136A7"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22.7</w:t>
            </w:r>
          </w:p>
        </w:tc>
        <w:tc>
          <w:tcPr>
            <w:tcW w:w="382" w:type="pct"/>
            <w:tcBorders>
              <w:top w:val="nil"/>
              <w:bottom w:val="single" w:sz="4" w:space="0" w:color="auto"/>
            </w:tcBorders>
            <w:noWrap/>
            <w:hideMark/>
          </w:tcPr>
          <w:p w14:paraId="5CAA6F5F"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9F7C95">
              <w:t>452</w:t>
            </w:r>
          </w:p>
        </w:tc>
        <w:tc>
          <w:tcPr>
            <w:tcW w:w="357" w:type="pct"/>
            <w:gridSpan w:val="2"/>
            <w:tcBorders>
              <w:top w:val="nil"/>
              <w:bottom w:val="single" w:sz="4" w:space="0" w:color="auto"/>
            </w:tcBorders>
          </w:tcPr>
          <w:p w14:paraId="117F6D07"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77.3</w:t>
            </w:r>
          </w:p>
        </w:tc>
        <w:tc>
          <w:tcPr>
            <w:tcW w:w="455" w:type="pct"/>
            <w:tcBorders>
              <w:top w:val="nil"/>
              <w:bottom w:val="single" w:sz="4" w:space="0" w:color="auto"/>
            </w:tcBorders>
            <w:noWrap/>
            <w:hideMark/>
          </w:tcPr>
          <w:p w14:paraId="60864D07"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9F7C95">
              <w:t>585</w:t>
            </w:r>
          </w:p>
        </w:tc>
        <w:tc>
          <w:tcPr>
            <w:tcW w:w="376" w:type="pct"/>
            <w:tcBorders>
              <w:top w:val="nil"/>
              <w:bottom w:val="single" w:sz="4" w:space="0" w:color="auto"/>
            </w:tcBorders>
          </w:tcPr>
          <w:p w14:paraId="1B45FB2F"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100</w:t>
            </w:r>
          </w:p>
        </w:tc>
      </w:tr>
      <w:tr w:rsidR="00D93564" w:rsidRPr="00486C07" w14:paraId="755F9AA4" w14:textId="77777777" w:rsidTr="00D92C0A">
        <w:trPr>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single" w:sz="4" w:space="0" w:color="auto"/>
              <w:bottom w:val="nil"/>
            </w:tcBorders>
            <w:noWrap/>
            <w:hideMark/>
          </w:tcPr>
          <w:p w14:paraId="39C5C042" w14:textId="77777777" w:rsidR="00D93564" w:rsidRPr="00486C07" w:rsidRDefault="00D93564" w:rsidP="008D1E75">
            <w:pPr>
              <w:pStyle w:val="Tabletext"/>
              <w:ind w:right="-1"/>
              <w:rPr>
                <w:vertAlign w:val="superscript"/>
                <w:lang w:eastAsia="en-AU"/>
              </w:rPr>
            </w:pPr>
            <w:r w:rsidRPr="00486C07">
              <w:rPr>
                <w:lang w:eastAsia="en-AU"/>
              </w:rPr>
              <w:lastRenderedPageBreak/>
              <w:t>Epistemological beliefs (EPIST)</w:t>
            </w:r>
          </w:p>
        </w:tc>
        <w:tc>
          <w:tcPr>
            <w:tcW w:w="381" w:type="pct"/>
            <w:tcBorders>
              <w:top w:val="single" w:sz="4" w:space="0" w:color="auto"/>
              <w:bottom w:val="nil"/>
            </w:tcBorders>
            <w:noWrap/>
            <w:vAlign w:val="center"/>
            <w:hideMark/>
          </w:tcPr>
          <w:p w14:paraId="726D63BD"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p>
        </w:tc>
        <w:tc>
          <w:tcPr>
            <w:tcW w:w="383" w:type="pct"/>
            <w:tcBorders>
              <w:top w:val="single" w:sz="4" w:space="0" w:color="auto"/>
              <w:bottom w:val="nil"/>
            </w:tcBorders>
            <w:vAlign w:val="center"/>
          </w:tcPr>
          <w:p w14:paraId="6998399A"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p>
        </w:tc>
        <w:tc>
          <w:tcPr>
            <w:tcW w:w="382" w:type="pct"/>
            <w:tcBorders>
              <w:top w:val="single" w:sz="4" w:space="0" w:color="auto"/>
              <w:bottom w:val="nil"/>
            </w:tcBorders>
            <w:noWrap/>
            <w:vAlign w:val="center"/>
            <w:hideMark/>
          </w:tcPr>
          <w:p w14:paraId="0FE6B12C"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AU"/>
              </w:rPr>
            </w:pPr>
          </w:p>
        </w:tc>
        <w:tc>
          <w:tcPr>
            <w:tcW w:w="357" w:type="pct"/>
            <w:gridSpan w:val="2"/>
            <w:tcBorders>
              <w:top w:val="single" w:sz="4" w:space="0" w:color="auto"/>
              <w:bottom w:val="nil"/>
            </w:tcBorders>
            <w:vAlign w:val="center"/>
          </w:tcPr>
          <w:p w14:paraId="2027B1DD"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eastAsia="en-AU"/>
              </w:rPr>
            </w:pPr>
          </w:p>
        </w:tc>
        <w:tc>
          <w:tcPr>
            <w:tcW w:w="455" w:type="pct"/>
            <w:tcBorders>
              <w:top w:val="single" w:sz="4" w:space="0" w:color="auto"/>
              <w:bottom w:val="nil"/>
            </w:tcBorders>
            <w:noWrap/>
            <w:vAlign w:val="center"/>
            <w:hideMark/>
          </w:tcPr>
          <w:p w14:paraId="2DDF2CB3"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AU"/>
              </w:rPr>
            </w:pPr>
          </w:p>
        </w:tc>
        <w:tc>
          <w:tcPr>
            <w:tcW w:w="376" w:type="pct"/>
            <w:tcBorders>
              <w:top w:val="single" w:sz="4" w:space="0" w:color="auto"/>
              <w:bottom w:val="nil"/>
            </w:tcBorders>
            <w:vAlign w:val="center"/>
          </w:tcPr>
          <w:p w14:paraId="65C29875"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eastAsia="en-AU"/>
              </w:rPr>
            </w:pPr>
          </w:p>
        </w:tc>
      </w:tr>
      <w:tr w:rsidR="00D93564" w:rsidRPr="00486C07" w14:paraId="5A00702C" w14:textId="77777777" w:rsidTr="00157E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nil"/>
              <w:bottom w:val="nil"/>
            </w:tcBorders>
            <w:noWrap/>
            <w:hideMark/>
          </w:tcPr>
          <w:p w14:paraId="6FBC731F" w14:textId="77777777" w:rsidR="00D93564" w:rsidRPr="00486C07" w:rsidRDefault="00D93564" w:rsidP="008D1E75">
            <w:pPr>
              <w:pStyle w:val="Tabletext"/>
              <w:ind w:right="-1"/>
              <w:rPr>
                <w:b w:val="0"/>
                <w:lang w:eastAsia="en-AU"/>
              </w:rPr>
            </w:pPr>
            <w:r>
              <w:rPr>
                <w:b w:val="0"/>
                <w:lang w:eastAsia="en-AU"/>
              </w:rPr>
              <w:t xml:space="preserve">   </w:t>
            </w:r>
            <w:r w:rsidRPr="00486C07">
              <w:rPr>
                <w:b w:val="0"/>
                <w:lang w:eastAsia="en-AU"/>
              </w:rPr>
              <w:t>Lowest quintile</w:t>
            </w:r>
          </w:p>
        </w:tc>
        <w:tc>
          <w:tcPr>
            <w:tcW w:w="381" w:type="pct"/>
            <w:tcBorders>
              <w:top w:val="nil"/>
              <w:bottom w:val="nil"/>
            </w:tcBorders>
            <w:noWrap/>
            <w:hideMark/>
          </w:tcPr>
          <w:p w14:paraId="2B995BAF"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C01F9E">
              <w:t>186</w:t>
            </w:r>
          </w:p>
        </w:tc>
        <w:tc>
          <w:tcPr>
            <w:tcW w:w="383" w:type="pct"/>
            <w:tcBorders>
              <w:top w:val="nil"/>
              <w:bottom w:val="nil"/>
            </w:tcBorders>
          </w:tcPr>
          <w:p w14:paraId="355EFFF2"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22.0</w:t>
            </w:r>
          </w:p>
        </w:tc>
        <w:tc>
          <w:tcPr>
            <w:tcW w:w="382" w:type="pct"/>
            <w:tcBorders>
              <w:top w:val="nil"/>
              <w:bottom w:val="nil"/>
            </w:tcBorders>
            <w:noWrap/>
            <w:hideMark/>
          </w:tcPr>
          <w:p w14:paraId="188DC9AC"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C01F9E">
              <w:t>658</w:t>
            </w:r>
          </w:p>
        </w:tc>
        <w:tc>
          <w:tcPr>
            <w:tcW w:w="357" w:type="pct"/>
            <w:gridSpan w:val="2"/>
            <w:tcBorders>
              <w:top w:val="nil"/>
              <w:bottom w:val="nil"/>
            </w:tcBorders>
          </w:tcPr>
          <w:p w14:paraId="127E8E66"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78.0</w:t>
            </w:r>
          </w:p>
        </w:tc>
        <w:tc>
          <w:tcPr>
            <w:tcW w:w="455" w:type="pct"/>
            <w:tcBorders>
              <w:top w:val="nil"/>
              <w:bottom w:val="nil"/>
            </w:tcBorders>
            <w:noWrap/>
            <w:hideMark/>
          </w:tcPr>
          <w:p w14:paraId="1C299A67"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C01F9E">
              <w:t>844</w:t>
            </w:r>
          </w:p>
        </w:tc>
        <w:tc>
          <w:tcPr>
            <w:tcW w:w="376" w:type="pct"/>
            <w:tcBorders>
              <w:top w:val="nil"/>
              <w:bottom w:val="nil"/>
            </w:tcBorders>
          </w:tcPr>
          <w:p w14:paraId="03150F81"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100</w:t>
            </w:r>
          </w:p>
        </w:tc>
      </w:tr>
      <w:tr w:rsidR="00D93564" w:rsidRPr="00486C07" w14:paraId="46796DAE" w14:textId="77777777" w:rsidTr="00157EEF">
        <w:trPr>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nil"/>
              <w:bottom w:val="nil"/>
            </w:tcBorders>
            <w:noWrap/>
            <w:hideMark/>
          </w:tcPr>
          <w:p w14:paraId="5DDC3D8C" w14:textId="77777777" w:rsidR="00D93564" w:rsidRPr="00486C07" w:rsidRDefault="00D93564" w:rsidP="008D1E75">
            <w:pPr>
              <w:pStyle w:val="Tabletext"/>
              <w:ind w:right="-1"/>
              <w:rPr>
                <w:b w:val="0"/>
                <w:lang w:eastAsia="en-AU"/>
              </w:rPr>
            </w:pPr>
            <w:r>
              <w:rPr>
                <w:b w:val="0"/>
                <w:lang w:eastAsia="en-AU"/>
              </w:rPr>
              <w:t xml:space="preserve">   </w:t>
            </w:r>
            <w:r w:rsidRPr="00486C07">
              <w:rPr>
                <w:b w:val="0"/>
                <w:lang w:eastAsia="en-AU"/>
              </w:rPr>
              <w:t>Second quintile</w:t>
            </w:r>
          </w:p>
        </w:tc>
        <w:tc>
          <w:tcPr>
            <w:tcW w:w="381" w:type="pct"/>
            <w:tcBorders>
              <w:top w:val="nil"/>
              <w:bottom w:val="nil"/>
            </w:tcBorders>
            <w:noWrap/>
            <w:hideMark/>
          </w:tcPr>
          <w:p w14:paraId="6532147A"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C01F9E">
              <w:t>238</w:t>
            </w:r>
          </w:p>
        </w:tc>
        <w:tc>
          <w:tcPr>
            <w:tcW w:w="383" w:type="pct"/>
            <w:tcBorders>
              <w:top w:val="nil"/>
              <w:bottom w:val="nil"/>
            </w:tcBorders>
          </w:tcPr>
          <w:p w14:paraId="4D486662"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16.5</w:t>
            </w:r>
          </w:p>
        </w:tc>
        <w:tc>
          <w:tcPr>
            <w:tcW w:w="382" w:type="pct"/>
            <w:tcBorders>
              <w:top w:val="nil"/>
              <w:bottom w:val="nil"/>
            </w:tcBorders>
            <w:noWrap/>
            <w:hideMark/>
          </w:tcPr>
          <w:p w14:paraId="6D8CA42D"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C01F9E">
              <w:t>1206</w:t>
            </w:r>
          </w:p>
        </w:tc>
        <w:tc>
          <w:tcPr>
            <w:tcW w:w="357" w:type="pct"/>
            <w:gridSpan w:val="2"/>
            <w:tcBorders>
              <w:top w:val="nil"/>
              <w:bottom w:val="nil"/>
            </w:tcBorders>
          </w:tcPr>
          <w:p w14:paraId="478345BD"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83.5</w:t>
            </w:r>
          </w:p>
        </w:tc>
        <w:tc>
          <w:tcPr>
            <w:tcW w:w="455" w:type="pct"/>
            <w:tcBorders>
              <w:top w:val="nil"/>
              <w:bottom w:val="nil"/>
            </w:tcBorders>
            <w:noWrap/>
            <w:hideMark/>
          </w:tcPr>
          <w:p w14:paraId="12173303"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C01F9E">
              <w:t>1444</w:t>
            </w:r>
          </w:p>
        </w:tc>
        <w:tc>
          <w:tcPr>
            <w:tcW w:w="376" w:type="pct"/>
            <w:tcBorders>
              <w:top w:val="nil"/>
              <w:bottom w:val="nil"/>
            </w:tcBorders>
          </w:tcPr>
          <w:p w14:paraId="1F0CBB48"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100</w:t>
            </w:r>
          </w:p>
        </w:tc>
      </w:tr>
      <w:tr w:rsidR="00D93564" w:rsidRPr="00486C07" w14:paraId="6B7757A0" w14:textId="77777777" w:rsidTr="00157E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nil"/>
              <w:bottom w:val="nil"/>
            </w:tcBorders>
            <w:noWrap/>
            <w:hideMark/>
          </w:tcPr>
          <w:p w14:paraId="3B7192B7" w14:textId="77777777" w:rsidR="00D93564" w:rsidRPr="00486C07" w:rsidRDefault="00D93564" w:rsidP="008D1E75">
            <w:pPr>
              <w:pStyle w:val="Tabletext"/>
              <w:ind w:right="-1"/>
              <w:rPr>
                <w:b w:val="0"/>
                <w:lang w:eastAsia="en-AU"/>
              </w:rPr>
            </w:pPr>
            <w:r>
              <w:rPr>
                <w:b w:val="0"/>
                <w:lang w:eastAsia="en-AU"/>
              </w:rPr>
              <w:t xml:space="preserve">   </w:t>
            </w:r>
            <w:r w:rsidRPr="00486C07">
              <w:rPr>
                <w:b w:val="0"/>
                <w:lang w:eastAsia="en-AU"/>
              </w:rPr>
              <w:t>Third quintile</w:t>
            </w:r>
          </w:p>
        </w:tc>
        <w:tc>
          <w:tcPr>
            <w:tcW w:w="381" w:type="pct"/>
            <w:tcBorders>
              <w:top w:val="nil"/>
              <w:bottom w:val="nil"/>
            </w:tcBorders>
            <w:noWrap/>
            <w:hideMark/>
          </w:tcPr>
          <w:p w14:paraId="0F163C8B"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C01F9E">
              <w:t>114</w:t>
            </w:r>
          </w:p>
        </w:tc>
        <w:tc>
          <w:tcPr>
            <w:tcW w:w="383" w:type="pct"/>
            <w:tcBorders>
              <w:top w:val="nil"/>
              <w:bottom w:val="nil"/>
            </w:tcBorders>
          </w:tcPr>
          <w:p w14:paraId="631D4D9A"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19.6</w:t>
            </w:r>
          </w:p>
        </w:tc>
        <w:tc>
          <w:tcPr>
            <w:tcW w:w="382" w:type="pct"/>
            <w:tcBorders>
              <w:top w:val="nil"/>
              <w:bottom w:val="nil"/>
            </w:tcBorders>
            <w:noWrap/>
            <w:hideMark/>
          </w:tcPr>
          <w:p w14:paraId="7636F41E"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C01F9E">
              <w:t>468</w:t>
            </w:r>
          </w:p>
        </w:tc>
        <w:tc>
          <w:tcPr>
            <w:tcW w:w="357" w:type="pct"/>
            <w:gridSpan w:val="2"/>
            <w:tcBorders>
              <w:top w:val="nil"/>
              <w:bottom w:val="nil"/>
            </w:tcBorders>
          </w:tcPr>
          <w:p w14:paraId="354027AC"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80.4</w:t>
            </w:r>
          </w:p>
        </w:tc>
        <w:tc>
          <w:tcPr>
            <w:tcW w:w="455" w:type="pct"/>
            <w:tcBorders>
              <w:top w:val="nil"/>
              <w:bottom w:val="nil"/>
            </w:tcBorders>
            <w:noWrap/>
            <w:hideMark/>
          </w:tcPr>
          <w:p w14:paraId="793EC63A"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C01F9E">
              <w:t>582</w:t>
            </w:r>
          </w:p>
        </w:tc>
        <w:tc>
          <w:tcPr>
            <w:tcW w:w="376" w:type="pct"/>
            <w:tcBorders>
              <w:top w:val="nil"/>
              <w:bottom w:val="nil"/>
            </w:tcBorders>
          </w:tcPr>
          <w:p w14:paraId="7847899E"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100</w:t>
            </w:r>
          </w:p>
        </w:tc>
      </w:tr>
      <w:tr w:rsidR="00D93564" w:rsidRPr="00486C07" w14:paraId="4DE70D22" w14:textId="77777777" w:rsidTr="00157EEF">
        <w:trPr>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nil"/>
              <w:bottom w:val="nil"/>
            </w:tcBorders>
            <w:noWrap/>
            <w:hideMark/>
          </w:tcPr>
          <w:p w14:paraId="5C697E3F" w14:textId="77777777" w:rsidR="00D93564" w:rsidRPr="00486C07" w:rsidRDefault="00D93564" w:rsidP="008D1E75">
            <w:pPr>
              <w:pStyle w:val="Tabletext"/>
              <w:ind w:right="-1"/>
              <w:rPr>
                <w:b w:val="0"/>
                <w:lang w:eastAsia="en-AU"/>
              </w:rPr>
            </w:pPr>
            <w:r>
              <w:rPr>
                <w:b w:val="0"/>
                <w:lang w:eastAsia="en-AU"/>
              </w:rPr>
              <w:t xml:space="preserve">   </w:t>
            </w:r>
            <w:r w:rsidRPr="00486C07">
              <w:rPr>
                <w:b w:val="0"/>
                <w:lang w:eastAsia="en-AU"/>
              </w:rPr>
              <w:t>Fourth quintile</w:t>
            </w:r>
          </w:p>
        </w:tc>
        <w:tc>
          <w:tcPr>
            <w:tcW w:w="381" w:type="pct"/>
            <w:tcBorders>
              <w:top w:val="nil"/>
              <w:bottom w:val="nil"/>
            </w:tcBorders>
            <w:noWrap/>
            <w:hideMark/>
          </w:tcPr>
          <w:p w14:paraId="561D3118"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C01F9E">
              <w:t>196</w:t>
            </w:r>
          </w:p>
        </w:tc>
        <w:tc>
          <w:tcPr>
            <w:tcW w:w="383" w:type="pct"/>
            <w:tcBorders>
              <w:top w:val="nil"/>
              <w:bottom w:val="nil"/>
            </w:tcBorders>
          </w:tcPr>
          <w:p w14:paraId="38F14960"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15.3</w:t>
            </w:r>
          </w:p>
        </w:tc>
        <w:tc>
          <w:tcPr>
            <w:tcW w:w="382" w:type="pct"/>
            <w:tcBorders>
              <w:top w:val="nil"/>
              <w:bottom w:val="nil"/>
            </w:tcBorders>
            <w:noWrap/>
            <w:hideMark/>
          </w:tcPr>
          <w:p w14:paraId="1B98B1AF"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C01F9E">
              <w:t>1087</w:t>
            </w:r>
          </w:p>
        </w:tc>
        <w:tc>
          <w:tcPr>
            <w:tcW w:w="357" w:type="pct"/>
            <w:gridSpan w:val="2"/>
            <w:tcBorders>
              <w:top w:val="nil"/>
              <w:bottom w:val="nil"/>
            </w:tcBorders>
          </w:tcPr>
          <w:p w14:paraId="4BE536D4"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84.7</w:t>
            </w:r>
          </w:p>
        </w:tc>
        <w:tc>
          <w:tcPr>
            <w:tcW w:w="455" w:type="pct"/>
            <w:tcBorders>
              <w:top w:val="nil"/>
              <w:bottom w:val="nil"/>
            </w:tcBorders>
            <w:noWrap/>
            <w:hideMark/>
          </w:tcPr>
          <w:p w14:paraId="33753BF5"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C01F9E">
              <w:t>1283</w:t>
            </w:r>
          </w:p>
        </w:tc>
        <w:tc>
          <w:tcPr>
            <w:tcW w:w="376" w:type="pct"/>
            <w:tcBorders>
              <w:top w:val="nil"/>
              <w:bottom w:val="nil"/>
            </w:tcBorders>
          </w:tcPr>
          <w:p w14:paraId="3389F0C9"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100</w:t>
            </w:r>
          </w:p>
        </w:tc>
      </w:tr>
      <w:tr w:rsidR="00D93564" w:rsidRPr="00486C07" w14:paraId="191CF597" w14:textId="77777777" w:rsidTr="00157E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nil"/>
              <w:bottom w:val="nil"/>
            </w:tcBorders>
            <w:noWrap/>
            <w:hideMark/>
          </w:tcPr>
          <w:p w14:paraId="33EFC172" w14:textId="77777777" w:rsidR="00D93564" w:rsidRPr="00486C07" w:rsidRDefault="00D93564" w:rsidP="008D1E75">
            <w:pPr>
              <w:pStyle w:val="Tabletext"/>
              <w:ind w:right="-1"/>
              <w:rPr>
                <w:b w:val="0"/>
                <w:lang w:eastAsia="en-AU"/>
              </w:rPr>
            </w:pPr>
            <w:r>
              <w:rPr>
                <w:b w:val="0"/>
                <w:lang w:eastAsia="en-AU"/>
              </w:rPr>
              <w:t xml:space="preserve">   </w:t>
            </w:r>
            <w:r w:rsidRPr="00486C07">
              <w:rPr>
                <w:b w:val="0"/>
                <w:lang w:eastAsia="en-AU"/>
              </w:rPr>
              <w:t>Highest quintile</w:t>
            </w:r>
          </w:p>
        </w:tc>
        <w:tc>
          <w:tcPr>
            <w:tcW w:w="381" w:type="pct"/>
            <w:tcBorders>
              <w:top w:val="nil"/>
              <w:bottom w:val="nil"/>
            </w:tcBorders>
            <w:noWrap/>
            <w:hideMark/>
          </w:tcPr>
          <w:p w14:paraId="0FDD0211"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C01F9E">
              <w:t>155</w:t>
            </w:r>
          </w:p>
        </w:tc>
        <w:tc>
          <w:tcPr>
            <w:tcW w:w="383" w:type="pct"/>
            <w:tcBorders>
              <w:top w:val="nil"/>
              <w:bottom w:val="nil"/>
            </w:tcBorders>
          </w:tcPr>
          <w:p w14:paraId="2CA4FCE0"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11.4</w:t>
            </w:r>
          </w:p>
        </w:tc>
        <w:tc>
          <w:tcPr>
            <w:tcW w:w="382" w:type="pct"/>
            <w:tcBorders>
              <w:top w:val="nil"/>
              <w:bottom w:val="nil"/>
            </w:tcBorders>
            <w:noWrap/>
            <w:hideMark/>
          </w:tcPr>
          <w:p w14:paraId="5085E7C7"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C01F9E">
              <w:t>1204</w:t>
            </w:r>
          </w:p>
        </w:tc>
        <w:tc>
          <w:tcPr>
            <w:tcW w:w="357" w:type="pct"/>
            <w:gridSpan w:val="2"/>
            <w:tcBorders>
              <w:top w:val="nil"/>
              <w:bottom w:val="nil"/>
            </w:tcBorders>
          </w:tcPr>
          <w:p w14:paraId="3C19A54B"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88.6</w:t>
            </w:r>
          </w:p>
        </w:tc>
        <w:tc>
          <w:tcPr>
            <w:tcW w:w="455" w:type="pct"/>
            <w:tcBorders>
              <w:top w:val="nil"/>
              <w:bottom w:val="nil"/>
            </w:tcBorders>
            <w:noWrap/>
            <w:hideMark/>
          </w:tcPr>
          <w:p w14:paraId="3EE70C95" w14:textId="77777777" w:rsidR="00D93564" w:rsidRPr="00486C07"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lang w:eastAsia="en-AU"/>
              </w:rPr>
            </w:pPr>
            <w:r w:rsidRPr="00C01F9E">
              <w:t>1359</w:t>
            </w:r>
          </w:p>
        </w:tc>
        <w:tc>
          <w:tcPr>
            <w:tcW w:w="376" w:type="pct"/>
            <w:tcBorders>
              <w:top w:val="nil"/>
              <w:bottom w:val="nil"/>
            </w:tcBorders>
          </w:tcPr>
          <w:p w14:paraId="40DA7DE8"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lang w:eastAsia="en-AU"/>
              </w:rPr>
            </w:pPr>
            <w:r w:rsidRPr="003117F4">
              <w:rPr>
                <w:b/>
                <w:bCs/>
              </w:rPr>
              <w:t>100</w:t>
            </w:r>
          </w:p>
        </w:tc>
      </w:tr>
      <w:tr w:rsidR="00D93564" w:rsidRPr="00486C07" w14:paraId="2D2E3A1A" w14:textId="77777777" w:rsidTr="00157EEF">
        <w:trPr>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nil"/>
              <w:bottom w:val="single" w:sz="4" w:space="0" w:color="auto"/>
            </w:tcBorders>
            <w:noWrap/>
            <w:hideMark/>
          </w:tcPr>
          <w:p w14:paraId="07066033" w14:textId="77777777" w:rsidR="00D93564" w:rsidRPr="00486C07" w:rsidRDefault="00D93564" w:rsidP="008D1E75">
            <w:pPr>
              <w:pStyle w:val="Tabletext"/>
              <w:ind w:right="-1"/>
              <w:rPr>
                <w:b w:val="0"/>
                <w:lang w:eastAsia="en-AU"/>
              </w:rPr>
            </w:pPr>
            <w:r>
              <w:rPr>
                <w:b w:val="0"/>
                <w:lang w:eastAsia="en-AU"/>
              </w:rPr>
              <w:t xml:space="preserve">   </w:t>
            </w:r>
            <w:r w:rsidRPr="00486C07">
              <w:rPr>
                <w:b w:val="0"/>
                <w:lang w:eastAsia="en-AU"/>
              </w:rPr>
              <w:t>Unknown</w:t>
            </w:r>
          </w:p>
        </w:tc>
        <w:tc>
          <w:tcPr>
            <w:tcW w:w="381" w:type="pct"/>
            <w:tcBorders>
              <w:top w:val="nil"/>
              <w:bottom w:val="single" w:sz="4" w:space="0" w:color="auto"/>
            </w:tcBorders>
            <w:noWrap/>
            <w:hideMark/>
          </w:tcPr>
          <w:p w14:paraId="1AA53CCD"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C01F9E">
              <w:t>188</w:t>
            </w:r>
          </w:p>
        </w:tc>
        <w:tc>
          <w:tcPr>
            <w:tcW w:w="383" w:type="pct"/>
            <w:tcBorders>
              <w:top w:val="nil"/>
              <w:bottom w:val="single" w:sz="4" w:space="0" w:color="auto"/>
            </w:tcBorders>
          </w:tcPr>
          <w:p w14:paraId="501A47C2"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22.1</w:t>
            </w:r>
          </w:p>
        </w:tc>
        <w:tc>
          <w:tcPr>
            <w:tcW w:w="382" w:type="pct"/>
            <w:tcBorders>
              <w:top w:val="nil"/>
              <w:bottom w:val="single" w:sz="4" w:space="0" w:color="auto"/>
            </w:tcBorders>
            <w:noWrap/>
            <w:hideMark/>
          </w:tcPr>
          <w:p w14:paraId="1B3FBBAA"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C01F9E">
              <w:t>664</w:t>
            </w:r>
          </w:p>
        </w:tc>
        <w:tc>
          <w:tcPr>
            <w:tcW w:w="357" w:type="pct"/>
            <w:gridSpan w:val="2"/>
            <w:tcBorders>
              <w:top w:val="nil"/>
              <w:bottom w:val="single" w:sz="4" w:space="0" w:color="auto"/>
            </w:tcBorders>
          </w:tcPr>
          <w:p w14:paraId="770F2898"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77.9</w:t>
            </w:r>
          </w:p>
        </w:tc>
        <w:tc>
          <w:tcPr>
            <w:tcW w:w="455" w:type="pct"/>
            <w:tcBorders>
              <w:top w:val="nil"/>
              <w:bottom w:val="single" w:sz="4" w:space="0" w:color="auto"/>
            </w:tcBorders>
            <w:noWrap/>
            <w:hideMark/>
          </w:tcPr>
          <w:p w14:paraId="1B954622" w14:textId="77777777" w:rsidR="00D93564" w:rsidRPr="00486C07"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lang w:eastAsia="en-AU"/>
              </w:rPr>
            </w:pPr>
            <w:r w:rsidRPr="00C01F9E">
              <w:t>852</w:t>
            </w:r>
          </w:p>
        </w:tc>
        <w:tc>
          <w:tcPr>
            <w:tcW w:w="376" w:type="pct"/>
            <w:tcBorders>
              <w:top w:val="nil"/>
              <w:bottom w:val="single" w:sz="4" w:space="0" w:color="auto"/>
            </w:tcBorders>
          </w:tcPr>
          <w:p w14:paraId="48B04404" w14:textId="77777777" w:rsidR="00D93564" w:rsidRPr="003117F4" w:rsidRDefault="00D93564" w:rsidP="00B24F69">
            <w:pPr>
              <w:pStyle w:val="Tabletext"/>
              <w:ind w:right="-1"/>
              <w:jc w:val="right"/>
              <w:cnfStyle w:val="000000000000" w:firstRow="0" w:lastRow="0" w:firstColumn="0" w:lastColumn="0" w:oddVBand="0" w:evenVBand="0" w:oddHBand="0" w:evenHBand="0" w:firstRowFirstColumn="0" w:firstRowLastColumn="0" w:lastRowFirstColumn="0" w:lastRowLastColumn="0"/>
              <w:rPr>
                <w:b/>
                <w:bCs/>
                <w:lang w:eastAsia="en-AU"/>
              </w:rPr>
            </w:pPr>
            <w:r w:rsidRPr="003117F4">
              <w:rPr>
                <w:b/>
                <w:bCs/>
              </w:rPr>
              <w:t>100</w:t>
            </w:r>
          </w:p>
        </w:tc>
      </w:tr>
      <w:tr w:rsidR="00D93564" w:rsidRPr="00486C07" w14:paraId="6A6111EB" w14:textId="77777777" w:rsidTr="00157E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7" w:type="pct"/>
            <w:tcBorders>
              <w:top w:val="single" w:sz="4" w:space="0" w:color="auto"/>
              <w:bottom w:val="single" w:sz="4" w:space="0" w:color="auto"/>
            </w:tcBorders>
            <w:noWrap/>
          </w:tcPr>
          <w:p w14:paraId="6177B975" w14:textId="77777777" w:rsidR="00D93564" w:rsidRDefault="00D93564" w:rsidP="008D1E75">
            <w:pPr>
              <w:pStyle w:val="Tabletext"/>
              <w:ind w:right="-1"/>
              <w:rPr>
                <w:lang w:eastAsia="en-AU"/>
              </w:rPr>
            </w:pPr>
            <w:r>
              <w:rPr>
                <w:lang w:eastAsia="en-AU"/>
              </w:rPr>
              <w:t>Total</w:t>
            </w:r>
          </w:p>
        </w:tc>
        <w:tc>
          <w:tcPr>
            <w:tcW w:w="381" w:type="pct"/>
            <w:tcBorders>
              <w:top w:val="single" w:sz="4" w:space="0" w:color="auto"/>
              <w:bottom w:val="single" w:sz="4" w:space="0" w:color="auto"/>
            </w:tcBorders>
            <w:noWrap/>
          </w:tcPr>
          <w:p w14:paraId="49129851" w14:textId="77777777" w:rsidR="00D93564" w:rsidRPr="00C01F9E"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pPr>
            <w:r>
              <w:t>1077</w:t>
            </w:r>
          </w:p>
        </w:tc>
        <w:tc>
          <w:tcPr>
            <w:tcW w:w="383" w:type="pct"/>
            <w:tcBorders>
              <w:top w:val="single" w:sz="4" w:space="0" w:color="auto"/>
              <w:bottom w:val="single" w:sz="4" w:space="0" w:color="auto"/>
            </w:tcBorders>
          </w:tcPr>
          <w:p w14:paraId="696A3AF5"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rPr>
            </w:pPr>
            <w:r>
              <w:rPr>
                <w:b/>
                <w:bCs/>
              </w:rPr>
              <w:t>17.0</w:t>
            </w:r>
          </w:p>
        </w:tc>
        <w:tc>
          <w:tcPr>
            <w:tcW w:w="382" w:type="pct"/>
            <w:tcBorders>
              <w:top w:val="single" w:sz="4" w:space="0" w:color="auto"/>
              <w:bottom w:val="single" w:sz="4" w:space="0" w:color="auto"/>
            </w:tcBorders>
            <w:noWrap/>
          </w:tcPr>
          <w:p w14:paraId="2B64B98C" w14:textId="77777777" w:rsidR="00D93564" w:rsidRPr="00C01F9E"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pPr>
            <w:r>
              <w:t>5287</w:t>
            </w:r>
          </w:p>
        </w:tc>
        <w:tc>
          <w:tcPr>
            <w:tcW w:w="357" w:type="pct"/>
            <w:gridSpan w:val="2"/>
            <w:tcBorders>
              <w:top w:val="single" w:sz="4" w:space="0" w:color="auto"/>
              <w:bottom w:val="single" w:sz="4" w:space="0" w:color="auto"/>
            </w:tcBorders>
          </w:tcPr>
          <w:p w14:paraId="522F02F4"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rPr>
            </w:pPr>
            <w:r>
              <w:rPr>
                <w:b/>
                <w:bCs/>
              </w:rPr>
              <w:t>83.0</w:t>
            </w:r>
          </w:p>
        </w:tc>
        <w:tc>
          <w:tcPr>
            <w:tcW w:w="455" w:type="pct"/>
            <w:tcBorders>
              <w:top w:val="single" w:sz="4" w:space="0" w:color="auto"/>
              <w:bottom w:val="single" w:sz="4" w:space="0" w:color="auto"/>
            </w:tcBorders>
            <w:noWrap/>
          </w:tcPr>
          <w:p w14:paraId="70913556" w14:textId="77777777" w:rsidR="00D93564" w:rsidRPr="00C01F9E"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pPr>
            <w:r>
              <w:t>6364</w:t>
            </w:r>
          </w:p>
        </w:tc>
        <w:tc>
          <w:tcPr>
            <w:tcW w:w="376" w:type="pct"/>
            <w:tcBorders>
              <w:top w:val="single" w:sz="4" w:space="0" w:color="auto"/>
              <w:bottom w:val="single" w:sz="4" w:space="0" w:color="auto"/>
            </w:tcBorders>
          </w:tcPr>
          <w:p w14:paraId="0DB81743" w14:textId="77777777" w:rsidR="00D93564" w:rsidRPr="003117F4" w:rsidRDefault="00D93564" w:rsidP="00B24F69">
            <w:pPr>
              <w:pStyle w:val="Tabletext"/>
              <w:ind w:right="-1"/>
              <w:jc w:val="right"/>
              <w:cnfStyle w:val="000000100000" w:firstRow="0" w:lastRow="0" w:firstColumn="0" w:lastColumn="0" w:oddVBand="0" w:evenVBand="0" w:oddHBand="1" w:evenHBand="0" w:firstRowFirstColumn="0" w:firstRowLastColumn="0" w:lastRowFirstColumn="0" w:lastRowLastColumn="0"/>
              <w:rPr>
                <w:b/>
                <w:bCs/>
              </w:rPr>
            </w:pPr>
            <w:r>
              <w:rPr>
                <w:b/>
                <w:bCs/>
              </w:rPr>
              <w:t>100</w:t>
            </w:r>
          </w:p>
        </w:tc>
      </w:tr>
    </w:tbl>
    <w:p w14:paraId="3AF1DC9C" w14:textId="54386B8D" w:rsidR="002C3C16" w:rsidRDefault="0088321A" w:rsidP="008D1E75">
      <w:pPr>
        <w:pStyle w:val="Source"/>
        <w:ind w:left="0" w:right="-1" w:firstLine="0"/>
      </w:pPr>
      <w:r>
        <w:t xml:space="preserve">Note: </w:t>
      </w:r>
      <w:r w:rsidR="00157EEF" w:rsidRPr="00B52F81">
        <w:t>For more information about how ESCS, CPSVALUE and EPIST are derived</w:t>
      </w:r>
      <w:r w:rsidR="00F9057D">
        <w:t xml:space="preserve"> and </w:t>
      </w:r>
      <w:r w:rsidR="00157EEF" w:rsidRPr="00B52F81">
        <w:t xml:space="preserve">scaled, refer to </w:t>
      </w:r>
      <w:r>
        <w:t>chapter 16 of the PISA 2015 technical report</w:t>
      </w:r>
      <w:r w:rsidR="00113C13">
        <w:t>,</w:t>
      </w:r>
      <w:r>
        <w:t xml:space="preserve"> which can be accessed at &lt;</w:t>
      </w:r>
      <w:r w:rsidRPr="0088321A">
        <w:t>https://www.oecd.org/pisa/sitedocument/PISA-2015-Technical-Report-Chapter-16-Procedures-and-Construct-Validation-of-Context-Questionnaire-Data.pdf</w:t>
      </w:r>
      <w:r>
        <w:t>&gt;</w:t>
      </w:r>
      <w:r w:rsidR="005669B2" w:rsidRPr="003B417A">
        <w:rPr>
          <w:rStyle w:val="Hyperlink"/>
          <w:rFonts w:ascii="Arial" w:hAnsi="Arial"/>
          <w:color w:val="548DD4" w:themeColor="text2" w:themeTint="99"/>
          <w:sz w:val="15"/>
        </w:rPr>
        <w:t>.</w:t>
      </w:r>
    </w:p>
    <w:p w14:paraId="35CD5A3A" w14:textId="0F1F04BB" w:rsidR="000830B6" w:rsidRPr="0063325A" w:rsidRDefault="00DA326F" w:rsidP="008D1E75">
      <w:pPr>
        <w:pStyle w:val="Text"/>
        <w:ind w:right="-1"/>
        <w:rPr>
          <w:lang w:val="en-US"/>
        </w:rPr>
      </w:pPr>
      <w:r w:rsidRPr="0063325A">
        <w:rPr>
          <w:lang w:val="en-US"/>
        </w:rPr>
        <w:t xml:space="preserve">Table </w:t>
      </w:r>
      <w:r w:rsidR="00AD405F">
        <w:rPr>
          <w:lang w:val="en-US"/>
        </w:rPr>
        <w:t>7</w:t>
      </w:r>
      <w:r w:rsidRPr="0063325A">
        <w:rPr>
          <w:lang w:val="en-US"/>
        </w:rPr>
        <w:t xml:space="preserve"> </w:t>
      </w:r>
      <w:r w:rsidR="00B81507">
        <w:rPr>
          <w:lang w:val="en-US"/>
        </w:rPr>
        <w:t>indicates</w:t>
      </w:r>
      <w:r w:rsidRPr="0063325A">
        <w:rPr>
          <w:lang w:val="en-US"/>
        </w:rPr>
        <w:t xml:space="preserve"> the variables found to be strongly associated with providing consent for linking the NAPLAN data</w:t>
      </w:r>
      <w:r w:rsidR="00251402" w:rsidRPr="0063325A">
        <w:rPr>
          <w:lang w:val="en-US"/>
        </w:rPr>
        <w:t>.</w:t>
      </w:r>
      <w:r w:rsidRPr="0063325A">
        <w:rPr>
          <w:lang w:val="en-US"/>
        </w:rPr>
        <w:t xml:space="preserve"> </w:t>
      </w:r>
      <w:r w:rsidR="00251402" w:rsidRPr="0063325A">
        <w:rPr>
          <w:lang w:val="en-US"/>
        </w:rPr>
        <w:t xml:space="preserve">Variables with </w:t>
      </w:r>
      <w:r w:rsidR="00982C37" w:rsidRPr="0063325A">
        <w:rPr>
          <w:lang w:val="en-US"/>
        </w:rPr>
        <w:t xml:space="preserve">a </w:t>
      </w:r>
      <w:r w:rsidR="00251402" w:rsidRPr="0063325A">
        <w:rPr>
          <w:lang w:val="en-US"/>
        </w:rPr>
        <w:t xml:space="preserve">p-value of less than 0.05 </w:t>
      </w:r>
      <w:proofErr w:type="gramStart"/>
      <w:r w:rsidR="00B81507">
        <w:rPr>
          <w:lang w:val="en-US"/>
        </w:rPr>
        <w:t>are</w:t>
      </w:r>
      <w:r w:rsidR="00251402" w:rsidRPr="0063325A">
        <w:rPr>
          <w:lang w:val="en-US"/>
        </w:rPr>
        <w:t xml:space="preserve"> considered to be</w:t>
      </w:r>
      <w:proofErr w:type="gramEnd"/>
      <w:r w:rsidR="00251402" w:rsidRPr="0063325A">
        <w:rPr>
          <w:lang w:val="en-US"/>
        </w:rPr>
        <w:t xml:space="preserve"> statistically significant in this study. </w:t>
      </w:r>
    </w:p>
    <w:p w14:paraId="489AD8FE" w14:textId="0A2FF6EF" w:rsidR="00DA326F" w:rsidRDefault="00DA326F" w:rsidP="008D1E75">
      <w:pPr>
        <w:pStyle w:val="tabletitle"/>
        <w:ind w:right="-1"/>
        <w:rPr>
          <w:lang w:val="en-US"/>
        </w:rPr>
      </w:pPr>
      <w:bookmarkStart w:id="282" w:name="_Toc111215605"/>
      <w:bookmarkStart w:id="283" w:name="_Toc115180707"/>
      <w:r>
        <w:t xml:space="preserve">Table </w:t>
      </w:r>
      <w:r w:rsidR="00AD405F">
        <w:t>7</w:t>
      </w:r>
      <w:r>
        <w:tab/>
      </w:r>
      <w:r w:rsidRPr="000D3BE3">
        <w:t xml:space="preserve">Type III </w:t>
      </w:r>
      <w:r>
        <w:t>tests of fixed effects</w:t>
      </w:r>
      <w:bookmarkEnd w:id="282"/>
      <w:bookmarkEnd w:id="283"/>
    </w:p>
    <w:tbl>
      <w:tblPr>
        <w:tblStyle w:val="NCVERTable"/>
        <w:tblW w:w="5195" w:type="pct"/>
        <w:tblBorders>
          <w:top w:val="none" w:sz="0" w:space="0" w:color="auto"/>
          <w:bottom w:val="none" w:sz="0" w:space="0" w:color="auto"/>
        </w:tblBorders>
        <w:tblLayout w:type="fixed"/>
        <w:tblLook w:val="04A0" w:firstRow="1" w:lastRow="0" w:firstColumn="1" w:lastColumn="0" w:noHBand="0" w:noVBand="1"/>
      </w:tblPr>
      <w:tblGrid>
        <w:gridCol w:w="5045"/>
        <w:gridCol w:w="1120"/>
        <w:gridCol w:w="912"/>
        <w:gridCol w:w="1176"/>
        <w:gridCol w:w="1172"/>
      </w:tblGrid>
      <w:tr w:rsidR="00806525" w:rsidRPr="000D3BE3" w14:paraId="16461F98" w14:textId="77777777" w:rsidTr="0080068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76" w:type="pct"/>
            <w:hideMark/>
          </w:tcPr>
          <w:p w14:paraId="77835107" w14:textId="77777777" w:rsidR="00806525" w:rsidRPr="000D3BE3" w:rsidRDefault="00806525" w:rsidP="008D1E75">
            <w:pPr>
              <w:pStyle w:val="Tabletext"/>
              <w:ind w:right="-1"/>
            </w:pPr>
            <w:r w:rsidRPr="000D3BE3">
              <w:t>Effect</w:t>
            </w:r>
          </w:p>
        </w:tc>
        <w:tc>
          <w:tcPr>
            <w:tcW w:w="594" w:type="pct"/>
            <w:hideMark/>
          </w:tcPr>
          <w:p w14:paraId="03C861B3" w14:textId="3D1727B5" w:rsidR="00806525" w:rsidRPr="000D3BE3" w:rsidRDefault="00753980" w:rsidP="008D1E75">
            <w:pPr>
              <w:pStyle w:val="Tabletext"/>
              <w:ind w:right="-1"/>
              <w:jc w:val="center"/>
              <w:cnfStyle w:val="100000000000" w:firstRow="1" w:lastRow="0" w:firstColumn="0" w:lastColumn="0" w:oddVBand="0" w:evenVBand="0" w:oddHBand="0" w:evenHBand="0" w:firstRowFirstColumn="0" w:firstRowLastColumn="0" w:lastRowFirstColumn="0" w:lastRowLastColumn="0"/>
            </w:pPr>
            <w:r>
              <w:t>D</w:t>
            </w:r>
            <w:r w:rsidR="00806525">
              <w:t>egrees of freedom</w:t>
            </w:r>
          </w:p>
        </w:tc>
        <w:tc>
          <w:tcPr>
            <w:tcW w:w="484" w:type="pct"/>
            <w:hideMark/>
          </w:tcPr>
          <w:p w14:paraId="3958AFB9" w14:textId="4A6A99FB" w:rsidR="00806525" w:rsidRPr="000D3BE3" w:rsidRDefault="00806525" w:rsidP="008D1E75">
            <w:pPr>
              <w:pStyle w:val="Tabletext"/>
              <w:ind w:right="-1"/>
              <w:jc w:val="center"/>
              <w:cnfStyle w:val="100000000000" w:firstRow="1" w:lastRow="0" w:firstColumn="0" w:lastColumn="0" w:oddVBand="0" w:evenVBand="0" w:oddHBand="0" w:evenHBand="0" w:firstRowFirstColumn="0" w:firstRowLastColumn="0" w:lastRowFirstColumn="0" w:lastRowLastColumn="0"/>
            </w:pPr>
            <w:r w:rsidRPr="000D3BE3">
              <w:t>F</w:t>
            </w:r>
            <w:r>
              <w:t>-</w:t>
            </w:r>
            <w:r w:rsidRPr="000D3BE3">
              <w:t>Value</w:t>
            </w:r>
          </w:p>
        </w:tc>
        <w:tc>
          <w:tcPr>
            <w:tcW w:w="624" w:type="pct"/>
            <w:hideMark/>
          </w:tcPr>
          <w:p w14:paraId="1A5A1FAE" w14:textId="4418584E" w:rsidR="00806525" w:rsidRPr="000D3BE3" w:rsidRDefault="00806525" w:rsidP="008D1E75">
            <w:pPr>
              <w:pStyle w:val="Tabletext"/>
              <w:ind w:right="-1"/>
              <w:jc w:val="center"/>
              <w:cnfStyle w:val="100000000000" w:firstRow="1" w:lastRow="0" w:firstColumn="0" w:lastColumn="0" w:oddVBand="0" w:evenVBand="0" w:oddHBand="0" w:evenHBand="0" w:firstRowFirstColumn="0" w:firstRowLastColumn="0" w:lastRowFirstColumn="0" w:lastRowLastColumn="0"/>
            </w:pPr>
            <w:proofErr w:type="spellStart"/>
            <w:r w:rsidRPr="000D3BE3">
              <w:t>Pr</w:t>
            </w:r>
            <w:proofErr w:type="spellEnd"/>
            <w:r w:rsidRPr="000D3BE3">
              <w:t> &gt; F</w:t>
            </w:r>
          </w:p>
        </w:tc>
        <w:tc>
          <w:tcPr>
            <w:tcW w:w="622" w:type="pct"/>
          </w:tcPr>
          <w:p w14:paraId="0E7E1707" w14:textId="302FC2C7" w:rsidR="00806525" w:rsidRPr="000D3BE3" w:rsidRDefault="00806525" w:rsidP="008D1E75">
            <w:pPr>
              <w:pStyle w:val="Tabletext"/>
              <w:ind w:right="-1"/>
              <w:jc w:val="center"/>
              <w:cnfStyle w:val="100000000000" w:firstRow="1" w:lastRow="0" w:firstColumn="0" w:lastColumn="0" w:oddVBand="0" w:evenVBand="0" w:oddHBand="0" w:evenHBand="0" w:firstRowFirstColumn="0" w:firstRowLastColumn="0" w:lastRowFirstColumn="0" w:lastRowLastColumn="0"/>
            </w:pPr>
            <w:r>
              <w:t>Stat. sig. at 5% level</w:t>
            </w:r>
          </w:p>
        </w:tc>
      </w:tr>
      <w:tr w:rsidR="00806525" w:rsidRPr="000D3BE3" w14:paraId="282A853C" w14:textId="77777777" w:rsidTr="008006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76" w:type="pct"/>
            <w:tcBorders>
              <w:top w:val="single" w:sz="4" w:space="0" w:color="auto"/>
              <w:bottom w:val="none" w:sz="0" w:space="0" w:color="auto"/>
              <w:right w:val="none" w:sz="0" w:space="0" w:color="auto"/>
            </w:tcBorders>
            <w:noWrap/>
            <w:hideMark/>
          </w:tcPr>
          <w:p w14:paraId="1B36B89A" w14:textId="77777777" w:rsidR="00806525" w:rsidRPr="00C10CE8" w:rsidRDefault="00806525" w:rsidP="008D1E75">
            <w:pPr>
              <w:pStyle w:val="Tabletext"/>
              <w:ind w:right="-1"/>
              <w:rPr>
                <w:b w:val="0"/>
                <w:bCs/>
              </w:rPr>
            </w:pPr>
            <w:r w:rsidRPr="00C10CE8">
              <w:rPr>
                <w:b w:val="0"/>
                <w:bCs/>
              </w:rPr>
              <w:t>Sex</w:t>
            </w:r>
          </w:p>
        </w:tc>
        <w:tc>
          <w:tcPr>
            <w:tcW w:w="594" w:type="pct"/>
            <w:tcBorders>
              <w:top w:val="single" w:sz="4" w:space="0" w:color="auto"/>
              <w:left w:val="none" w:sz="0" w:space="0" w:color="auto"/>
              <w:bottom w:val="none" w:sz="0" w:space="0" w:color="auto"/>
              <w:right w:val="none" w:sz="0" w:space="0" w:color="auto"/>
            </w:tcBorders>
            <w:noWrap/>
            <w:hideMark/>
          </w:tcPr>
          <w:p w14:paraId="1D54B022" w14:textId="6437493A" w:rsidR="00806525" w:rsidRPr="000D3BE3"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472214">
              <w:t>1</w:t>
            </w:r>
          </w:p>
        </w:tc>
        <w:tc>
          <w:tcPr>
            <w:tcW w:w="484" w:type="pct"/>
            <w:tcBorders>
              <w:top w:val="single" w:sz="4" w:space="0" w:color="auto"/>
              <w:left w:val="none" w:sz="0" w:space="0" w:color="auto"/>
              <w:bottom w:val="none" w:sz="0" w:space="0" w:color="auto"/>
              <w:right w:val="none" w:sz="0" w:space="0" w:color="auto"/>
            </w:tcBorders>
            <w:noWrap/>
            <w:hideMark/>
          </w:tcPr>
          <w:p w14:paraId="54F5C711" w14:textId="1D27FFAC" w:rsidR="00806525" w:rsidRPr="000D3BE3"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472214">
              <w:t>1.12</w:t>
            </w:r>
          </w:p>
        </w:tc>
        <w:tc>
          <w:tcPr>
            <w:tcW w:w="624" w:type="pct"/>
            <w:tcBorders>
              <w:top w:val="single" w:sz="4" w:space="0" w:color="auto"/>
              <w:left w:val="none" w:sz="0" w:space="0" w:color="auto"/>
              <w:bottom w:val="none" w:sz="0" w:space="0" w:color="auto"/>
              <w:right w:val="none" w:sz="0" w:space="0" w:color="auto"/>
            </w:tcBorders>
            <w:noWrap/>
            <w:hideMark/>
          </w:tcPr>
          <w:p w14:paraId="73E2B249" w14:textId="5ABD7BAF" w:rsidR="00806525" w:rsidRPr="000D3BE3"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472214">
              <w:t>0.2893</w:t>
            </w:r>
          </w:p>
        </w:tc>
        <w:tc>
          <w:tcPr>
            <w:tcW w:w="622" w:type="pct"/>
            <w:tcBorders>
              <w:top w:val="single" w:sz="4" w:space="0" w:color="auto"/>
              <w:left w:val="none" w:sz="0" w:space="0" w:color="auto"/>
              <w:bottom w:val="none" w:sz="0" w:space="0" w:color="auto"/>
            </w:tcBorders>
          </w:tcPr>
          <w:p w14:paraId="5ADE95ED" w14:textId="77777777" w:rsidR="00806525" w:rsidRPr="000D3BE3"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p>
        </w:tc>
      </w:tr>
      <w:tr w:rsidR="00806525" w:rsidRPr="000D3BE3" w14:paraId="730C7717" w14:textId="77777777" w:rsidTr="00800680">
        <w:trPr>
          <w:trHeight w:val="315"/>
        </w:trPr>
        <w:tc>
          <w:tcPr>
            <w:cnfStyle w:val="001000000000" w:firstRow="0" w:lastRow="0" w:firstColumn="1" w:lastColumn="0" w:oddVBand="0" w:evenVBand="0" w:oddHBand="0" w:evenHBand="0" w:firstRowFirstColumn="0" w:firstRowLastColumn="0" w:lastRowFirstColumn="0" w:lastRowLastColumn="0"/>
            <w:tcW w:w="2676" w:type="pct"/>
            <w:shd w:val="clear" w:color="auto" w:fill="auto"/>
            <w:noWrap/>
            <w:hideMark/>
          </w:tcPr>
          <w:p w14:paraId="02460400" w14:textId="77777777" w:rsidR="00806525" w:rsidRPr="00C10CE8" w:rsidRDefault="00806525" w:rsidP="008D1E75">
            <w:pPr>
              <w:pStyle w:val="Tabletext"/>
              <w:ind w:right="-1"/>
              <w:rPr>
                <w:b w:val="0"/>
                <w:bCs/>
              </w:rPr>
            </w:pPr>
            <w:r w:rsidRPr="00C10CE8">
              <w:rPr>
                <w:b w:val="0"/>
                <w:bCs/>
              </w:rPr>
              <w:t>Language spoken at home</w:t>
            </w:r>
          </w:p>
        </w:tc>
        <w:tc>
          <w:tcPr>
            <w:tcW w:w="594" w:type="pct"/>
            <w:shd w:val="clear" w:color="auto" w:fill="auto"/>
            <w:noWrap/>
            <w:hideMark/>
          </w:tcPr>
          <w:p w14:paraId="53142620" w14:textId="2FBA6B64" w:rsidR="00806525" w:rsidRPr="000D3BE3"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472214">
              <w:t>1</w:t>
            </w:r>
          </w:p>
        </w:tc>
        <w:tc>
          <w:tcPr>
            <w:tcW w:w="484" w:type="pct"/>
            <w:shd w:val="clear" w:color="auto" w:fill="auto"/>
            <w:noWrap/>
            <w:hideMark/>
          </w:tcPr>
          <w:p w14:paraId="47078752" w14:textId="05D81E38" w:rsidR="00806525" w:rsidRPr="000D3BE3"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472214">
              <w:t>24.68</w:t>
            </w:r>
          </w:p>
        </w:tc>
        <w:tc>
          <w:tcPr>
            <w:tcW w:w="624" w:type="pct"/>
            <w:shd w:val="clear" w:color="auto" w:fill="auto"/>
            <w:noWrap/>
            <w:hideMark/>
          </w:tcPr>
          <w:p w14:paraId="06DF42A3" w14:textId="19BC16F9" w:rsidR="00806525" w:rsidRPr="000D3BE3"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472214">
              <w:t>&lt;.0001</w:t>
            </w:r>
          </w:p>
        </w:tc>
        <w:tc>
          <w:tcPr>
            <w:tcW w:w="622" w:type="pct"/>
            <w:shd w:val="clear" w:color="auto" w:fill="auto"/>
          </w:tcPr>
          <w:p w14:paraId="3E0C25A1" w14:textId="658D8A6A" w:rsidR="00806525" w:rsidRPr="000D3BE3"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472214">
              <w:t>*</w:t>
            </w:r>
          </w:p>
        </w:tc>
      </w:tr>
      <w:tr w:rsidR="00806525" w:rsidRPr="000D3BE3" w14:paraId="343C7312" w14:textId="77777777" w:rsidTr="008006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76" w:type="pct"/>
            <w:tcBorders>
              <w:top w:val="none" w:sz="0" w:space="0" w:color="auto"/>
              <w:bottom w:val="none" w:sz="0" w:space="0" w:color="auto"/>
              <w:right w:val="none" w:sz="0" w:space="0" w:color="auto"/>
            </w:tcBorders>
            <w:shd w:val="clear" w:color="auto" w:fill="auto"/>
            <w:noWrap/>
            <w:hideMark/>
          </w:tcPr>
          <w:p w14:paraId="404192E2" w14:textId="77777777" w:rsidR="00806525" w:rsidRPr="00C10CE8" w:rsidRDefault="00806525" w:rsidP="008D1E75">
            <w:pPr>
              <w:pStyle w:val="Tabletext"/>
              <w:ind w:right="-1"/>
              <w:rPr>
                <w:b w:val="0"/>
                <w:bCs/>
              </w:rPr>
            </w:pPr>
            <w:r w:rsidRPr="00C10CE8">
              <w:rPr>
                <w:b w:val="0"/>
                <w:bCs/>
              </w:rPr>
              <w:t>Indigenous status</w:t>
            </w:r>
          </w:p>
        </w:tc>
        <w:tc>
          <w:tcPr>
            <w:tcW w:w="594" w:type="pct"/>
            <w:tcBorders>
              <w:top w:val="none" w:sz="0" w:space="0" w:color="auto"/>
              <w:left w:val="none" w:sz="0" w:space="0" w:color="auto"/>
              <w:bottom w:val="none" w:sz="0" w:space="0" w:color="auto"/>
              <w:right w:val="none" w:sz="0" w:space="0" w:color="auto"/>
            </w:tcBorders>
            <w:shd w:val="clear" w:color="auto" w:fill="auto"/>
            <w:noWrap/>
            <w:hideMark/>
          </w:tcPr>
          <w:p w14:paraId="2EACC6BD" w14:textId="6C360E51" w:rsidR="00806525" w:rsidRPr="000D3BE3"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472214">
              <w:t>1</w:t>
            </w:r>
          </w:p>
        </w:tc>
        <w:tc>
          <w:tcPr>
            <w:tcW w:w="484" w:type="pct"/>
            <w:tcBorders>
              <w:top w:val="none" w:sz="0" w:space="0" w:color="auto"/>
              <w:left w:val="none" w:sz="0" w:space="0" w:color="auto"/>
              <w:bottom w:val="none" w:sz="0" w:space="0" w:color="auto"/>
              <w:right w:val="none" w:sz="0" w:space="0" w:color="auto"/>
            </w:tcBorders>
            <w:shd w:val="clear" w:color="auto" w:fill="auto"/>
            <w:noWrap/>
            <w:hideMark/>
          </w:tcPr>
          <w:p w14:paraId="355103F2" w14:textId="7D59F417" w:rsidR="00806525" w:rsidRPr="000D3BE3"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472214">
              <w:t>0.1</w:t>
            </w:r>
          </w:p>
        </w:tc>
        <w:tc>
          <w:tcPr>
            <w:tcW w:w="624" w:type="pct"/>
            <w:tcBorders>
              <w:top w:val="none" w:sz="0" w:space="0" w:color="auto"/>
              <w:left w:val="none" w:sz="0" w:space="0" w:color="auto"/>
              <w:bottom w:val="none" w:sz="0" w:space="0" w:color="auto"/>
              <w:right w:val="none" w:sz="0" w:space="0" w:color="auto"/>
            </w:tcBorders>
            <w:shd w:val="clear" w:color="auto" w:fill="auto"/>
            <w:noWrap/>
            <w:hideMark/>
          </w:tcPr>
          <w:p w14:paraId="0011391A" w14:textId="425077BF" w:rsidR="00806525" w:rsidRPr="000D3BE3"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472214">
              <w:t>0.7547</w:t>
            </w:r>
          </w:p>
        </w:tc>
        <w:tc>
          <w:tcPr>
            <w:tcW w:w="622" w:type="pct"/>
            <w:tcBorders>
              <w:top w:val="none" w:sz="0" w:space="0" w:color="auto"/>
              <w:left w:val="none" w:sz="0" w:space="0" w:color="auto"/>
              <w:bottom w:val="none" w:sz="0" w:space="0" w:color="auto"/>
            </w:tcBorders>
            <w:shd w:val="clear" w:color="auto" w:fill="auto"/>
          </w:tcPr>
          <w:p w14:paraId="2FC85A49" w14:textId="77777777" w:rsidR="00806525" w:rsidRPr="000D3BE3"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p>
        </w:tc>
      </w:tr>
      <w:tr w:rsidR="00806525" w:rsidRPr="000D3BE3" w14:paraId="31386B0D" w14:textId="77777777" w:rsidTr="00800680">
        <w:trPr>
          <w:trHeight w:val="315"/>
        </w:trPr>
        <w:tc>
          <w:tcPr>
            <w:cnfStyle w:val="001000000000" w:firstRow="0" w:lastRow="0" w:firstColumn="1" w:lastColumn="0" w:oddVBand="0" w:evenVBand="0" w:oddHBand="0" w:evenHBand="0" w:firstRowFirstColumn="0" w:firstRowLastColumn="0" w:lastRowFirstColumn="0" w:lastRowLastColumn="0"/>
            <w:tcW w:w="2676" w:type="pct"/>
            <w:shd w:val="clear" w:color="auto" w:fill="auto"/>
            <w:noWrap/>
            <w:hideMark/>
          </w:tcPr>
          <w:p w14:paraId="0E1744C5" w14:textId="77777777" w:rsidR="00806525" w:rsidRPr="00C10CE8" w:rsidRDefault="00806525" w:rsidP="008D1E75">
            <w:pPr>
              <w:pStyle w:val="Tabletext"/>
              <w:ind w:right="-1"/>
              <w:rPr>
                <w:b w:val="0"/>
                <w:bCs/>
              </w:rPr>
            </w:pPr>
            <w:r w:rsidRPr="00C10CE8">
              <w:rPr>
                <w:b w:val="0"/>
                <w:bCs/>
              </w:rPr>
              <w:t>Mode of consent</w:t>
            </w:r>
          </w:p>
        </w:tc>
        <w:tc>
          <w:tcPr>
            <w:tcW w:w="594" w:type="pct"/>
            <w:shd w:val="clear" w:color="auto" w:fill="auto"/>
            <w:noWrap/>
            <w:hideMark/>
          </w:tcPr>
          <w:p w14:paraId="2DB5FB21" w14:textId="6478177B" w:rsidR="00806525" w:rsidRPr="000D3BE3"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472214">
              <w:t>1</w:t>
            </w:r>
          </w:p>
        </w:tc>
        <w:tc>
          <w:tcPr>
            <w:tcW w:w="484" w:type="pct"/>
            <w:shd w:val="clear" w:color="auto" w:fill="auto"/>
            <w:noWrap/>
            <w:hideMark/>
          </w:tcPr>
          <w:p w14:paraId="396FF85B" w14:textId="503F08A9" w:rsidR="00806525" w:rsidRPr="000D3BE3"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472214">
              <w:t>107.66</w:t>
            </w:r>
          </w:p>
        </w:tc>
        <w:tc>
          <w:tcPr>
            <w:tcW w:w="624" w:type="pct"/>
            <w:shd w:val="clear" w:color="auto" w:fill="auto"/>
            <w:noWrap/>
            <w:hideMark/>
          </w:tcPr>
          <w:p w14:paraId="17978CF5" w14:textId="23E7FD67" w:rsidR="00806525" w:rsidRPr="000D3BE3"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472214">
              <w:t>&lt;.0001</w:t>
            </w:r>
          </w:p>
        </w:tc>
        <w:tc>
          <w:tcPr>
            <w:tcW w:w="622" w:type="pct"/>
            <w:shd w:val="clear" w:color="auto" w:fill="auto"/>
          </w:tcPr>
          <w:p w14:paraId="2C075AF0" w14:textId="5F95317E" w:rsidR="00806525" w:rsidRPr="000D3BE3"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472214">
              <w:t>*</w:t>
            </w:r>
          </w:p>
        </w:tc>
      </w:tr>
      <w:tr w:rsidR="00806525" w:rsidRPr="000D3BE3" w14:paraId="31805281" w14:textId="77777777" w:rsidTr="008006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76" w:type="pct"/>
            <w:tcBorders>
              <w:top w:val="none" w:sz="0" w:space="0" w:color="auto"/>
              <w:bottom w:val="none" w:sz="0" w:space="0" w:color="auto"/>
              <w:right w:val="none" w:sz="0" w:space="0" w:color="auto"/>
            </w:tcBorders>
            <w:shd w:val="clear" w:color="auto" w:fill="auto"/>
            <w:noWrap/>
            <w:hideMark/>
          </w:tcPr>
          <w:p w14:paraId="5C6F9E99" w14:textId="77777777" w:rsidR="00806525" w:rsidRPr="00C10CE8" w:rsidRDefault="00806525" w:rsidP="008D1E75">
            <w:pPr>
              <w:pStyle w:val="Tabletext"/>
              <w:ind w:right="-1"/>
              <w:rPr>
                <w:b w:val="0"/>
                <w:bCs/>
              </w:rPr>
            </w:pPr>
            <w:r w:rsidRPr="00C10CE8">
              <w:rPr>
                <w:b w:val="0"/>
                <w:bCs/>
              </w:rPr>
              <w:t>Geographic location of school (major categories)</w:t>
            </w:r>
          </w:p>
        </w:tc>
        <w:tc>
          <w:tcPr>
            <w:tcW w:w="594" w:type="pct"/>
            <w:tcBorders>
              <w:top w:val="none" w:sz="0" w:space="0" w:color="auto"/>
              <w:left w:val="none" w:sz="0" w:space="0" w:color="auto"/>
              <w:bottom w:val="none" w:sz="0" w:space="0" w:color="auto"/>
              <w:right w:val="none" w:sz="0" w:space="0" w:color="auto"/>
            </w:tcBorders>
            <w:shd w:val="clear" w:color="auto" w:fill="auto"/>
            <w:noWrap/>
            <w:hideMark/>
          </w:tcPr>
          <w:p w14:paraId="41243B5C" w14:textId="70698AE8" w:rsidR="00806525" w:rsidRPr="000D3BE3"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472214">
              <w:t>2</w:t>
            </w:r>
          </w:p>
        </w:tc>
        <w:tc>
          <w:tcPr>
            <w:tcW w:w="484" w:type="pct"/>
            <w:tcBorders>
              <w:top w:val="none" w:sz="0" w:space="0" w:color="auto"/>
              <w:left w:val="none" w:sz="0" w:space="0" w:color="auto"/>
              <w:bottom w:val="none" w:sz="0" w:space="0" w:color="auto"/>
              <w:right w:val="none" w:sz="0" w:space="0" w:color="auto"/>
            </w:tcBorders>
            <w:shd w:val="clear" w:color="auto" w:fill="auto"/>
            <w:noWrap/>
            <w:hideMark/>
          </w:tcPr>
          <w:p w14:paraId="260601DA" w14:textId="3251A2D6" w:rsidR="00806525" w:rsidRPr="000D3BE3"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472214">
              <w:t>3.4</w:t>
            </w:r>
          </w:p>
        </w:tc>
        <w:tc>
          <w:tcPr>
            <w:tcW w:w="624" w:type="pct"/>
            <w:tcBorders>
              <w:top w:val="none" w:sz="0" w:space="0" w:color="auto"/>
              <w:left w:val="none" w:sz="0" w:space="0" w:color="auto"/>
              <w:bottom w:val="none" w:sz="0" w:space="0" w:color="auto"/>
              <w:right w:val="none" w:sz="0" w:space="0" w:color="auto"/>
            </w:tcBorders>
            <w:shd w:val="clear" w:color="auto" w:fill="auto"/>
            <w:noWrap/>
            <w:hideMark/>
          </w:tcPr>
          <w:p w14:paraId="4F81E255" w14:textId="46A77DBA" w:rsidR="00806525" w:rsidRPr="000D3BE3"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472214">
              <w:t>0.0334</w:t>
            </w:r>
          </w:p>
        </w:tc>
        <w:tc>
          <w:tcPr>
            <w:tcW w:w="622" w:type="pct"/>
            <w:tcBorders>
              <w:top w:val="none" w:sz="0" w:space="0" w:color="auto"/>
              <w:left w:val="none" w:sz="0" w:space="0" w:color="auto"/>
              <w:bottom w:val="none" w:sz="0" w:space="0" w:color="auto"/>
            </w:tcBorders>
            <w:shd w:val="clear" w:color="auto" w:fill="auto"/>
          </w:tcPr>
          <w:p w14:paraId="44D4C46D" w14:textId="6A023DF0" w:rsidR="00806525" w:rsidRPr="000D3BE3"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472214">
              <w:t>*</w:t>
            </w:r>
          </w:p>
        </w:tc>
      </w:tr>
      <w:tr w:rsidR="00806525" w:rsidRPr="000D3BE3" w14:paraId="13061B47" w14:textId="77777777" w:rsidTr="00800680">
        <w:trPr>
          <w:trHeight w:val="315"/>
        </w:trPr>
        <w:tc>
          <w:tcPr>
            <w:cnfStyle w:val="001000000000" w:firstRow="0" w:lastRow="0" w:firstColumn="1" w:lastColumn="0" w:oddVBand="0" w:evenVBand="0" w:oddHBand="0" w:evenHBand="0" w:firstRowFirstColumn="0" w:firstRowLastColumn="0" w:lastRowFirstColumn="0" w:lastRowLastColumn="0"/>
            <w:tcW w:w="2676" w:type="pct"/>
            <w:shd w:val="clear" w:color="auto" w:fill="auto"/>
            <w:noWrap/>
            <w:hideMark/>
          </w:tcPr>
          <w:p w14:paraId="22E9EE97" w14:textId="77777777" w:rsidR="00806525" w:rsidRPr="00C10CE8" w:rsidRDefault="00806525" w:rsidP="008D1E75">
            <w:pPr>
              <w:pStyle w:val="Tabletext"/>
              <w:ind w:right="-1"/>
              <w:rPr>
                <w:b w:val="0"/>
                <w:bCs/>
              </w:rPr>
            </w:pPr>
            <w:r w:rsidRPr="00C10CE8">
              <w:rPr>
                <w:b w:val="0"/>
                <w:bCs/>
              </w:rPr>
              <w:t>Socioeconomic status (ESCS)</w:t>
            </w:r>
          </w:p>
        </w:tc>
        <w:tc>
          <w:tcPr>
            <w:tcW w:w="594" w:type="pct"/>
            <w:shd w:val="clear" w:color="auto" w:fill="auto"/>
            <w:noWrap/>
            <w:hideMark/>
          </w:tcPr>
          <w:p w14:paraId="0372D487" w14:textId="26AAEA61" w:rsidR="00806525" w:rsidRPr="000D3BE3"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472214">
              <w:t>5</w:t>
            </w:r>
          </w:p>
        </w:tc>
        <w:tc>
          <w:tcPr>
            <w:tcW w:w="484" w:type="pct"/>
            <w:shd w:val="clear" w:color="auto" w:fill="auto"/>
            <w:noWrap/>
            <w:hideMark/>
          </w:tcPr>
          <w:p w14:paraId="674FDEF6" w14:textId="259182F9" w:rsidR="00806525" w:rsidRPr="000D3BE3"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472214">
              <w:t>4.85</w:t>
            </w:r>
          </w:p>
        </w:tc>
        <w:tc>
          <w:tcPr>
            <w:tcW w:w="624" w:type="pct"/>
            <w:shd w:val="clear" w:color="auto" w:fill="auto"/>
            <w:noWrap/>
            <w:hideMark/>
          </w:tcPr>
          <w:p w14:paraId="7E296BBD" w14:textId="57E6535E" w:rsidR="00806525" w:rsidRPr="000D3BE3"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472214">
              <w:t>0.0002</w:t>
            </w:r>
          </w:p>
        </w:tc>
        <w:tc>
          <w:tcPr>
            <w:tcW w:w="622" w:type="pct"/>
            <w:shd w:val="clear" w:color="auto" w:fill="auto"/>
          </w:tcPr>
          <w:p w14:paraId="161732D7" w14:textId="71B02144" w:rsidR="00806525" w:rsidRPr="000D3BE3"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472214">
              <w:t>*</w:t>
            </w:r>
          </w:p>
        </w:tc>
      </w:tr>
      <w:tr w:rsidR="00806525" w:rsidRPr="000D3BE3" w14:paraId="78D28FBC" w14:textId="77777777" w:rsidTr="008006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76" w:type="pct"/>
            <w:tcBorders>
              <w:top w:val="none" w:sz="0" w:space="0" w:color="auto"/>
              <w:bottom w:val="none" w:sz="0" w:space="0" w:color="auto"/>
              <w:right w:val="none" w:sz="0" w:space="0" w:color="auto"/>
            </w:tcBorders>
            <w:shd w:val="clear" w:color="auto" w:fill="auto"/>
            <w:noWrap/>
            <w:hideMark/>
          </w:tcPr>
          <w:p w14:paraId="6C513CF8" w14:textId="77777777" w:rsidR="00806525" w:rsidRPr="00C10CE8" w:rsidRDefault="00806525" w:rsidP="008D1E75">
            <w:pPr>
              <w:pStyle w:val="Tabletext"/>
              <w:ind w:right="-1"/>
              <w:rPr>
                <w:b w:val="0"/>
                <w:bCs/>
              </w:rPr>
            </w:pPr>
            <w:r w:rsidRPr="00C10CE8">
              <w:rPr>
                <w:b w:val="0"/>
                <w:bCs/>
              </w:rPr>
              <w:t>Value cooperation (CPSVALUE)</w:t>
            </w:r>
          </w:p>
        </w:tc>
        <w:tc>
          <w:tcPr>
            <w:tcW w:w="594" w:type="pct"/>
            <w:tcBorders>
              <w:top w:val="none" w:sz="0" w:space="0" w:color="auto"/>
              <w:left w:val="none" w:sz="0" w:space="0" w:color="auto"/>
              <w:bottom w:val="none" w:sz="0" w:space="0" w:color="auto"/>
              <w:right w:val="none" w:sz="0" w:space="0" w:color="auto"/>
            </w:tcBorders>
            <w:shd w:val="clear" w:color="auto" w:fill="auto"/>
            <w:noWrap/>
            <w:hideMark/>
          </w:tcPr>
          <w:p w14:paraId="039CEF8E" w14:textId="4D323CBC" w:rsidR="00806525" w:rsidRPr="000D3BE3"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472214">
              <w:t>5</w:t>
            </w:r>
          </w:p>
        </w:tc>
        <w:tc>
          <w:tcPr>
            <w:tcW w:w="484" w:type="pct"/>
            <w:tcBorders>
              <w:top w:val="none" w:sz="0" w:space="0" w:color="auto"/>
              <w:left w:val="none" w:sz="0" w:space="0" w:color="auto"/>
              <w:bottom w:val="none" w:sz="0" w:space="0" w:color="auto"/>
              <w:right w:val="none" w:sz="0" w:space="0" w:color="auto"/>
            </w:tcBorders>
            <w:shd w:val="clear" w:color="auto" w:fill="auto"/>
            <w:noWrap/>
            <w:hideMark/>
          </w:tcPr>
          <w:p w14:paraId="369EDEFF" w14:textId="09CD9588" w:rsidR="00806525" w:rsidRPr="000D3BE3"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472214">
              <w:t>5.87</w:t>
            </w:r>
          </w:p>
        </w:tc>
        <w:tc>
          <w:tcPr>
            <w:tcW w:w="624" w:type="pct"/>
            <w:tcBorders>
              <w:top w:val="none" w:sz="0" w:space="0" w:color="auto"/>
              <w:left w:val="none" w:sz="0" w:space="0" w:color="auto"/>
              <w:bottom w:val="none" w:sz="0" w:space="0" w:color="auto"/>
              <w:right w:val="none" w:sz="0" w:space="0" w:color="auto"/>
            </w:tcBorders>
            <w:shd w:val="clear" w:color="auto" w:fill="auto"/>
            <w:noWrap/>
            <w:hideMark/>
          </w:tcPr>
          <w:p w14:paraId="07DDB043" w14:textId="05BAF813" w:rsidR="00806525" w:rsidRPr="000D3BE3"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472214">
              <w:t>&lt;.0001</w:t>
            </w:r>
          </w:p>
        </w:tc>
        <w:tc>
          <w:tcPr>
            <w:tcW w:w="622" w:type="pct"/>
            <w:tcBorders>
              <w:top w:val="none" w:sz="0" w:space="0" w:color="auto"/>
              <w:left w:val="none" w:sz="0" w:space="0" w:color="auto"/>
              <w:bottom w:val="none" w:sz="0" w:space="0" w:color="auto"/>
            </w:tcBorders>
            <w:shd w:val="clear" w:color="auto" w:fill="auto"/>
          </w:tcPr>
          <w:p w14:paraId="5EBFA2BA" w14:textId="5222AFBE" w:rsidR="00806525" w:rsidRPr="000D3BE3"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472214">
              <w:t>*</w:t>
            </w:r>
          </w:p>
        </w:tc>
      </w:tr>
      <w:tr w:rsidR="00806525" w:rsidRPr="000D3BE3" w14:paraId="4960AD2C" w14:textId="77777777" w:rsidTr="00800680">
        <w:trPr>
          <w:trHeight w:val="315"/>
        </w:trPr>
        <w:tc>
          <w:tcPr>
            <w:cnfStyle w:val="001000000000" w:firstRow="0" w:lastRow="0" w:firstColumn="1" w:lastColumn="0" w:oddVBand="0" w:evenVBand="0" w:oddHBand="0" w:evenHBand="0" w:firstRowFirstColumn="0" w:firstRowLastColumn="0" w:lastRowFirstColumn="0" w:lastRowLastColumn="0"/>
            <w:tcW w:w="2676" w:type="pct"/>
            <w:tcBorders>
              <w:bottom w:val="single" w:sz="4" w:space="0" w:color="auto"/>
            </w:tcBorders>
            <w:shd w:val="clear" w:color="auto" w:fill="auto"/>
            <w:noWrap/>
            <w:hideMark/>
          </w:tcPr>
          <w:p w14:paraId="40E11B27" w14:textId="77777777" w:rsidR="00806525" w:rsidRPr="00C10CE8" w:rsidRDefault="00806525" w:rsidP="008D1E75">
            <w:pPr>
              <w:pStyle w:val="Tabletext"/>
              <w:ind w:right="-1"/>
              <w:rPr>
                <w:b w:val="0"/>
                <w:bCs/>
              </w:rPr>
            </w:pPr>
            <w:r w:rsidRPr="00C10CE8">
              <w:rPr>
                <w:b w:val="0"/>
                <w:bCs/>
              </w:rPr>
              <w:t>Epistemological beliefs (EPIST)</w:t>
            </w:r>
          </w:p>
        </w:tc>
        <w:tc>
          <w:tcPr>
            <w:tcW w:w="594" w:type="pct"/>
            <w:tcBorders>
              <w:bottom w:val="single" w:sz="4" w:space="0" w:color="auto"/>
            </w:tcBorders>
            <w:shd w:val="clear" w:color="auto" w:fill="auto"/>
            <w:noWrap/>
            <w:hideMark/>
          </w:tcPr>
          <w:p w14:paraId="16DB8AC0" w14:textId="45609A3B" w:rsidR="00806525" w:rsidRPr="000D3BE3"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472214">
              <w:t>5</w:t>
            </w:r>
          </w:p>
        </w:tc>
        <w:tc>
          <w:tcPr>
            <w:tcW w:w="484" w:type="pct"/>
            <w:tcBorders>
              <w:bottom w:val="single" w:sz="4" w:space="0" w:color="auto"/>
            </w:tcBorders>
            <w:shd w:val="clear" w:color="auto" w:fill="auto"/>
            <w:noWrap/>
            <w:hideMark/>
          </w:tcPr>
          <w:p w14:paraId="7F66AA95" w14:textId="5D19AB75" w:rsidR="00806525" w:rsidRPr="000D3BE3"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472214">
              <w:t>8.79</w:t>
            </w:r>
          </w:p>
        </w:tc>
        <w:tc>
          <w:tcPr>
            <w:tcW w:w="624" w:type="pct"/>
            <w:tcBorders>
              <w:bottom w:val="single" w:sz="4" w:space="0" w:color="auto"/>
            </w:tcBorders>
            <w:shd w:val="clear" w:color="auto" w:fill="auto"/>
            <w:noWrap/>
            <w:hideMark/>
          </w:tcPr>
          <w:p w14:paraId="20AB173C" w14:textId="1E06A5BD" w:rsidR="00806525" w:rsidRPr="000D3BE3"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472214">
              <w:t>&lt;.0001</w:t>
            </w:r>
          </w:p>
        </w:tc>
        <w:tc>
          <w:tcPr>
            <w:tcW w:w="622" w:type="pct"/>
            <w:tcBorders>
              <w:bottom w:val="single" w:sz="4" w:space="0" w:color="auto"/>
            </w:tcBorders>
            <w:shd w:val="clear" w:color="auto" w:fill="auto"/>
          </w:tcPr>
          <w:p w14:paraId="5EA70B12" w14:textId="2A0D5B8A" w:rsidR="00806525" w:rsidRPr="000D3BE3"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472214">
              <w:t>*</w:t>
            </w:r>
          </w:p>
        </w:tc>
      </w:tr>
    </w:tbl>
    <w:p w14:paraId="54389AFF" w14:textId="10BED598" w:rsidR="00800680" w:rsidRDefault="00800680" w:rsidP="008D1E75">
      <w:pPr>
        <w:pStyle w:val="Text"/>
        <w:ind w:right="-1"/>
        <w:rPr>
          <w:lang w:val="en-US"/>
        </w:rPr>
      </w:pPr>
      <w:bookmarkStart w:id="284" w:name="_Toc106637660"/>
      <w:bookmarkStart w:id="285" w:name="_Toc111215606"/>
      <w:r w:rsidRPr="0063325A">
        <w:rPr>
          <w:lang w:val="en-US"/>
        </w:rPr>
        <w:t xml:space="preserve">Table </w:t>
      </w:r>
      <w:r w:rsidR="00AD405F">
        <w:rPr>
          <w:lang w:val="en-US"/>
        </w:rPr>
        <w:t>8</w:t>
      </w:r>
      <w:r w:rsidRPr="0063325A">
        <w:rPr>
          <w:lang w:val="en-US"/>
        </w:rPr>
        <w:t xml:space="preserve"> shows the odds-ratio estimates obtained from the logistic regression analysis. An odds</w:t>
      </w:r>
      <w:r w:rsidR="008D6258">
        <w:rPr>
          <w:lang w:val="en-US"/>
        </w:rPr>
        <w:t xml:space="preserve"> </w:t>
      </w:r>
      <w:r w:rsidRPr="0063325A">
        <w:rPr>
          <w:lang w:val="en-US"/>
        </w:rPr>
        <w:t>ratio greater than</w:t>
      </w:r>
      <w:r w:rsidRPr="00755508">
        <w:rPr>
          <w:lang w:val="en-US"/>
        </w:rPr>
        <w:t xml:space="preserve"> one indicates a higher likelihood of consenting for the category of interest (for example, male) when compared </w:t>
      </w:r>
      <w:r w:rsidR="00990649">
        <w:rPr>
          <w:lang w:val="en-US"/>
        </w:rPr>
        <w:t>with</w:t>
      </w:r>
      <w:r w:rsidRPr="00755508">
        <w:rPr>
          <w:lang w:val="en-US"/>
        </w:rPr>
        <w:t xml:space="preserve"> the reference category (for example, female). </w:t>
      </w:r>
      <w:r w:rsidR="00990649">
        <w:rPr>
          <w:lang w:val="en-US"/>
        </w:rPr>
        <w:t>Conversely</w:t>
      </w:r>
      <w:r w:rsidRPr="00755508">
        <w:rPr>
          <w:lang w:val="en-US"/>
        </w:rPr>
        <w:t>, an odds</w:t>
      </w:r>
      <w:r w:rsidR="002F744D">
        <w:rPr>
          <w:lang w:val="en-US"/>
        </w:rPr>
        <w:t xml:space="preserve"> </w:t>
      </w:r>
      <w:r w:rsidRPr="00755508">
        <w:rPr>
          <w:lang w:val="en-US"/>
        </w:rPr>
        <w:t>ratio</w:t>
      </w:r>
      <w:r w:rsidR="00F02183">
        <w:rPr>
          <w:lang w:val="en-US"/>
        </w:rPr>
        <w:t xml:space="preserve"> of</w:t>
      </w:r>
      <w:r w:rsidRPr="00755508">
        <w:rPr>
          <w:lang w:val="en-US"/>
        </w:rPr>
        <w:t xml:space="preserve"> less than one indicates </w:t>
      </w:r>
      <w:r w:rsidR="00F02183">
        <w:rPr>
          <w:lang w:val="en-US"/>
        </w:rPr>
        <w:t xml:space="preserve">a </w:t>
      </w:r>
      <w:r w:rsidRPr="00755508">
        <w:rPr>
          <w:lang w:val="en-US"/>
        </w:rPr>
        <w:t xml:space="preserve">lower likelihood of consenting compared </w:t>
      </w:r>
      <w:r w:rsidR="00F02183">
        <w:rPr>
          <w:lang w:val="en-US"/>
        </w:rPr>
        <w:t>with</w:t>
      </w:r>
      <w:r w:rsidRPr="00755508">
        <w:rPr>
          <w:lang w:val="en-US"/>
        </w:rPr>
        <w:t xml:space="preserve"> the reference category. An odds</w:t>
      </w:r>
      <w:r w:rsidR="00F02183">
        <w:rPr>
          <w:lang w:val="en-US"/>
        </w:rPr>
        <w:t xml:space="preserve"> </w:t>
      </w:r>
      <w:r w:rsidRPr="00755508">
        <w:rPr>
          <w:lang w:val="en-US"/>
        </w:rPr>
        <w:t xml:space="preserve">ratio equivalent to one implies </w:t>
      </w:r>
      <w:r w:rsidR="00F02183">
        <w:rPr>
          <w:lang w:val="en-US"/>
        </w:rPr>
        <w:t xml:space="preserve">an </w:t>
      </w:r>
      <w:r w:rsidRPr="00755508">
        <w:rPr>
          <w:lang w:val="en-US"/>
        </w:rPr>
        <w:t xml:space="preserve">equal likelihood of consenting for both categories. </w:t>
      </w:r>
    </w:p>
    <w:p w14:paraId="231E334E" w14:textId="77777777" w:rsidR="00007755" w:rsidRDefault="00007755" w:rsidP="008D1E75">
      <w:pPr>
        <w:pStyle w:val="tabletitle"/>
        <w:ind w:right="-1"/>
        <w:rPr>
          <w:lang w:val="en-US"/>
        </w:rPr>
      </w:pPr>
    </w:p>
    <w:p w14:paraId="2BD4C3DE" w14:textId="77777777" w:rsidR="0062049F" w:rsidRDefault="0062049F" w:rsidP="008D1E75">
      <w:pPr>
        <w:spacing w:before="0" w:line="240" w:lineRule="auto"/>
        <w:ind w:right="-1"/>
        <w:rPr>
          <w:rFonts w:ascii="Arial" w:hAnsi="Arial"/>
          <w:b/>
          <w:sz w:val="17"/>
          <w:lang w:val="en-US"/>
        </w:rPr>
      </w:pPr>
      <w:bookmarkStart w:id="286" w:name="_Toc115180708"/>
      <w:r>
        <w:rPr>
          <w:lang w:val="en-US"/>
        </w:rPr>
        <w:br w:type="page"/>
      </w:r>
    </w:p>
    <w:p w14:paraId="42358B4E" w14:textId="2FECD5D9" w:rsidR="00DA326F" w:rsidRDefault="00DA326F" w:rsidP="008D1E75">
      <w:pPr>
        <w:pStyle w:val="tabletitle"/>
        <w:ind w:right="-1"/>
        <w:rPr>
          <w:lang w:val="en-US"/>
        </w:rPr>
      </w:pPr>
      <w:r>
        <w:rPr>
          <w:lang w:val="en-US"/>
        </w:rPr>
        <w:lastRenderedPageBreak/>
        <w:t xml:space="preserve">Table </w:t>
      </w:r>
      <w:r w:rsidR="00AD405F">
        <w:rPr>
          <w:lang w:val="en-US"/>
        </w:rPr>
        <w:t>8</w:t>
      </w:r>
      <w:r>
        <w:rPr>
          <w:lang w:val="en-US"/>
        </w:rPr>
        <w:tab/>
      </w:r>
      <w:r w:rsidR="00AE619E">
        <w:rPr>
          <w:lang w:val="en-US"/>
        </w:rPr>
        <w:t>Odds-ratio output from l</w:t>
      </w:r>
      <w:r>
        <w:rPr>
          <w:lang w:val="en-US"/>
        </w:rPr>
        <w:t>ogistic regression analysis on likelihood to consent</w:t>
      </w:r>
      <w:bookmarkEnd w:id="284"/>
      <w:bookmarkEnd w:id="285"/>
      <w:bookmarkEnd w:id="286"/>
    </w:p>
    <w:tbl>
      <w:tblPr>
        <w:tblStyle w:val="NCVERTable"/>
        <w:tblW w:w="4920" w:type="pct"/>
        <w:tblBorders>
          <w:bottom w:val="single" w:sz="4" w:space="0" w:color="A6A6A6" w:themeColor="background1" w:themeShade="A6"/>
        </w:tblBorders>
        <w:tblLayout w:type="fixed"/>
        <w:tblLook w:val="04A0" w:firstRow="1" w:lastRow="0" w:firstColumn="1" w:lastColumn="0" w:noHBand="0" w:noVBand="1"/>
      </w:tblPr>
      <w:tblGrid>
        <w:gridCol w:w="2927"/>
        <w:gridCol w:w="2447"/>
        <w:gridCol w:w="1160"/>
        <w:gridCol w:w="946"/>
        <w:gridCol w:w="1446"/>
      </w:tblGrid>
      <w:tr w:rsidR="001B794D" w:rsidRPr="008C3CB7" w14:paraId="5C039DC4" w14:textId="77777777" w:rsidTr="00603C43">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39" w:type="pct"/>
            <w:noWrap/>
            <w:hideMark/>
          </w:tcPr>
          <w:p w14:paraId="1B2E18C3" w14:textId="77777777" w:rsidR="00AE619E" w:rsidRPr="008C3CB7" w:rsidRDefault="00AE619E" w:rsidP="008D1E75">
            <w:pPr>
              <w:pStyle w:val="Tabletext"/>
              <w:ind w:right="-1"/>
              <w:jc w:val="left"/>
            </w:pPr>
          </w:p>
        </w:tc>
        <w:tc>
          <w:tcPr>
            <w:tcW w:w="1370" w:type="pct"/>
            <w:noWrap/>
            <w:hideMark/>
          </w:tcPr>
          <w:p w14:paraId="5278BA1E" w14:textId="77777777" w:rsidR="00AE619E" w:rsidRPr="008C3CB7" w:rsidRDefault="00AE619E" w:rsidP="008D1E75">
            <w:pPr>
              <w:pStyle w:val="Tabletext"/>
              <w:ind w:right="-1"/>
              <w:jc w:val="left"/>
              <w:cnfStyle w:val="100000000000" w:firstRow="1" w:lastRow="0" w:firstColumn="0" w:lastColumn="0" w:oddVBand="0" w:evenVBand="0" w:oddHBand="0" w:evenHBand="0" w:firstRowFirstColumn="0" w:firstRowLastColumn="0" w:lastRowFirstColumn="0" w:lastRowLastColumn="0"/>
            </w:pPr>
          </w:p>
        </w:tc>
        <w:tc>
          <w:tcPr>
            <w:tcW w:w="650" w:type="pct"/>
            <w:noWrap/>
            <w:hideMark/>
          </w:tcPr>
          <w:p w14:paraId="2F56BBA8" w14:textId="77777777" w:rsidR="00AE619E" w:rsidRPr="008C3CB7" w:rsidRDefault="00AE619E" w:rsidP="008D1E75">
            <w:pPr>
              <w:pStyle w:val="Tabletext"/>
              <w:ind w:right="-1"/>
              <w:jc w:val="center"/>
              <w:cnfStyle w:val="100000000000" w:firstRow="1" w:lastRow="0" w:firstColumn="0" w:lastColumn="0" w:oddVBand="0" w:evenVBand="0" w:oddHBand="0" w:evenHBand="0" w:firstRowFirstColumn="0" w:firstRowLastColumn="0" w:lastRowFirstColumn="0" w:lastRowLastColumn="0"/>
              <w:rPr>
                <w:bCs/>
              </w:rPr>
            </w:pPr>
            <w:r>
              <w:rPr>
                <w:bCs/>
              </w:rPr>
              <w:t>Odds-ratio estimate</w:t>
            </w:r>
          </w:p>
        </w:tc>
        <w:tc>
          <w:tcPr>
            <w:tcW w:w="530" w:type="pct"/>
            <w:noWrap/>
            <w:hideMark/>
          </w:tcPr>
          <w:p w14:paraId="2D69E430" w14:textId="77777777" w:rsidR="00AE619E" w:rsidRPr="008C3CB7" w:rsidRDefault="00AE619E" w:rsidP="008D1E75">
            <w:pPr>
              <w:pStyle w:val="Tabletext"/>
              <w:ind w:right="-1"/>
              <w:jc w:val="center"/>
              <w:cnfStyle w:val="100000000000" w:firstRow="1" w:lastRow="0" w:firstColumn="0" w:lastColumn="0" w:oddVBand="0" w:evenVBand="0" w:oddHBand="0" w:evenHBand="0" w:firstRowFirstColumn="0" w:firstRowLastColumn="0" w:lastRowFirstColumn="0" w:lastRowLastColumn="0"/>
              <w:rPr>
                <w:bCs/>
              </w:rPr>
            </w:pPr>
            <w:proofErr w:type="spellStart"/>
            <w:r w:rsidRPr="008C3CB7">
              <w:rPr>
                <w:bCs/>
              </w:rPr>
              <w:t>Pr</w:t>
            </w:r>
            <w:proofErr w:type="spellEnd"/>
            <w:r w:rsidRPr="008C3CB7">
              <w:rPr>
                <w:bCs/>
              </w:rPr>
              <w:t xml:space="preserve"> &gt; |t|</w:t>
            </w:r>
          </w:p>
        </w:tc>
        <w:tc>
          <w:tcPr>
            <w:tcW w:w="810" w:type="pct"/>
            <w:noWrap/>
            <w:hideMark/>
          </w:tcPr>
          <w:p w14:paraId="5263DC34" w14:textId="77777777" w:rsidR="00AE619E" w:rsidRPr="008C3CB7" w:rsidRDefault="00AE619E" w:rsidP="008D1E75">
            <w:pPr>
              <w:pStyle w:val="Tabletext"/>
              <w:ind w:right="-1"/>
              <w:jc w:val="center"/>
              <w:cnfStyle w:val="100000000000" w:firstRow="1" w:lastRow="0" w:firstColumn="0" w:lastColumn="0" w:oddVBand="0" w:evenVBand="0" w:oddHBand="0" w:evenHBand="0" w:firstRowFirstColumn="0" w:firstRowLastColumn="0" w:lastRowFirstColumn="0" w:lastRowLastColumn="0"/>
            </w:pPr>
            <w:r w:rsidRPr="008C3CB7">
              <w:t>Statistical sig. at 5% level</w:t>
            </w:r>
          </w:p>
        </w:tc>
      </w:tr>
      <w:tr w:rsidR="00806525" w:rsidRPr="008C3CB7" w14:paraId="550C4A5D" w14:textId="77777777" w:rsidTr="00603C4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39" w:type="pct"/>
            <w:tcBorders>
              <w:top w:val="single" w:sz="4" w:space="0" w:color="auto"/>
              <w:bottom w:val="single" w:sz="4" w:space="0" w:color="auto"/>
            </w:tcBorders>
            <w:shd w:val="clear" w:color="auto" w:fill="auto"/>
            <w:noWrap/>
            <w:hideMark/>
          </w:tcPr>
          <w:p w14:paraId="25BA353C" w14:textId="77777777" w:rsidR="00806525" w:rsidRDefault="00806525" w:rsidP="008D1E75">
            <w:pPr>
              <w:pStyle w:val="Tabletext"/>
              <w:ind w:right="-1"/>
              <w:jc w:val="left"/>
              <w:rPr>
                <w:b w:val="0"/>
                <w:bCs/>
              </w:rPr>
            </w:pPr>
            <w:r w:rsidRPr="008C3CB7">
              <w:rPr>
                <w:bCs/>
              </w:rPr>
              <w:t>Sex</w:t>
            </w:r>
            <w:r>
              <w:rPr>
                <w:bCs/>
              </w:rPr>
              <w:t xml:space="preserve"> </w:t>
            </w:r>
          </w:p>
          <w:p w14:paraId="11C8511B" w14:textId="4E26132B" w:rsidR="00806525" w:rsidRPr="00806525" w:rsidRDefault="00806525" w:rsidP="008D1E75">
            <w:pPr>
              <w:pStyle w:val="Tabletext"/>
              <w:ind w:right="-1"/>
              <w:jc w:val="left"/>
              <w:rPr>
                <w:b w:val="0"/>
                <w:bCs/>
              </w:rPr>
            </w:pPr>
            <w:r w:rsidRPr="00806525">
              <w:rPr>
                <w:b w:val="0"/>
                <w:bCs/>
              </w:rPr>
              <w:t>(</w:t>
            </w:r>
            <w:proofErr w:type="gramStart"/>
            <w:r w:rsidRPr="00806525">
              <w:rPr>
                <w:b w:val="0"/>
                <w:bCs/>
              </w:rPr>
              <w:t>reference</w:t>
            </w:r>
            <w:proofErr w:type="gramEnd"/>
            <w:r w:rsidRPr="00806525">
              <w:rPr>
                <w:b w:val="0"/>
                <w:bCs/>
              </w:rPr>
              <w:t>: Female)</w:t>
            </w:r>
          </w:p>
        </w:tc>
        <w:tc>
          <w:tcPr>
            <w:tcW w:w="1370" w:type="pct"/>
            <w:tcBorders>
              <w:top w:val="single" w:sz="4" w:space="0" w:color="auto"/>
              <w:bottom w:val="single" w:sz="4" w:space="0" w:color="auto"/>
            </w:tcBorders>
            <w:shd w:val="clear" w:color="auto" w:fill="auto"/>
            <w:noWrap/>
            <w:hideMark/>
          </w:tcPr>
          <w:p w14:paraId="4CDC37AC" w14:textId="77777777" w:rsidR="00806525" w:rsidRPr="008C3CB7" w:rsidRDefault="00806525" w:rsidP="008D1E75">
            <w:pPr>
              <w:pStyle w:val="Tabletext"/>
              <w:ind w:right="-1"/>
              <w:jc w:val="left"/>
              <w:cnfStyle w:val="000000100000" w:firstRow="0" w:lastRow="0" w:firstColumn="0" w:lastColumn="0" w:oddVBand="0" w:evenVBand="0" w:oddHBand="1" w:evenHBand="0" w:firstRowFirstColumn="0" w:firstRowLastColumn="0" w:lastRowFirstColumn="0" w:lastRowLastColumn="0"/>
            </w:pPr>
            <w:r w:rsidRPr="008C3CB7">
              <w:t>Male</w:t>
            </w:r>
          </w:p>
        </w:tc>
        <w:tc>
          <w:tcPr>
            <w:tcW w:w="650" w:type="pct"/>
            <w:tcBorders>
              <w:top w:val="single" w:sz="4" w:space="0" w:color="auto"/>
              <w:bottom w:val="single" w:sz="4" w:space="0" w:color="auto"/>
            </w:tcBorders>
            <w:shd w:val="clear" w:color="auto" w:fill="auto"/>
            <w:noWrap/>
            <w:hideMark/>
          </w:tcPr>
          <w:p w14:paraId="2CAB1693" w14:textId="1C068265"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153686">
              <w:t>1.082</w:t>
            </w:r>
          </w:p>
        </w:tc>
        <w:tc>
          <w:tcPr>
            <w:tcW w:w="530" w:type="pct"/>
            <w:tcBorders>
              <w:top w:val="single" w:sz="4" w:space="0" w:color="auto"/>
              <w:bottom w:val="single" w:sz="4" w:space="0" w:color="auto"/>
            </w:tcBorders>
            <w:shd w:val="clear" w:color="auto" w:fill="auto"/>
            <w:noWrap/>
            <w:hideMark/>
          </w:tcPr>
          <w:p w14:paraId="3A8DBFD9" w14:textId="664E8DA8"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2C0B68">
              <w:t>0.2893</w:t>
            </w:r>
          </w:p>
        </w:tc>
        <w:tc>
          <w:tcPr>
            <w:tcW w:w="810" w:type="pct"/>
            <w:tcBorders>
              <w:top w:val="single" w:sz="4" w:space="0" w:color="auto"/>
              <w:bottom w:val="single" w:sz="4" w:space="0" w:color="auto"/>
            </w:tcBorders>
            <w:shd w:val="clear" w:color="auto" w:fill="auto"/>
            <w:noWrap/>
            <w:hideMark/>
          </w:tcPr>
          <w:p w14:paraId="6B05B561" w14:textId="77777777"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p>
        </w:tc>
      </w:tr>
      <w:tr w:rsidR="00806525" w:rsidRPr="008C3CB7" w14:paraId="3ABD7947" w14:textId="77777777" w:rsidTr="00603C43">
        <w:trPr>
          <w:trHeight w:val="113"/>
        </w:trPr>
        <w:tc>
          <w:tcPr>
            <w:cnfStyle w:val="001000000000" w:firstRow="0" w:lastRow="0" w:firstColumn="1" w:lastColumn="0" w:oddVBand="0" w:evenVBand="0" w:oddHBand="0" w:evenHBand="0" w:firstRowFirstColumn="0" w:firstRowLastColumn="0" w:lastRowFirstColumn="0" w:lastRowLastColumn="0"/>
            <w:tcW w:w="1639" w:type="pct"/>
            <w:tcBorders>
              <w:top w:val="single" w:sz="4" w:space="0" w:color="auto"/>
              <w:bottom w:val="single" w:sz="4" w:space="0" w:color="auto"/>
            </w:tcBorders>
            <w:shd w:val="clear" w:color="auto" w:fill="auto"/>
            <w:noWrap/>
            <w:hideMark/>
          </w:tcPr>
          <w:p w14:paraId="53D7E4C6" w14:textId="77777777" w:rsidR="00806525" w:rsidRDefault="00806525" w:rsidP="008D1E75">
            <w:pPr>
              <w:pStyle w:val="Tabletext"/>
              <w:ind w:right="-1"/>
              <w:jc w:val="left"/>
              <w:rPr>
                <w:b w:val="0"/>
                <w:bCs/>
              </w:rPr>
            </w:pPr>
            <w:r w:rsidRPr="008C3CB7">
              <w:rPr>
                <w:bCs/>
              </w:rPr>
              <w:t>Language spoken at home</w:t>
            </w:r>
            <w:r>
              <w:rPr>
                <w:bCs/>
              </w:rPr>
              <w:t xml:space="preserve"> </w:t>
            </w:r>
          </w:p>
          <w:p w14:paraId="538DC300" w14:textId="6F6D6C12" w:rsidR="00806525" w:rsidRPr="00806525" w:rsidRDefault="00806525" w:rsidP="008D1E75">
            <w:pPr>
              <w:pStyle w:val="Tabletext"/>
              <w:ind w:right="-1"/>
              <w:jc w:val="left"/>
              <w:rPr>
                <w:b w:val="0"/>
                <w:bCs/>
              </w:rPr>
            </w:pPr>
            <w:r w:rsidRPr="00806525">
              <w:rPr>
                <w:b w:val="0"/>
                <w:bCs/>
              </w:rPr>
              <w:t>(</w:t>
            </w:r>
            <w:proofErr w:type="gramStart"/>
            <w:r w:rsidRPr="00806525">
              <w:rPr>
                <w:b w:val="0"/>
                <w:bCs/>
              </w:rPr>
              <w:t>reference</w:t>
            </w:r>
            <w:proofErr w:type="gramEnd"/>
            <w:r w:rsidRPr="00806525">
              <w:rPr>
                <w:b w:val="0"/>
                <w:bCs/>
              </w:rPr>
              <w:t>: English)</w:t>
            </w:r>
          </w:p>
        </w:tc>
        <w:tc>
          <w:tcPr>
            <w:tcW w:w="1370" w:type="pct"/>
            <w:tcBorders>
              <w:top w:val="single" w:sz="4" w:space="0" w:color="auto"/>
              <w:bottom w:val="single" w:sz="4" w:space="0" w:color="auto"/>
            </w:tcBorders>
            <w:shd w:val="clear" w:color="auto" w:fill="auto"/>
            <w:noWrap/>
            <w:hideMark/>
          </w:tcPr>
          <w:p w14:paraId="007EC274" w14:textId="77777777" w:rsidR="00806525" w:rsidRPr="008C3CB7" w:rsidRDefault="00806525" w:rsidP="008D1E75">
            <w:pPr>
              <w:pStyle w:val="Tabletext"/>
              <w:ind w:right="-1"/>
              <w:jc w:val="left"/>
              <w:cnfStyle w:val="000000000000" w:firstRow="0" w:lastRow="0" w:firstColumn="0" w:lastColumn="0" w:oddVBand="0" w:evenVBand="0" w:oddHBand="0" w:evenHBand="0" w:firstRowFirstColumn="0" w:firstRowLastColumn="0" w:lastRowFirstColumn="0" w:lastRowLastColumn="0"/>
            </w:pPr>
            <w:r w:rsidRPr="008C3CB7">
              <w:t>Language other than English spoken at home</w:t>
            </w:r>
          </w:p>
        </w:tc>
        <w:tc>
          <w:tcPr>
            <w:tcW w:w="650" w:type="pct"/>
            <w:tcBorders>
              <w:top w:val="single" w:sz="4" w:space="0" w:color="auto"/>
              <w:bottom w:val="single" w:sz="4" w:space="0" w:color="auto"/>
            </w:tcBorders>
            <w:shd w:val="clear" w:color="auto" w:fill="auto"/>
            <w:noWrap/>
            <w:hideMark/>
          </w:tcPr>
          <w:p w14:paraId="1FE854FE" w14:textId="25D84F72" w:rsidR="00806525" w:rsidRPr="008C3CB7"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153686">
              <w:t>0.586</w:t>
            </w:r>
          </w:p>
        </w:tc>
        <w:tc>
          <w:tcPr>
            <w:tcW w:w="530" w:type="pct"/>
            <w:tcBorders>
              <w:top w:val="single" w:sz="4" w:space="0" w:color="auto"/>
              <w:bottom w:val="single" w:sz="4" w:space="0" w:color="auto"/>
            </w:tcBorders>
            <w:shd w:val="clear" w:color="auto" w:fill="auto"/>
            <w:noWrap/>
            <w:hideMark/>
          </w:tcPr>
          <w:p w14:paraId="2F1152F4" w14:textId="40266E75" w:rsidR="00806525" w:rsidRPr="008C3CB7"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2C0B68">
              <w:t>&lt;.0001</w:t>
            </w:r>
          </w:p>
        </w:tc>
        <w:tc>
          <w:tcPr>
            <w:tcW w:w="810" w:type="pct"/>
            <w:tcBorders>
              <w:top w:val="single" w:sz="4" w:space="0" w:color="auto"/>
              <w:bottom w:val="single" w:sz="4" w:space="0" w:color="auto"/>
            </w:tcBorders>
            <w:shd w:val="clear" w:color="auto" w:fill="auto"/>
            <w:noWrap/>
            <w:hideMark/>
          </w:tcPr>
          <w:p w14:paraId="46A81F16" w14:textId="48BB6680" w:rsidR="00806525" w:rsidRPr="008C3CB7"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092FF2">
              <w:t>*</w:t>
            </w:r>
          </w:p>
        </w:tc>
      </w:tr>
      <w:tr w:rsidR="00806525" w:rsidRPr="008C3CB7" w14:paraId="7FCEA693" w14:textId="77777777" w:rsidTr="00603C4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39" w:type="pct"/>
            <w:tcBorders>
              <w:top w:val="single" w:sz="4" w:space="0" w:color="auto"/>
              <w:bottom w:val="single" w:sz="4" w:space="0" w:color="auto"/>
            </w:tcBorders>
            <w:shd w:val="clear" w:color="auto" w:fill="auto"/>
            <w:noWrap/>
            <w:hideMark/>
          </w:tcPr>
          <w:p w14:paraId="36658589" w14:textId="77777777" w:rsidR="00806525" w:rsidRDefault="00806525" w:rsidP="008D1E75">
            <w:pPr>
              <w:pStyle w:val="Tabletext"/>
              <w:ind w:right="-1"/>
              <w:jc w:val="left"/>
              <w:rPr>
                <w:b w:val="0"/>
                <w:bCs/>
              </w:rPr>
            </w:pPr>
            <w:r w:rsidRPr="008C3CB7">
              <w:rPr>
                <w:bCs/>
              </w:rPr>
              <w:t>Indigenous status</w:t>
            </w:r>
            <w:r>
              <w:rPr>
                <w:bCs/>
              </w:rPr>
              <w:t xml:space="preserve"> </w:t>
            </w:r>
          </w:p>
          <w:p w14:paraId="11E278B4" w14:textId="0194D14B" w:rsidR="00806525" w:rsidRPr="00806525" w:rsidRDefault="00806525" w:rsidP="008D1E75">
            <w:pPr>
              <w:pStyle w:val="Tabletext"/>
              <w:ind w:right="-1"/>
              <w:jc w:val="left"/>
              <w:rPr>
                <w:b w:val="0"/>
                <w:bCs/>
              </w:rPr>
            </w:pPr>
            <w:r w:rsidRPr="00806525">
              <w:rPr>
                <w:b w:val="0"/>
                <w:bCs/>
              </w:rPr>
              <w:t>(</w:t>
            </w:r>
            <w:proofErr w:type="gramStart"/>
            <w:r w:rsidRPr="00806525">
              <w:rPr>
                <w:b w:val="0"/>
                <w:bCs/>
              </w:rPr>
              <w:t>reference</w:t>
            </w:r>
            <w:proofErr w:type="gramEnd"/>
            <w:r w:rsidRPr="00806525">
              <w:rPr>
                <w:b w:val="0"/>
                <w:bCs/>
              </w:rPr>
              <w:t>: Non-</w:t>
            </w:r>
            <w:r>
              <w:rPr>
                <w:b w:val="0"/>
                <w:bCs/>
              </w:rPr>
              <w:t>I</w:t>
            </w:r>
            <w:r w:rsidRPr="00806525">
              <w:rPr>
                <w:b w:val="0"/>
                <w:bCs/>
              </w:rPr>
              <w:t>ndigenous)</w:t>
            </w:r>
          </w:p>
        </w:tc>
        <w:tc>
          <w:tcPr>
            <w:tcW w:w="1370" w:type="pct"/>
            <w:tcBorders>
              <w:top w:val="single" w:sz="4" w:space="0" w:color="auto"/>
              <w:bottom w:val="single" w:sz="4" w:space="0" w:color="auto"/>
            </w:tcBorders>
            <w:shd w:val="clear" w:color="auto" w:fill="auto"/>
            <w:noWrap/>
            <w:hideMark/>
          </w:tcPr>
          <w:p w14:paraId="383D580C" w14:textId="77777777" w:rsidR="00806525" w:rsidRPr="008C3CB7" w:rsidRDefault="00806525" w:rsidP="008D1E75">
            <w:pPr>
              <w:pStyle w:val="Tabletext"/>
              <w:ind w:right="-1"/>
              <w:jc w:val="left"/>
              <w:cnfStyle w:val="000000100000" w:firstRow="0" w:lastRow="0" w:firstColumn="0" w:lastColumn="0" w:oddVBand="0" w:evenVBand="0" w:oddHBand="1" w:evenHBand="0" w:firstRowFirstColumn="0" w:firstRowLastColumn="0" w:lastRowFirstColumn="0" w:lastRowLastColumn="0"/>
            </w:pPr>
            <w:r w:rsidRPr="008C3CB7">
              <w:t>Indigenous</w:t>
            </w:r>
          </w:p>
        </w:tc>
        <w:tc>
          <w:tcPr>
            <w:tcW w:w="650" w:type="pct"/>
            <w:tcBorders>
              <w:top w:val="single" w:sz="4" w:space="0" w:color="auto"/>
              <w:bottom w:val="single" w:sz="4" w:space="0" w:color="auto"/>
            </w:tcBorders>
            <w:shd w:val="clear" w:color="auto" w:fill="auto"/>
            <w:noWrap/>
            <w:hideMark/>
          </w:tcPr>
          <w:p w14:paraId="37D36930" w14:textId="46E21354"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153686">
              <w:t>1.035</w:t>
            </w:r>
          </w:p>
        </w:tc>
        <w:tc>
          <w:tcPr>
            <w:tcW w:w="530" w:type="pct"/>
            <w:tcBorders>
              <w:top w:val="single" w:sz="4" w:space="0" w:color="auto"/>
              <w:bottom w:val="single" w:sz="4" w:space="0" w:color="auto"/>
            </w:tcBorders>
            <w:shd w:val="clear" w:color="auto" w:fill="auto"/>
            <w:noWrap/>
            <w:hideMark/>
          </w:tcPr>
          <w:p w14:paraId="447737D8" w14:textId="76C50CA0"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2C0B68">
              <w:t>0.7547</w:t>
            </w:r>
          </w:p>
        </w:tc>
        <w:tc>
          <w:tcPr>
            <w:tcW w:w="810" w:type="pct"/>
            <w:tcBorders>
              <w:top w:val="single" w:sz="4" w:space="0" w:color="auto"/>
              <w:bottom w:val="single" w:sz="4" w:space="0" w:color="auto"/>
            </w:tcBorders>
            <w:shd w:val="clear" w:color="auto" w:fill="auto"/>
            <w:noWrap/>
            <w:hideMark/>
          </w:tcPr>
          <w:p w14:paraId="2CA63868" w14:textId="77777777"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p>
        </w:tc>
      </w:tr>
      <w:tr w:rsidR="00806525" w:rsidRPr="008C3CB7" w14:paraId="6665FE44" w14:textId="77777777" w:rsidTr="00603C43">
        <w:trPr>
          <w:trHeight w:val="113"/>
        </w:trPr>
        <w:tc>
          <w:tcPr>
            <w:cnfStyle w:val="001000000000" w:firstRow="0" w:lastRow="0" w:firstColumn="1" w:lastColumn="0" w:oddVBand="0" w:evenVBand="0" w:oddHBand="0" w:evenHBand="0" w:firstRowFirstColumn="0" w:firstRowLastColumn="0" w:lastRowFirstColumn="0" w:lastRowLastColumn="0"/>
            <w:tcW w:w="1639" w:type="pct"/>
            <w:tcBorders>
              <w:top w:val="single" w:sz="4" w:space="0" w:color="auto"/>
              <w:bottom w:val="single" w:sz="4" w:space="0" w:color="auto"/>
            </w:tcBorders>
            <w:shd w:val="clear" w:color="auto" w:fill="auto"/>
            <w:noWrap/>
            <w:hideMark/>
          </w:tcPr>
          <w:p w14:paraId="7C986DEA" w14:textId="77777777" w:rsidR="00806525" w:rsidRDefault="00806525" w:rsidP="008D1E75">
            <w:pPr>
              <w:pStyle w:val="Tabletext"/>
              <w:ind w:right="-1"/>
              <w:jc w:val="left"/>
              <w:rPr>
                <w:b w:val="0"/>
                <w:bCs/>
              </w:rPr>
            </w:pPr>
            <w:r w:rsidRPr="008C3CB7">
              <w:rPr>
                <w:bCs/>
              </w:rPr>
              <w:t>Mode of consent</w:t>
            </w:r>
            <w:r>
              <w:rPr>
                <w:bCs/>
              </w:rPr>
              <w:t xml:space="preserve"> </w:t>
            </w:r>
          </w:p>
          <w:p w14:paraId="35D94978" w14:textId="76A6EB29" w:rsidR="00806525" w:rsidRPr="00806525" w:rsidRDefault="00806525" w:rsidP="008D1E75">
            <w:pPr>
              <w:pStyle w:val="Tabletext"/>
              <w:ind w:right="-1"/>
              <w:jc w:val="left"/>
              <w:rPr>
                <w:b w:val="0"/>
                <w:bCs/>
              </w:rPr>
            </w:pPr>
            <w:r w:rsidRPr="00806525">
              <w:rPr>
                <w:b w:val="0"/>
                <w:bCs/>
              </w:rPr>
              <w:t>(</w:t>
            </w:r>
            <w:proofErr w:type="gramStart"/>
            <w:r w:rsidRPr="00806525">
              <w:rPr>
                <w:b w:val="0"/>
                <w:bCs/>
              </w:rPr>
              <w:t>reference</w:t>
            </w:r>
            <w:proofErr w:type="gramEnd"/>
            <w:r w:rsidRPr="00806525">
              <w:rPr>
                <w:b w:val="0"/>
                <w:bCs/>
              </w:rPr>
              <w:t>: CATI)</w:t>
            </w:r>
          </w:p>
        </w:tc>
        <w:tc>
          <w:tcPr>
            <w:tcW w:w="1370" w:type="pct"/>
            <w:tcBorders>
              <w:top w:val="single" w:sz="4" w:space="0" w:color="auto"/>
              <w:bottom w:val="single" w:sz="4" w:space="0" w:color="auto"/>
            </w:tcBorders>
            <w:shd w:val="clear" w:color="auto" w:fill="auto"/>
            <w:noWrap/>
            <w:hideMark/>
          </w:tcPr>
          <w:p w14:paraId="6BE44201" w14:textId="77777777" w:rsidR="00806525" w:rsidRPr="008C3CB7" w:rsidRDefault="00806525" w:rsidP="008D1E75">
            <w:pPr>
              <w:pStyle w:val="Tabletext"/>
              <w:ind w:right="-1"/>
              <w:jc w:val="left"/>
              <w:cnfStyle w:val="000000000000" w:firstRow="0" w:lastRow="0" w:firstColumn="0" w:lastColumn="0" w:oddVBand="0" w:evenVBand="0" w:oddHBand="0" w:evenHBand="0" w:firstRowFirstColumn="0" w:firstRowLastColumn="0" w:lastRowFirstColumn="0" w:lastRowLastColumn="0"/>
            </w:pPr>
            <w:r w:rsidRPr="008C3CB7">
              <w:t>CAWI</w:t>
            </w:r>
          </w:p>
        </w:tc>
        <w:tc>
          <w:tcPr>
            <w:tcW w:w="650" w:type="pct"/>
            <w:tcBorders>
              <w:top w:val="single" w:sz="4" w:space="0" w:color="auto"/>
              <w:bottom w:val="single" w:sz="4" w:space="0" w:color="auto"/>
            </w:tcBorders>
            <w:shd w:val="clear" w:color="auto" w:fill="auto"/>
            <w:noWrap/>
            <w:hideMark/>
          </w:tcPr>
          <w:p w14:paraId="5909A8AB" w14:textId="1FD28D52" w:rsidR="00806525" w:rsidRPr="008C3CB7"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153686">
              <w:t>0.426</w:t>
            </w:r>
          </w:p>
        </w:tc>
        <w:tc>
          <w:tcPr>
            <w:tcW w:w="530" w:type="pct"/>
            <w:tcBorders>
              <w:top w:val="single" w:sz="4" w:space="0" w:color="auto"/>
              <w:bottom w:val="single" w:sz="4" w:space="0" w:color="auto"/>
            </w:tcBorders>
            <w:shd w:val="clear" w:color="auto" w:fill="auto"/>
            <w:noWrap/>
            <w:hideMark/>
          </w:tcPr>
          <w:p w14:paraId="629895AA" w14:textId="4DA66366" w:rsidR="00806525" w:rsidRPr="008C3CB7"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2C0B68">
              <w:t>&lt;.0001</w:t>
            </w:r>
          </w:p>
        </w:tc>
        <w:tc>
          <w:tcPr>
            <w:tcW w:w="810" w:type="pct"/>
            <w:tcBorders>
              <w:top w:val="single" w:sz="4" w:space="0" w:color="auto"/>
              <w:bottom w:val="single" w:sz="4" w:space="0" w:color="auto"/>
            </w:tcBorders>
            <w:shd w:val="clear" w:color="auto" w:fill="auto"/>
            <w:noWrap/>
            <w:hideMark/>
          </w:tcPr>
          <w:p w14:paraId="12B28A08" w14:textId="4BBE486B" w:rsidR="00806525" w:rsidRPr="008C3CB7"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092FF2">
              <w:t>*</w:t>
            </w:r>
          </w:p>
        </w:tc>
      </w:tr>
      <w:tr w:rsidR="00806525" w:rsidRPr="008C3CB7" w14:paraId="17E29991" w14:textId="77777777" w:rsidTr="00603C4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39" w:type="pct"/>
            <w:tcBorders>
              <w:top w:val="single" w:sz="4" w:space="0" w:color="auto"/>
              <w:bottom w:val="nil"/>
            </w:tcBorders>
            <w:shd w:val="clear" w:color="auto" w:fill="auto"/>
            <w:noWrap/>
            <w:hideMark/>
          </w:tcPr>
          <w:p w14:paraId="424EF806" w14:textId="5FE9DADF" w:rsidR="00806525" w:rsidRDefault="00806525" w:rsidP="008D1E75">
            <w:pPr>
              <w:pStyle w:val="Tabletext"/>
              <w:ind w:right="-1"/>
              <w:jc w:val="left"/>
              <w:rPr>
                <w:b w:val="0"/>
                <w:bCs/>
              </w:rPr>
            </w:pPr>
            <w:r w:rsidRPr="008C3CB7">
              <w:rPr>
                <w:bCs/>
              </w:rPr>
              <w:t xml:space="preserve">Geographic location of school </w:t>
            </w:r>
          </w:p>
          <w:p w14:paraId="71D85ABB" w14:textId="69036538" w:rsidR="00806525" w:rsidRPr="00806525" w:rsidRDefault="00806525" w:rsidP="008D1E75">
            <w:pPr>
              <w:pStyle w:val="Tabletext"/>
              <w:ind w:right="-1"/>
              <w:jc w:val="left"/>
              <w:rPr>
                <w:b w:val="0"/>
                <w:bCs/>
              </w:rPr>
            </w:pPr>
            <w:r w:rsidRPr="00806525">
              <w:rPr>
                <w:b w:val="0"/>
                <w:bCs/>
              </w:rPr>
              <w:t>(</w:t>
            </w:r>
            <w:proofErr w:type="gramStart"/>
            <w:r w:rsidRPr="00806525">
              <w:rPr>
                <w:b w:val="0"/>
                <w:bCs/>
              </w:rPr>
              <w:t>reference</w:t>
            </w:r>
            <w:proofErr w:type="gramEnd"/>
            <w:r w:rsidRPr="00806525">
              <w:rPr>
                <w:b w:val="0"/>
                <w:bCs/>
              </w:rPr>
              <w:t>: Metropolitan)</w:t>
            </w:r>
          </w:p>
        </w:tc>
        <w:tc>
          <w:tcPr>
            <w:tcW w:w="1370" w:type="pct"/>
            <w:tcBorders>
              <w:top w:val="single" w:sz="4" w:space="0" w:color="auto"/>
              <w:bottom w:val="nil"/>
            </w:tcBorders>
            <w:shd w:val="clear" w:color="auto" w:fill="auto"/>
            <w:noWrap/>
            <w:hideMark/>
          </w:tcPr>
          <w:p w14:paraId="141DA495" w14:textId="77777777" w:rsidR="00806525" w:rsidRPr="008C3CB7" w:rsidRDefault="00806525" w:rsidP="008D1E75">
            <w:pPr>
              <w:pStyle w:val="Tabletext"/>
              <w:ind w:right="-1"/>
              <w:jc w:val="left"/>
              <w:cnfStyle w:val="000000100000" w:firstRow="0" w:lastRow="0" w:firstColumn="0" w:lastColumn="0" w:oddVBand="0" w:evenVBand="0" w:oddHBand="1" w:evenHBand="0" w:firstRowFirstColumn="0" w:firstRowLastColumn="0" w:lastRowFirstColumn="0" w:lastRowLastColumn="0"/>
            </w:pPr>
            <w:r w:rsidRPr="008C3CB7">
              <w:t>Provincial</w:t>
            </w:r>
          </w:p>
        </w:tc>
        <w:tc>
          <w:tcPr>
            <w:tcW w:w="650" w:type="pct"/>
            <w:tcBorders>
              <w:top w:val="single" w:sz="4" w:space="0" w:color="auto"/>
              <w:bottom w:val="nil"/>
            </w:tcBorders>
            <w:shd w:val="clear" w:color="auto" w:fill="auto"/>
            <w:noWrap/>
            <w:hideMark/>
          </w:tcPr>
          <w:p w14:paraId="3574C1A2" w14:textId="683FA21F"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153686">
              <w:t>1.174</w:t>
            </w:r>
          </w:p>
        </w:tc>
        <w:tc>
          <w:tcPr>
            <w:tcW w:w="530" w:type="pct"/>
            <w:tcBorders>
              <w:top w:val="single" w:sz="4" w:space="0" w:color="auto"/>
              <w:bottom w:val="nil"/>
            </w:tcBorders>
            <w:shd w:val="clear" w:color="auto" w:fill="auto"/>
            <w:noWrap/>
            <w:hideMark/>
          </w:tcPr>
          <w:p w14:paraId="5B353B24" w14:textId="3CADA26B"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2C0B68">
              <w:t>0.0722</w:t>
            </w:r>
          </w:p>
        </w:tc>
        <w:tc>
          <w:tcPr>
            <w:tcW w:w="810" w:type="pct"/>
            <w:tcBorders>
              <w:top w:val="single" w:sz="4" w:space="0" w:color="auto"/>
              <w:bottom w:val="nil"/>
            </w:tcBorders>
            <w:shd w:val="clear" w:color="auto" w:fill="auto"/>
            <w:noWrap/>
            <w:hideMark/>
          </w:tcPr>
          <w:p w14:paraId="242AC55F" w14:textId="77777777"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p>
        </w:tc>
      </w:tr>
      <w:tr w:rsidR="00806525" w:rsidRPr="008C3CB7" w14:paraId="6B893B74" w14:textId="77777777" w:rsidTr="00603C43">
        <w:trPr>
          <w:trHeight w:val="113"/>
        </w:trPr>
        <w:tc>
          <w:tcPr>
            <w:cnfStyle w:val="001000000000" w:firstRow="0" w:lastRow="0" w:firstColumn="1" w:lastColumn="0" w:oddVBand="0" w:evenVBand="0" w:oddHBand="0" w:evenHBand="0" w:firstRowFirstColumn="0" w:firstRowLastColumn="0" w:lastRowFirstColumn="0" w:lastRowLastColumn="0"/>
            <w:tcW w:w="1639" w:type="pct"/>
            <w:tcBorders>
              <w:top w:val="nil"/>
              <w:bottom w:val="single" w:sz="4" w:space="0" w:color="auto"/>
            </w:tcBorders>
            <w:shd w:val="clear" w:color="auto" w:fill="auto"/>
            <w:noWrap/>
            <w:hideMark/>
          </w:tcPr>
          <w:p w14:paraId="6B2A1129" w14:textId="77777777" w:rsidR="00806525" w:rsidRPr="008C3CB7" w:rsidRDefault="00806525" w:rsidP="008D1E75">
            <w:pPr>
              <w:pStyle w:val="Tabletext"/>
              <w:ind w:right="-1"/>
              <w:jc w:val="left"/>
            </w:pPr>
          </w:p>
        </w:tc>
        <w:tc>
          <w:tcPr>
            <w:tcW w:w="1370" w:type="pct"/>
            <w:tcBorders>
              <w:top w:val="nil"/>
              <w:bottom w:val="single" w:sz="4" w:space="0" w:color="auto"/>
            </w:tcBorders>
            <w:shd w:val="clear" w:color="auto" w:fill="auto"/>
            <w:noWrap/>
            <w:hideMark/>
          </w:tcPr>
          <w:p w14:paraId="47E148A8" w14:textId="77777777" w:rsidR="00806525" w:rsidRPr="008C3CB7" w:rsidRDefault="00806525" w:rsidP="008D1E75">
            <w:pPr>
              <w:pStyle w:val="Tabletext"/>
              <w:ind w:right="-1"/>
              <w:jc w:val="left"/>
              <w:cnfStyle w:val="000000000000" w:firstRow="0" w:lastRow="0" w:firstColumn="0" w:lastColumn="0" w:oddVBand="0" w:evenVBand="0" w:oddHBand="0" w:evenHBand="0" w:firstRowFirstColumn="0" w:firstRowLastColumn="0" w:lastRowFirstColumn="0" w:lastRowLastColumn="0"/>
            </w:pPr>
            <w:r w:rsidRPr="008C3CB7">
              <w:t>Remote</w:t>
            </w:r>
          </w:p>
        </w:tc>
        <w:tc>
          <w:tcPr>
            <w:tcW w:w="650" w:type="pct"/>
            <w:tcBorders>
              <w:top w:val="nil"/>
              <w:bottom w:val="single" w:sz="4" w:space="0" w:color="auto"/>
            </w:tcBorders>
            <w:shd w:val="clear" w:color="auto" w:fill="auto"/>
            <w:noWrap/>
            <w:hideMark/>
          </w:tcPr>
          <w:p w14:paraId="165C3927" w14:textId="70BEA82F" w:rsidR="00806525" w:rsidRPr="008C3CB7"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153686">
              <w:t>1.746</w:t>
            </w:r>
          </w:p>
        </w:tc>
        <w:tc>
          <w:tcPr>
            <w:tcW w:w="530" w:type="pct"/>
            <w:tcBorders>
              <w:top w:val="nil"/>
              <w:bottom w:val="single" w:sz="4" w:space="0" w:color="auto"/>
            </w:tcBorders>
            <w:shd w:val="clear" w:color="auto" w:fill="auto"/>
            <w:noWrap/>
            <w:hideMark/>
          </w:tcPr>
          <w:p w14:paraId="6B094E6E" w14:textId="08AA7457" w:rsidR="00806525" w:rsidRPr="008C3CB7"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2C0B68">
              <w:t>0.0416</w:t>
            </w:r>
          </w:p>
        </w:tc>
        <w:tc>
          <w:tcPr>
            <w:tcW w:w="810" w:type="pct"/>
            <w:tcBorders>
              <w:top w:val="nil"/>
              <w:bottom w:val="single" w:sz="4" w:space="0" w:color="auto"/>
            </w:tcBorders>
            <w:shd w:val="clear" w:color="auto" w:fill="auto"/>
            <w:noWrap/>
            <w:hideMark/>
          </w:tcPr>
          <w:p w14:paraId="5F12B3D1" w14:textId="7691D891" w:rsidR="00806525" w:rsidRPr="008C3CB7"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092FF2">
              <w:t>*</w:t>
            </w:r>
          </w:p>
        </w:tc>
      </w:tr>
      <w:tr w:rsidR="00806525" w:rsidRPr="008C3CB7" w14:paraId="5CC2B460" w14:textId="77777777" w:rsidTr="00603C4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39" w:type="pct"/>
            <w:tcBorders>
              <w:top w:val="single" w:sz="4" w:space="0" w:color="auto"/>
              <w:bottom w:val="nil"/>
            </w:tcBorders>
            <w:shd w:val="clear" w:color="auto" w:fill="auto"/>
            <w:noWrap/>
            <w:hideMark/>
          </w:tcPr>
          <w:p w14:paraId="614D55D3" w14:textId="77777777" w:rsidR="00806525" w:rsidRDefault="00806525" w:rsidP="008D1E75">
            <w:pPr>
              <w:pStyle w:val="Tabletext"/>
              <w:ind w:right="-1"/>
              <w:jc w:val="left"/>
              <w:rPr>
                <w:b w:val="0"/>
                <w:bCs/>
              </w:rPr>
            </w:pPr>
            <w:r w:rsidRPr="008C3CB7">
              <w:rPr>
                <w:bCs/>
              </w:rPr>
              <w:t>Socioeconomic status (ESCS)</w:t>
            </w:r>
            <w:r>
              <w:rPr>
                <w:bCs/>
              </w:rPr>
              <w:t xml:space="preserve"> </w:t>
            </w:r>
          </w:p>
          <w:p w14:paraId="0ABACBE0" w14:textId="7861F6FE" w:rsidR="00806525" w:rsidRPr="00806525" w:rsidRDefault="00806525" w:rsidP="008D1E75">
            <w:pPr>
              <w:pStyle w:val="Tabletext"/>
              <w:ind w:right="-1"/>
              <w:jc w:val="left"/>
              <w:rPr>
                <w:b w:val="0"/>
                <w:bCs/>
              </w:rPr>
            </w:pPr>
            <w:r w:rsidRPr="00806525">
              <w:rPr>
                <w:b w:val="0"/>
                <w:bCs/>
              </w:rPr>
              <w:t>(</w:t>
            </w:r>
            <w:proofErr w:type="gramStart"/>
            <w:r w:rsidRPr="00806525">
              <w:rPr>
                <w:b w:val="0"/>
                <w:bCs/>
              </w:rPr>
              <w:t>reference</w:t>
            </w:r>
            <w:proofErr w:type="gramEnd"/>
            <w:r w:rsidRPr="00806525">
              <w:rPr>
                <w:b w:val="0"/>
                <w:bCs/>
              </w:rPr>
              <w:t>: Lowest quintile)</w:t>
            </w:r>
          </w:p>
        </w:tc>
        <w:tc>
          <w:tcPr>
            <w:tcW w:w="1370" w:type="pct"/>
            <w:tcBorders>
              <w:top w:val="single" w:sz="4" w:space="0" w:color="auto"/>
              <w:bottom w:val="nil"/>
            </w:tcBorders>
            <w:shd w:val="clear" w:color="auto" w:fill="auto"/>
            <w:noWrap/>
            <w:hideMark/>
          </w:tcPr>
          <w:p w14:paraId="3B2C183B" w14:textId="77777777" w:rsidR="00806525" w:rsidRPr="008C3CB7" w:rsidRDefault="00806525" w:rsidP="008D1E75">
            <w:pPr>
              <w:pStyle w:val="Tabletext"/>
              <w:ind w:right="-1"/>
              <w:jc w:val="left"/>
              <w:cnfStyle w:val="000000100000" w:firstRow="0" w:lastRow="0" w:firstColumn="0" w:lastColumn="0" w:oddVBand="0" w:evenVBand="0" w:oddHBand="1" w:evenHBand="0" w:firstRowFirstColumn="0" w:firstRowLastColumn="0" w:lastRowFirstColumn="0" w:lastRowLastColumn="0"/>
            </w:pPr>
            <w:r w:rsidRPr="008C3CB7">
              <w:t>Second quintile</w:t>
            </w:r>
          </w:p>
        </w:tc>
        <w:tc>
          <w:tcPr>
            <w:tcW w:w="650" w:type="pct"/>
            <w:tcBorders>
              <w:top w:val="single" w:sz="4" w:space="0" w:color="auto"/>
              <w:bottom w:val="nil"/>
            </w:tcBorders>
            <w:shd w:val="clear" w:color="auto" w:fill="auto"/>
            <w:noWrap/>
            <w:hideMark/>
          </w:tcPr>
          <w:p w14:paraId="16B2074D" w14:textId="08B3B253"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153686">
              <w:t>1.306</w:t>
            </w:r>
          </w:p>
        </w:tc>
        <w:tc>
          <w:tcPr>
            <w:tcW w:w="530" w:type="pct"/>
            <w:tcBorders>
              <w:top w:val="single" w:sz="4" w:space="0" w:color="auto"/>
              <w:bottom w:val="nil"/>
            </w:tcBorders>
            <w:shd w:val="clear" w:color="auto" w:fill="auto"/>
            <w:noWrap/>
            <w:hideMark/>
          </w:tcPr>
          <w:p w14:paraId="46CED603" w14:textId="7A082188"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2C0B68">
              <w:t>0.0293</w:t>
            </w:r>
          </w:p>
        </w:tc>
        <w:tc>
          <w:tcPr>
            <w:tcW w:w="810" w:type="pct"/>
            <w:tcBorders>
              <w:top w:val="single" w:sz="4" w:space="0" w:color="auto"/>
              <w:bottom w:val="nil"/>
            </w:tcBorders>
            <w:shd w:val="clear" w:color="auto" w:fill="auto"/>
            <w:noWrap/>
            <w:hideMark/>
          </w:tcPr>
          <w:p w14:paraId="07F4FE0C" w14:textId="24FB4E47"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092FF2">
              <w:t>*</w:t>
            </w:r>
          </w:p>
        </w:tc>
      </w:tr>
      <w:tr w:rsidR="00806525" w:rsidRPr="008C3CB7" w14:paraId="70B30EE0" w14:textId="77777777" w:rsidTr="00603C43">
        <w:trPr>
          <w:trHeight w:val="113"/>
        </w:trPr>
        <w:tc>
          <w:tcPr>
            <w:cnfStyle w:val="001000000000" w:firstRow="0" w:lastRow="0" w:firstColumn="1" w:lastColumn="0" w:oddVBand="0" w:evenVBand="0" w:oddHBand="0" w:evenHBand="0" w:firstRowFirstColumn="0" w:firstRowLastColumn="0" w:lastRowFirstColumn="0" w:lastRowLastColumn="0"/>
            <w:tcW w:w="1639" w:type="pct"/>
            <w:tcBorders>
              <w:top w:val="nil"/>
              <w:bottom w:val="nil"/>
            </w:tcBorders>
            <w:shd w:val="clear" w:color="auto" w:fill="auto"/>
            <w:noWrap/>
            <w:hideMark/>
          </w:tcPr>
          <w:p w14:paraId="348EB28C" w14:textId="77777777" w:rsidR="00806525" w:rsidRPr="008C3CB7" w:rsidRDefault="00806525" w:rsidP="008D1E75">
            <w:pPr>
              <w:pStyle w:val="Tabletext"/>
              <w:ind w:right="-1"/>
              <w:jc w:val="left"/>
            </w:pPr>
          </w:p>
        </w:tc>
        <w:tc>
          <w:tcPr>
            <w:tcW w:w="1370" w:type="pct"/>
            <w:tcBorders>
              <w:top w:val="nil"/>
              <w:bottom w:val="nil"/>
            </w:tcBorders>
            <w:shd w:val="clear" w:color="auto" w:fill="auto"/>
            <w:noWrap/>
            <w:hideMark/>
          </w:tcPr>
          <w:p w14:paraId="61647F5F" w14:textId="77777777" w:rsidR="00806525" w:rsidRPr="008C3CB7" w:rsidRDefault="00806525" w:rsidP="008D1E75">
            <w:pPr>
              <w:pStyle w:val="Tabletext"/>
              <w:ind w:right="-1"/>
              <w:jc w:val="left"/>
              <w:cnfStyle w:val="000000000000" w:firstRow="0" w:lastRow="0" w:firstColumn="0" w:lastColumn="0" w:oddVBand="0" w:evenVBand="0" w:oddHBand="0" w:evenHBand="0" w:firstRowFirstColumn="0" w:firstRowLastColumn="0" w:lastRowFirstColumn="0" w:lastRowLastColumn="0"/>
            </w:pPr>
            <w:r w:rsidRPr="008C3CB7">
              <w:t>Third quintile</w:t>
            </w:r>
          </w:p>
        </w:tc>
        <w:tc>
          <w:tcPr>
            <w:tcW w:w="650" w:type="pct"/>
            <w:tcBorders>
              <w:top w:val="nil"/>
              <w:bottom w:val="nil"/>
            </w:tcBorders>
            <w:shd w:val="clear" w:color="auto" w:fill="auto"/>
            <w:noWrap/>
            <w:hideMark/>
          </w:tcPr>
          <w:p w14:paraId="664CE76E" w14:textId="2E7BB511" w:rsidR="00806525" w:rsidRPr="008C3CB7"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153686">
              <w:t>1.224</w:t>
            </w:r>
          </w:p>
        </w:tc>
        <w:tc>
          <w:tcPr>
            <w:tcW w:w="530" w:type="pct"/>
            <w:tcBorders>
              <w:top w:val="nil"/>
              <w:bottom w:val="nil"/>
            </w:tcBorders>
            <w:shd w:val="clear" w:color="auto" w:fill="auto"/>
            <w:noWrap/>
            <w:hideMark/>
          </w:tcPr>
          <w:p w14:paraId="2F575EEC" w14:textId="147239D2" w:rsidR="00806525" w:rsidRPr="008C3CB7"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2C0B68">
              <w:t>0.0882</w:t>
            </w:r>
          </w:p>
        </w:tc>
        <w:tc>
          <w:tcPr>
            <w:tcW w:w="810" w:type="pct"/>
            <w:tcBorders>
              <w:top w:val="nil"/>
              <w:bottom w:val="nil"/>
            </w:tcBorders>
            <w:shd w:val="clear" w:color="auto" w:fill="auto"/>
            <w:noWrap/>
            <w:hideMark/>
          </w:tcPr>
          <w:p w14:paraId="45E15628" w14:textId="77777777" w:rsidR="00806525" w:rsidRPr="008C3CB7"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p>
        </w:tc>
      </w:tr>
      <w:tr w:rsidR="00806525" w:rsidRPr="008C3CB7" w14:paraId="40264A23" w14:textId="77777777" w:rsidTr="00603C4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39" w:type="pct"/>
            <w:tcBorders>
              <w:top w:val="nil"/>
              <w:bottom w:val="nil"/>
            </w:tcBorders>
            <w:shd w:val="clear" w:color="auto" w:fill="auto"/>
            <w:noWrap/>
            <w:hideMark/>
          </w:tcPr>
          <w:p w14:paraId="204E991E" w14:textId="77777777" w:rsidR="00806525" w:rsidRPr="008C3CB7" w:rsidRDefault="00806525" w:rsidP="008D1E75">
            <w:pPr>
              <w:pStyle w:val="Tabletext"/>
              <w:ind w:right="-1"/>
              <w:jc w:val="left"/>
            </w:pPr>
          </w:p>
        </w:tc>
        <w:tc>
          <w:tcPr>
            <w:tcW w:w="1370" w:type="pct"/>
            <w:tcBorders>
              <w:top w:val="nil"/>
              <w:bottom w:val="nil"/>
            </w:tcBorders>
            <w:shd w:val="clear" w:color="auto" w:fill="auto"/>
            <w:noWrap/>
            <w:hideMark/>
          </w:tcPr>
          <w:p w14:paraId="0254E38D" w14:textId="77777777" w:rsidR="00806525" w:rsidRPr="008C3CB7" w:rsidRDefault="00806525" w:rsidP="008D1E75">
            <w:pPr>
              <w:pStyle w:val="Tabletext"/>
              <w:ind w:right="-1"/>
              <w:jc w:val="left"/>
              <w:cnfStyle w:val="000000100000" w:firstRow="0" w:lastRow="0" w:firstColumn="0" w:lastColumn="0" w:oddVBand="0" w:evenVBand="0" w:oddHBand="1" w:evenHBand="0" w:firstRowFirstColumn="0" w:firstRowLastColumn="0" w:lastRowFirstColumn="0" w:lastRowLastColumn="0"/>
            </w:pPr>
            <w:r w:rsidRPr="008C3CB7">
              <w:t>Fourth quintile</w:t>
            </w:r>
          </w:p>
        </w:tc>
        <w:tc>
          <w:tcPr>
            <w:tcW w:w="650" w:type="pct"/>
            <w:tcBorders>
              <w:top w:val="nil"/>
              <w:bottom w:val="nil"/>
            </w:tcBorders>
            <w:shd w:val="clear" w:color="auto" w:fill="auto"/>
            <w:noWrap/>
            <w:hideMark/>
          </w:tcPr>
          <w:p w14:paraId="59A27E24" w14:textId="7504A6B6"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153686">
              <w:t>1.261</w:t>
            </w:r>
          </w:p>
        </w:tc>
        <w:tc>
          <w:tcPr>
            <w:tcW w:w="530" w:type="pct"/>
            <w:tcBorders>
              <w:top w:val="nil"/>
              <w:bottom w:val="nil"/>
            </w:tcBorders>
            <w:shd w:val="clear" w:color="auto" w:fill="auto"/>
            <w:noWrap/>
            <w:hideMark/>
          </w:tcPr>
          <w:p w14:paraId="49CE03B8" w14:textId="1C24E19C"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2C0B68">
              <w:t>0.0485</w:t>
            </w:r>
          </w:p>
        </w:tc>
        <w:tc>
          <w:tcPr>
            <w:tcW w:w="810" w:type="pct"/>
            <w:tcBorders>
              <w:top w:val="nil"/>
              <w:bottom w:val="nil"/>
            </w:tcBorders>
            <w:shd w:val="clear" w:color="auto" w:fill="auto"/>
            <w:noWrap/>
            <w:hideMark/>
          </w:tcPr>
          <w:p w14:paraId="7F717F1C" w14:textId="4DEFCCE0"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092FF2">
              <w:t>*</w:t>
            </w:r>
          </w:p>
        </w:tc>
      </w:tr>
      <w:tr w:rsidR="00806525" w:rsidRPr="008C3CB7" w14:paraId="049F8C2D" w14:textId="77777777" w:rsidTr="00603C43">
        <w:trPr>
          <w:trHeight w:val="113"/>
        </w:trPr>
        <w:tc>
          <w:tcPr>
            <w:cnfStyle w:val="001000000000" w:firstRow="0" w:lastRow="0" w:firstColumn="1" w:lastColumn="0" w:oddVBand="0" w:evenVBand="0" w:oddHBand="0" w:evenHBand="0" w:firstRowFirstColumn="0" w:firstRowLastColumn="0" w:lastRowFirstColumn="0" w:lastRowLastColumn="0"/>
            <w:tcW w:w="1639" w:type="pct"/>
            <w:tcBorders>
              <w:top w:val="nil"/>
              <w:bottom w:val="nil"/>
            </w:tcBorders>
            <w:shd w:val="clear" w:color="auto" w:fill="auto"/>
            <w:noWrap/>
            <w:hideMark/>
          </w:tcPr>
          <w:p w14:paraId="17F6E906" w14:textId="77777777" w:rsidR="00806525" w:rsidRPr="008C3CB7" w:rsidRDefault="00806525" w:rsidP="008D1E75">
            <w:pPr>
              <w:pStyle w:val="Tabletext"/>
              <w:ind w:right="-1"/>
              <w:jc w:val="left"/>
            </w:pPr>
          </w:p>
        </w:tc>
        <w:tc>
          <w:tcPr>
            <w:tcW w:w="1370" w:type="pct"/>
            <w:tcBorders>
              <w:top w:val="nil"/>
              <w:bottom w:val="nil"/>
            </w:tcBorders>
            <w:shd w:val="clear" w:color="auto" w:fill="auto"/>
            <w:noWrap/>
            <w:hideMark/>
          </w:tcPr>
          <w:p w14:paraId="76564984" w14:textId="77777777" w:rsidR="00806525" w:rsidRPr="008C3CB7" w:rsidRDefault="00806525" w:rsidP="008D1E75">
            <w:pPr>
              <w:pStyle w:val="Tabletext"/>
              <w:ind w:right="-1"/>
              <w:jc w:val="left"/>
              <w:cnfStyle w:val="000000000000" w:firstRow="0" w:lastRow="0" w:firstColumn="0" w:lastColumn="0" w:oddVBand="0" w:evenVBand="0" w:oddHBand="0" w:evenHBand="0" w:firstRowFirstColumn="0" w:firstRowLastColumn="0" w:lastRowFirstColumn="0" w:lastRowLastColumn="0"/>
            </w:pPr>
            <w:r w:rsidRPr="008C3CB7">
              <w:t>Highest quintile</w:t>
            </w:r>
          </w:p>
        </w:tc>
        <w:tc>
          <w:tcPr>
            <w:tcW w:w="650" w:type="pct"/>
            <w:tcBorders>
              <w:top w:val="nil"/>
              <w:bottom w:val="nil"/>
            </w:tcBorders>
            <w:shd w:val="clear" w:color="auto" w:fill="auto"/>
            <w:noWrap/>
            <w:hideMark/>
          </w:tcPr>
          <w:p w14:paraId="6907C100" w14:textId="50353DF1" w:rsidR="00806525" w:rsidRPr="008C3CB7"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153686">
              <w:t>1.699</w:t>
            </w:r>
          </w:p>
        </w:tc>
        <w:tc>
          <w:tcPr>
            <w:tcW w:w="530" w:type="pct"/>
            <w:tcBorders>
              <w:top w:val="nil"/>
              <w:bottom w:val="nil"/>
            </w:tcBorders>
            <w:shd w:val="clear" w:color="auto" w:fill="auto"/>
            <w:noWrap/>
            <w:hideMark/>
          </w:tcPr>
          <w:p w14:paraId="69840227" w14:textId="0C3464B1" w:rsidR="00806525" w:rsidRPr="008C3CB7"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2C0B68">
              <w:t>&lt;.0001</w:t>
            </w:r>
          </w:p>
        </w:tc>
        <w:tc>
          <w:tcPr>
            <w:tcW w:w="810" w:type="pct"/>
            <w:tcBorders>
              <w:top w:val="nil"/>
              <w:bottom w:val="nil"/>
            </w:tcBorders>
            <w:shd w:val="clear" w:color="auto" w:fill="auto"/>
            <w:noWrap/>
            <w:hideMark/>
          </w:tcPr>
          <w:p w14:paraId="08537441" w14:textId="2B4C8C27" w:rsidR="00806525" w:rsidRPr="008C3CB7"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092FF2">
              <w:t>*</w:t>
            </w:r>
          </w:p>
        </w:tc>
      </w:tr>
      <w:tr w:rsidR="00806525" w:rsidRPr="008C3CB7" w14:paraId="5D81CE2E" w14:textId="77777777" w:rsidTr="00603C4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39" w:type="pct"/>
            <w:tcBorders>
              <w:top w:val="nil"/>
              <w:bottom w:val="single" w:sz="4" w:space="0" w:color="auto"/>
            </w:tcBorders>
            <w:shd w:val="clear" w:color="auto" w:fill="auto"/>
            <w:noWrap/>
            <w:hideMark/>
          </w:tcPr>
          <w:p w14:paraId="77D1546A" w14:textId="77777777" w:rsidR="00806525" w:rsidRPr="008C3CB7" w:rsidRDefault="00806525" w:rsidP="008D1E75">
            <w:pPr>
              <w:pStyle w:val="Tabletext"/>
              <w:ind w:right="-1"/>
              <w:jc w:val="left"/>
            </w:pPr>
          </w:p>
        </w:tc>
        <w:tc>
          <w:tcPr>
            <w:tcW w:w="1370" w:type="pct"/>
            <w:tcBorders>
              <w:top w:val="nil"/>
              <w:bottom w:val="single" w:sz="4" w:space="0" w:color="auto"/>
            </w:tcBorders>
            <w:shd w:val="clear" w:color="auto" w:fill="auto"/>
            <w:noWrap/>
            <w:hideMark/>
          </w:tcPr>
          <w:p w14:paraId="34A05DF2" w14:textId="77777777" w:rsidR="00806525" w:rsidRPr="008C3CB7" w:rsidRDefault="00806525" w:rsidP="008D1E75">
            <w:pPr>
              <w:pStyle w:val="Tabletext"/>
              <w:ind w:right="-1"/>
              <w:jc w:val="left"/>
              <w:cnfStyle w:val="000000100000" w:firstRow="0" w:lastRow="0" w:firstColumn="0" w:lastColumn="0" w:oddVBand="0" w:evenVBand="0" w:oddHBand="1" w:evenHBand="0" w:firstRowFirstColumn="0" w:firstRowLastColumn="0" w:lastRowFirstColumn="0" w:lastRowLastColumn="0"/>
            </w:pPr>
            <w:r w:rsidRPr="008C3CB7">
              <w:t>Unknown</w:t>
            </w:r>
          </w:p>
        </w:tc>
        <w:tc>
          <w:tcPr>
            <w:tcW w:w="650" w:type="pct"/>
            <w:tcBorders>
              <w:top w:val="nil"/>
              <w:bottom w:val="single" w:sz="4" w:space="0" w:color="auto"/>
            </w:tcBorders>
            <w:shd w:val="clear" w:color="auto" w:fill="auto"/>
            <w:noWrap/>
            <w:hideMark/>
          </w:tcPr>
          <w:p w14:paraId="5D3AEA4E" w14:textId="2DDC32D9"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153686">
              <w:t>0.422</w:t>
            </w:r>
          </w:p>
        </w:tc>
        <w:tc>
          <w:tcPr>
            <w:tcW w:w="530" w:type="pct"/>
            <w:tcBorders>
              <w:top w:val="nil"/>
              <w:bottom w:val="single" w:sz="4" w:space="0" w:color="auto"/>
            </w:tcBorders>
            <w:shd w:val="clear" w:color="auto" w:fill="auto"/>
            <w:noWrap/>
            <w:hideMark/>
          </w:tcPr>
          <w:p w14:paraId="383B9937" w14:textId="15A85413"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2C0B68">
              <w:t>0.0842</w:t>
            </w:r>
          </w:p>
        </w:tc>
        <w:tc>
          <w:tcPr>
            <w:tcW w:w="810" w:type="pct"/>
            <w:tcBorders>
              <w:top w:val="nil"/>
              <w:bottom w:val="single" w:sz="4" w:space="0" w:color="auto"/>
            </w:tcBorders>
            <w:shd w:val="clear" w:color="auto" w:fill="auto"/>
            <w:noWrap/>
            <w:hideMark/>
          </w:tcPr>
          <w:p w14:paraId="61719584" w14:textId="77777777"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p>
        </w:tc>
      </w:tr>
      <w:tr w:rsidR="00806525" w:rsidRPr="008C3CB7" w14:paraId="0A807960" w14:textId="77777777" w:rsidTr="00603C43">
        <w:trPr>
          <w:trHeight w:val="113"/>
        </w:trPr>
        <w:tc>
          <w:tcPr>
            <w:cnfStyle w:val="001000000000" w:firstRow="0" w:lastRow="0" w:firstColumn="1" w:lastColumn="0" w:oddVBand="0" w:evenVBand="0" w:oddHBand="0" w:evenHBand="0" w:firstRowFirstColumn="0" w:firstRowLastColumn="0" w:lastRowFirstColumn="0" w:lastRowLastColumn="0"/>
            <w:tcW w:w="1639" w:type="pct"/>
            <w:tcBorders>
              <w:top w:val="single" w:sz="4" w:space="0" w:color="auto"/>
              <w:bottom w:val="nil"/>
            </w:tcBorders>
            <w:shd w:val="clear" w:color="auto" w:fill="auto"/>
            <w:noWrap/>
            <w:hideMark/>
          </w:tcPr>
          <w:p w14:paraId="776CC349" w14:textId="77777777" w:rsidR="00806525" w:rsidRDefault="00806525" w:rsidP="008D1E75">
            <w:pPr>
              <w:pStyle w:val="Tabletext"/>
              <w:ind w:right="-1"/>
              <w:jc w:val="left"/>
              <w:rPr>
                <w:b w:val="0"/>
                <w:bCs/>
              </w:rPr>
            </w:pPr>
            <w:r w:rsidRPr="008C3CB7">
              <w:rPr>
                <w:bCs/>
              </w:rPr>
              <w:t>Value cooperation (CPSVALUE)</w:t>
            </w:r>
            <w:r>
              <w:rPr>
                <w:bCs/>
              </w:rPr>
              <w:t xml:space="preserve"> </w:t>
            </w:r>
          </w:p>
          <w:p w14:paraId="7274DF52" w14:textId="2314FE4E" w:rsidR="00806525" w:rsidRDefault="00806525" w:rsidP="008D1E75">
            <w:pPr>
              <w:pStyle w:val="Tabletext"/>
              <w:ind w:right="-1"/>
              <w:jc w:val="left"/>
              <w:rPr>
                <w:b w:val="0"/>
                <w:bCs/>
              </w:rPr>
            </w:pPr>
            <w:r w:rsidRPr="00EB7711">
              <w:rPr>
                <w:b w:val="0"/>
              </w:rPr>
              <w:t>(</w:t>
            </w:r>
            <w:proofErr w:type="gramStart"/>
            <w:r w:rsidRPr="00EB7711">
              <w:rPr>
                <w:b w:val="0"/>
              </w:rPr>
              <w:t>reference</w:t>
            </w:r>
            <w:proofErr w:type="gramEnd"/>
            <w:r w:rsidRPr="00EB7711">
              <w:rPr>
                <w:b w:val="0"/>
              </w:rPr>
              <w:t>: Lowest quintile)</w:t>
            </w:r>
          </w:p>
          <w:p w14:paraId="57CFA3C2" w14:textId="6006527A" w:rsidR="00806525" w:rsidRPr="00512C09" w:rsidRDefault="00806525" w:rsidP="008D1E75">
            <w:pPr>
              <w:pStyle w:val="Tabletext"/>
              <w:ind w:right="-1"/>
              <w:jc w:val="left"/>
              <w:rPr>
                <w:b w:val="0"/>
              </w:rPr>
            </w:pPr>
          </w:p>
        </w:tc>
        <w:tc>
          <w:tcPr>
            <w:tcW w:w="1370" w:type="pct"/>
            <w:tcBorders>
              <w:top w:val="single" w:sz="4" w:space="0" w:color="auto"/>
              <w:bottom w:val="nil"/>
            </w:tcBorders>
            <w:shd w:val="clear" w:color="auto" w:fill="auto"/>
            <w:noWrap/>
            <w:hideMark/>
          </w:tcPr>
          <w:p w14:paraId="53CA3CA4" w14:textId="77777777" w:rsidR="00806525" w:rsidRPr="008C3CB7" w:rsidRDefault="00806525" w:rsidP="008D1E75">
            <w:pPr>
              <w:pStyle w:val="Tabletext"/>
              <w:ind w:right="-1"/>
              <w:jc w:val="left"/>
              <w:cnfStyle w:val="000000000000" w:firstRow="0" w:lastRow="0" w:firstColumn="0" w:lastColumn="0" w:oddVBand="0" w:evenVBand="0" w:oddHBand="0" w:evenHBand="0" w:firstRowFirstColumn="0" w:firstRowLastColumn="0" w:lastRowFirstColumn="0" w:lastRowLastColumn="0"/>
            </w:pPr>
            <w:r w:rsidRPr="008C3CB7">
              <w:t>Second quintile</w:t>
            </w:r>
          </w:p>
        </w:tc>
        <w:tc>
          <w:tcPr>
            <w:tcW w:w="650" w:type="pct"/>
            <w:tcBorders>
              <w:top w:val="single" w:sz="4" w:space="0" w:color="auto"/>
              <w:bottom w:val="nil"/>
            </w:tcBorders>
            <w:shd w:val="clear" w:color="auto" w:fill="auto"/>
            <w:noWrap/>
            <w:hideMark/>
          </w:tcPr>
          <w:p w14:paraId="6303E384" w14:textId="34C507BC" w:rsidR="00806525" w:rsidRPr="008C3CB7"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153686">
              <w:t>0.792</w:t>
            </w:r>
          </w:p>
        </w:tc>
        <w:tc>
          <w:tcPr>
            <w:tcW w:w="530" w:type="pct"/>
            <w:tcBorders>
              <w:top w:val="single" w:sz="4" w:space="0" w:color="auto"/>
              <w:bottom w:val="nil"/>
            </w:tcBorders>
            <w:shd w:val="clear" w:color="auto" w:fill="auto"/>
            <w:noWrap/>
            <w:hideMark/>
          </w:tcPr>
          <w:p w14:paraId="273C18B8" w14:textId="2C6D4C64" w:rsidR="00806525" w:rsidRPr="008C3CB7"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2C0B68">
              <w:t>0.0497</w:t>
            </w:r>
          </w:p>
        </w:tc>
        <w:tc>
          <w:tcPr>
            <w:tcW w:w="810" w:type="pct"/>
            <w:tcBorders>
              <w:top w:val="single" w:sz="4" w:space="0" w:color="auto"/>
              <w:bottom w:val="nil"/>
            </w:tcBorders>
            <w:shd w:val="clear" w:color="auto" w:fill="auto"/>
            <w:noWrap/>
            <w:hideMark/>
          </w:tcPr>
          <w:p w14:paraId="478D158C" w14:textId="78185D09" w:rsidR="00806525" w:rsidRPr="008C3CB7"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092FF2">
              <w:t>*</w:t>
            </w:r>
          </w:p>
        </w:tc>
      </w:tr>
      <w:tr w:rsidR="00806525" w:rsidRPr="008C3CB7" w14:paraId="271D8DB7" w14:textId="77777777" w:rsidTr="00603C4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39" w:type="pct"/>
            <w:tcBorders>
              <w:top w:val="nil"/>
              <w:bottom w:val="nil"/>
            </w:tcBorders>
            <w:shd w:val="clear" w:color="auto" w:fill="auto"/>
            <w:noWrap/>
            <w:hideMark/>
          </w:tcPr>
          <w:p w14:paraId="7DBCFF5C" w14:textId="5496A024" w:rsidR="00806525" w:rsidRPr="008C3CB7" w:rsidRDefault="00806525" w:rsidP="008D1E75">
            <w:pPr>
              <w:pStyle w:val="Tabletext"/>
              <w:ind w:right="-1"/>
              <w:jc w:val="left"/>
            </w:pPr>
          </w:p>
        </w:tc>
        <w:tc>
          <w:tcPr>
            <w:tcW w:w="1370" w:type="pct"/>
            <w:tcBorders>
              <w:top w:val="nil"/>
              <w:bottom w:val="nil"/>
            </w:tcBorders>
            <w:shd w:val="clear" w:color="auto" w:fill="auto"/>
            <w:noWrap/>
            <w:hideMark/>
          </w:tcPr>
          <w:p w14:paraId="569D620F" w14:textId="77777777" w:rsidR="00806525" w:rsidRPr="008C3CB7" w:rsidRDefault="00806525" w:rsidP="008D1E75">
            <w:pPr>
              <w:pStyle w:val="Tabletext"/>
              <w:ind w:right="-1"/>
              <w:jc w:val="left"/>
              <w:cnfStyle w:val="000000100000" w:firstRow="0" w:lastRow="0" w:firstColumn="0" w:lastColumn="0" w:oddVBand="0" w:evenVBand="0" w:oddHBand="1" w:evenHBand="0" w:firstRowFirstColumn="0" w:firstRowLastColumn="0" w:lastRowFirstColumn="0" w:lastRowLastColumn="0"/>
            </w:pPr>
            <w:r w:rsidRPr="008C3CB7">
              <w:t>Third quintile</w:t>
            </w:r>
          </w:p>
        </w:tc>
        <w:tc>
          <w:tcPr>
            <w:tcW w:w="650" w:type="pct"/>
            <w:tcBorders>
              <w:top w:val="nil"/>
              <w:bottom w:val="nil"/>
            </w:tcBorders>
            <w:shd w:val="clear" w:color="auto" w:fill="auto"/>
            <w:noWrap/>
            <w:hideMark/>
          </w:tcPr>
          <w:p w14:paraId="7F3E63A7" w14:textId="38D44A78"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153686">
              <w:t>0.678</w:t>
            </w:r>
          </w:p>
        </w:tc>
        <w:tc>
          <w:tcPr>
            <w:tcW w:w="530" w:type="pct"/>
            <w:tcBorders>
              <w:top w:val="nil"/>
              <w:bottom w:val="nil"/>
            </w:tcBorders>
            <w:shd w:val="clear" w:color="auto" w:fill="auto"/>
            <w:noWrap/>
            <w:hideMark/>
          </w:tcPr>
          <w:p w14:paraId="17820212" w14:textId="17EB92C0"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2C0B68">
              <w:t>0.0005</w:t>
            </w:r>
          </w:p>
        </w:tc>
        <w:tc>
          <w:tcPr>
            <w:tcW w:w="810" w:type="pct"/>
            <w:tcBorders>
              <w:top w:val="nil"/>
              <w:bottom w:val="nil"/>
            </w:tcBorders>
            <w:shd w:val="clear" w:color="auto" w:fill="auto"/>
            <w:noWrap/>
            <w:hideMark/>
          </w:tcPr>
          <w:p w14:paraId="71961E83" w14:textId="427472E3"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092FF2">
              <w:t>*</w:t>
            </w:r>
          </w:p>
        </w:tc>
      </w:tr>
      <w:tr w:rsidR="00806525" w:rsidRPr="008C3CB7" w14:paraId="34C3D371" w14:textId="77777777" w:rsidTr="00603C43">
        <w:trPr>
          <w:trHeight w:val="113"/>
        </w:trPr>
        <w:tc>
          <w:tcPr>
            <w:cnfStyle w:val="001000000000" w:firstRow="0" w:lastRow="0" w:firstColumn="1" w:lastColumn="0" w:oddVBand="0" w:evenVBand="0" w:oddHBand="0" w:evenHBand="0" w:firstRowFirstColumn="0" w:firstRowLastColumn="0" w:lastRowFirstColumn="0" w:lastRowLastColumn="0"/>
            <w:tcW w:w="1639" w:type="pct"/>
            <w:tcBorders>
              <w:top w:val="nil"/>
              <w:bottom w:val="nil"/>
            </w:tcBorders>
            <w:shd w:val="clear" w:color="auto" w:fill="auto"/>
            <w:noWrap/>
            <w:hideMark/>
          </w:tcPr>
          <w:p w14:paraId="33D25E5A" w14:textId="77777777" w:rsidR="00806525" w:rsidRPr="008C3CB7" w:rsidRDefault="00806525" w:rsidP="008D1E75">
            <w:pPr>
              <w:pStyle w:val="Tabletext"/>
              <w:ind w:right="-1"/>
              <w:jc w:val="left"/>
            </w:pPr>
          </w:p>
        </w:tc>
        <w:tc>
          <w:tcPr>
            <w:tcW w:w="1370" w:type="pct"/>
            <w:tcBorders>
              <w:top w:val="nil"/>
              <w:bottom w:val="nil"/>
            </w:tcBorders>
            <w:shd w:val="clear" w:color="auto" w:fill="auto"/>
            <w:noWrap/>
            <w:hideMark/>
          </w:tcPr>
          <w:p w14:paraId="287A775E" w14:textId="77777777" w:rsidR="00806525" w:rsidRPr="008C3CB7" w:rsidRDefault="00806525" w:rsidP="008D1E75">
            <w:pPr>
              <w:pStyle w:val="Tabletext"/>
              <w:ind w:right="-1"/>
              <w:jc w:val="left"/>
              <w:cnfStyle w:val="000000000000" w:firstRow="0" w:lastRow="0" w:firstColumn="0" w:lastColumn="0" w:oddVBand="0" w:evenVBand="0" w:oddHBand="0" w:evenHBand="0" w:firstRowFirstColumn="0" w:firstRowLastColumn="0" w:lastRowFirstColumn="0" w:lastRowLastColumn="0"/>
            </w:pPr>
            <w:r w:rsidRPr="008C3CB7">
              <w:t>Fourth quintile</w:t>
            </w:r>
          </w:p>
        </w:tc>
        <w:tc>
          <w:tcPr>
            <w:tcW w:w="650" w:type="pct"/>
            <w:tcBorders>
              <w:top w:val="nil"/>
              <w:bottom w:val="nil"/>
            </w:tcBorders>
            <w:shd w:val="clear" w:color="auto" w:fill="auto"/>
            <w:noWrap/>
            <w:hideMark/>
          </w:tcPr>
          <w:p w14:paraId="6A2DEEFB" w14:textId="255CB67B" w:rsidR="00806525" w:rsidRPr="008C3CB7"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153686">
              <w:t>0.579</w:t>
            </w:r>
          </w:p>
        </w:tc>
        <w:tc>
          <w:tcPr>
            <w:tcW w:w="530" w:type="pct"/>
            <w:tcBorders>
              <w:top w:val="nil"/>
              <w:bottom w:val="nil"/>
            </w:tcBorders>
            <w:shd w:val="clear" w:color="auto" w:fill="auto"/>
            <w:noWrap/>
            <w:hideMark/>
          </w:tcPr>
          <w:p w14:paraId="7F361448" w14:textId="2B00E3BE" w:rsidR="00806525" w:rsidRPr="008C3CB7"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2C0B68">
              <w:t>&lt;.0001</w:t>
            </w:r>
          </w:p>
        </w:tc>
        <w:tc>
          <w:tcPr>
            <w:tcW w:w="810" w:type="pct"/>
            <w:tcBorders>
              <w:top w:val="nil"/>
              <w:bottom w:val="nil"/>
            </w:tcBorders>
            <w:shd w:val="clear" w:color="auto" w:fill="auto"/>
            <w:noWrap/>
            <w:hideMark/>
          </w:tcPr>
          <w:p w14:paraId="58B50D15" w14:textId="625883F5" w:rsidR="00806525" w:rsidRPr="008C3CB7"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092FF2">
              <w:t>*</w:t>
            </w:r>
          </w:p>
        </w:tc>
      </w:tr>
      <w:tr w:rsidR="00806525" w:rsidRPr="008C3CB7" w14:paraId="15F68392" w14:textId="77777777" w:rsidTr="00603C4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39" w:type="pct"/>
            <w:tcBorders>
              <w:top w:val="nil"/>
              <w:bottom w:val="nil"/>
            </w:tcBorders>
            <w:shd w:val="clear" w:color="auto" w:fill="auto"/>
            <w:noWrap/>
            <w:hideMark/>
          </w:tcPr>
          <w:p w14:paraId="579376B5" w14:textId="77777777" w:rsidR="00806525" w:rsidRPr="008C3CB7" w:rsidRDefault="00806525" w:rsidP="008D1E75">
            <w:pPr>
              <w:pStyle w:val="Tabletext"/>
              <w:ind w:right="-1"/>
              <w:jc w:val="left"/>
            </w:pPr>
          </w:p>
        </w:tc>
        <w:tc>
          <w:tcPr>
            <w:tcW w:w="1370" w:type="pct"/>
            <w:tcBorders>
              <w:top w:val="nil"/>
              <w:bottom w:val="nil"/>
            </w:tcBorders>
            <w:shd w:val="clear" w:color="auto" w:fill="auto"/>
            <w:noWrap/>
            <w:hideMark/>
          </w:tcPr>
          <w:p w14:paraId="4F3DE3BB" w14:textId="77777777" w:rsidR="00806525" w:rsidRPr="008C3CB7" w:rsidRDefault="00806525" w:rsidP="008D1E75">
            <w:pPr>
              <w:pStyle w:val="Tabletext"/>
              <w:ind w:right="-1"/>
              <w:jc w:val="left"/>
              <w:cnfStyle w:val="000000100000" w:firstRow="0" w:lastRow="0" w:firstColumn="0" w:lastColumn="0" w:oddVBand="0" w:evenVBand="0" w:oddHBand="1" w:evenHBand="0" w:firstRowFirstColumn="0" w:firstRowLastColumn="0" w:lastRowFirstColumn="0" w:lastRowLastColumn="0"/>
            </w:pPr>
            <w:r w:rsidRPr="008C3CB7">
              <w:t>Highest quintile</w:t>
            </w:r>
          </w:p>
        </w:tc>
        <w:tc>
          <w:tcPr>
            <w:tcW w:w="650" w:type="pct"/>
            <w:tcBorders>
              <w:top w:val="nil"/>
              <w:bottom w:val="nil"/>
            </w:tcBorders>
            <w:shd w:val="clear" w:color="auto" w:fill="auto"/>
            <w:noWrap/>
            <w:hideMark/>
          </w:tcPr>
          <w:p w14:paraId="50850D81" w14:textId="27597D66"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153686">
              <w:t>0.604</w:t>
            </w:r>
          </w:p>
        </w:tc>
        <w:tc>
          <w:tcPr>
            <w:tcW w:w="530" w:type="pct"/>
            <w:tcBorders>
              <w:top w:val="nil"/>
              <w:bottom w:val="nil"/>
            </w:tcBorders>
            <w:shd w:val="clear" w:color="auto" w:fill="auto"/>
            <w:noWrap/>
            <w:hideMark/>
          </w:tcPr>
          <w:p w14:paraId="1B63F26B" w14:textId="56DDD174"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2C0B68">
              <w:t>&lt;.0001</w:t>
            </w:r>
          </w:p>
        </w:tc>
        <w:tc>
          <w:tcPr>
            <w:tcW w:w="810" w:type="pct"/>
            <w:tcBorders>
              <w:top w:val="nil"/>
              <w:bottom w:val="nil"/>
            </w:tcBorders>
            <w:shd w:val="clear" w:color="auto" w:fill="auto"/>
            <w:noWrap/>
            <w:hideMark/>
          </w:tcPr>
          <w:p w14:paraId="6457C391" w14:textId="5B629474"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092FF2">
              <w:t>*</w:t>
            </w:r>
          </w:p>
        </w:tc>
      </w:tr>
      <w:tr w:rsidR="00806525" w:rsidRPr="008C3CB7" w14:paraId="36FC8F8D" w14:textId="77777777" w:rsidTr="00603C43">
        <w:trPr>
          <w:trHeight w:val="113"/>
        </w:trPr>
        <w:tc>
          <w:tcPr>
            <w:cnfStyle w:val="001000000000" w:firstRow="0" w:lastRow="0" w:firstColumn="1" w:lastColumn="0" w:oddVBand="0" w:evenVBand="0" w:oddHBand="0" w:evenHBand="0" w:firstRowFirstColumn="0" w:firstRowLastColumn="0" w:lastRowFirstColumn="0" w:lastRowLastColumn="0"/>
            <w:tcW w:w="1639" w:type="pct"/>
            <w:tcBorders>
              <w:top w:val="nil"/>
              <w:bottom w:val="single" w:sz="4" w:space="0" w:color="auto"/>
            </w:tcBorders>
            <w:shd w:val="clear" w:color="auto" w:fill="auto"/>
            <w:noWrap/>
            <w:hideMark/>
          </w:tcPr>
          <w:p w14:paraId="2D222F1D" w14:textId="77777777" w:rsidR="00806525" w:rsidRPr="008C3CB7" w:rsidRDefault="00806525" w:rsidP="008D1E75">
            <w:pPr>
              <w:pStyle w:val="Tabletext"/>
              <w:ind w:right="-1"/>
              <w:jc w:val="left"/>
            </w:pPr>
          </w:p>
        </w:tc>
        <w:tc>
          <w:tcPr>
            <w:tcW w:w="1370" w:type="pct"/>
            <w:tcBorders>
              <w:top w:val="nil"/>
              <w:bottom w:val="single" w:sz="4" w:space="0" w:color="auto"/>
            </w:tcBorders>
            <w:shd w:val="clear" w:color="auto" w:fill="auto"/>
            <w:noWrap/>
            <w:hideMark/>
          </w:tcPr>
          <w:p w14:paraId="1376326C" w14:textId="77777777" w:rsidR="00806525" w:rsidRPr="008C3CB7" w:rsidRDefault="00806525" w:rsidP="008D1E75">
            <w:pPr>
              <w:pStyle w:val="Tabletext"/>
              <w:ind w:right="-1"/>
              <w:jc w:val="left"/>
              <w:cnfStyle w:val="000000000000" w:firstRow="0" w:lastRow="0" w:firstColumn="0" w:lastColumn="0" w:oddVBand="0" w:evenVBand="0" w:oddHBand="0" w:evenHBand="0" w:firstRowFirstColumn="0" w:firstRowLastColumn="0" w:lastRowFirstColumn="0" w:lastRowLastColumn="0"/>
            </w:pPr>
            <w:r w:rsidRPr="008C3CB7">
              <w:t>Unknown</w:t>
            </w:r>
          </w:p>
        </w:tc>
        <w:tc>
          <w:tcPr>
            <w:tcW w:w="650" w:type="pct"/>
            <w:tcBorders>
              <w:top w:val="nil"/>
              <w:bottom w:val="single" w:sz="4" w:space="0" w:color="auto"/>
            </w:tcBorders>
            <w:shd w:val="clear" w:color="auto" w:fill="auto"/>
            <w:noWrap/>
            <w:hideMark/>
          </w:tcPr>
          <w:p w14:paraId="15F23EEA" w14:textId="67FB7670" w:rsidR="00806525" w:rsidRPr="008C3CB7"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153686">
              <w:t>1.07</w:t>
            </w:r>
          </w:p>
        </w:tc>
        <w:tc>
          <w:tcPr>
            <w:tcW w:w="530" w:type="pct"/>
            <w:tcBorders>
              <w:top w:val="nil"/>
              <w:bottom w:val="single" w:sz="4" w:space="0" w:color="auto"/>
            </w:tcBorders>
            <w:shd w:val="clear" w:color="auto" w:fill="auto"/>
            <w:noWrap/>
            <w:hideMark/>
          </w:tcPr>
          <w:p w14:paraId="0964532E" w14:textId="30C07E3B" w:rsidR="00806525" w:rsidRPr="008C3CB7"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2C0B68">
              <w:t>0.8958</w:t>
            </w:r>
          </w:p>
        </w:tc>
        <w:tc>
          <w:tcPr>
            <w:tcW w:w="810" w:type="pct"/>
            <w:tcBorders>
              <w:top w:val="nil"/>
              <w:bottom w:val="single" w:sz="4" w:space="0" w:color="auto"/>
            </w:tcBorders>
            <w:shd w:val="clear" w:color="auto" w:fill="auto"/>
            <w:noWrap/>
            <w:hideMark/>
          </w:tcPr>
          <w:p w14:paraId="68D7B9B7" w14:textId="77777777" w:rsidR="00806525" w:rsidRPr="008C3CB7"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p>
        </w:tc>
      </w:tr>
      <w:tr w:rsidR="00806525" w:rsidRPr="008C3CB7" w14:paraId="3C3CFA5F" w14:textId="77777777" w:rsidTr="00603C43">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639" w:type="pct"/>
            <w:tcBorders>
              <w:top w:val="single" w:sz="4" w:space="0" w:color="auto"/>
              <w:bottom w:val="nil"/>
            </w:tcBorders>
            <w:shd w:val="clear" w:color="auto" w:fill="auto"/>
            <w:noWrap/>
            <w:hideMark/>
          </w:tcPr>
          <w:p w14:paraId="27DF7B23" w14:textId="77777777" w:rsidR="00806525" w:rsidRDefault="00806525" w:rsidP="008D1E75">
            <w:pPr>
              <w:pStyle w:val="Tabletext"/>
              <w:ind w:right="-1"/>
              <w:jc w:val="left"/>
              <w:rPr>
                <w:b w:val="0"/>
                <w:bCs/>
              </w:rPr>
            </w:pPr>
            <w:r w:rsidRPr="008C3CB7">
              <w:rPr>
                <w:bCs/>
              </w:rPr>
              <w:t>Epistemological beliefs (EPIST)</w:t>
            </w:r>
            <w:r>
              <w:rPr>
                <w:bCs/>
              </w:rPr>
              <w:t xml:space="preserve"> </w:t>
            </w:r>
          </w:p>
          <w:p w14:paraId="121BE78C" w14:textId="1D4980D0" w:rsidR="00806525" w:rsidRPr="00512C09" w:rsidRDefault="00806525" w:rsidP="008D1E75">
            <w:pPr>
              <w:pStyle w:val="Tabletext"/>
              <w:ind w:right="-1"/>
              <w:jc w:val="left"/>
              <w:rPr>
                <w:b w:val="0"/>
              </w:rPr>
            </w:pPr>
            <w:r w:rsidRPr="00EB7711">
              <w:rPr>
                <w:b w:val="0"/>
              </w:rPr>
              <w:t>(</w:t>
            </w:r>
            <w:proofErr w:type="gramStart"/>
            <w:r w:rsidRPr="00EB7711">
              <w:rPr>
                <w:b w:val="0"/>
              </w:rPr>
              <w:t>reference</w:t>
            </w:r>
            <w:proofErr w:type="gramEnd"/>
            <w:r w:rsidRPr="00EB7711">
              <w:rPr>
                <w:b w:val="0"/>
              </w:rPr>
              <w:t>: Lowest quintile)</w:t>
            </w:r>
          </w:p>
        </w:tc>
        <w:tc>
          <w:tcPr>
            <w:tcW w:w="1370" w:type="pct"/>
            <w:tcBorders>
              <w:top w:val="single" w:sz="4" w:space="0" w:color="auto"/>
              <w:bottom w:val="nil"/>
            </w:tcBorders>
            <w:shd w:val="clear" w:color="auto" w:fill="auto"/>
            <w:noWrap/>
            <w:hideMark/>
          </w:tcPr>
          <w:p w14:paraId="538E98BC" w14:textId="77777777" w:rsidR="00806525" w:rsidRPr="008C3CB7" w:rsidRDefault="00806525" w:rsidP="008D1E75">
            <w:pPr>
              <w:pStyle w:val="Tabletext"/>
              <w:ind w:right="-1"/>
              <w:jc w:val="left"/>
              <w:cnfStyle w:val="000000100000" w:firstRow="0" w:lastRow="0" w:firstColumn="0" w:lastColumn="0" w:oddVBand="0" w:evenVBand="0" w:oddHBand="1" w:evenHBand="0" w:firstRowFirstColumn="0" w:firstRowLastColumn="0" w:lastRowFirstColumn="0" w:lastRowLastColumn="0"/>
            </w:pPr>
            <w:r w:rsidRPr="008C3CB7">
              <w:t>Second quintile</w:t>
            </w:r>
          </w:p>
        </w:tc>
        <w:tc>
          <w:tcPr>
            <w:tcW w:w="650" w:type="pct"/>
            <w:tcBorders>
              <w:top w:val="single" w:sz="4" w:space="0" w:color="auto"/>
              <w:bottom w:val="nil"/>
            </w:tcBorders>
            <w:shd w:val="clear" w:color="auto" w:fill="auto"/>
            <w:noWrap/>
            <w:hideMark/>
          </w:tcPr>
          <w:p w14:paraId="5AF62045" w14:textId="10284CF3"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153686">
              <w:t>1.383</w:t>
            </w:r>
          </w:p>
        </w:tc>
        <w:tc>
          <w:tcPr>
            <w:tcW w:w="530" w:type="pct"/>
            <w:tcBorders>
              <w:top w:val="single" w:sz="4" w:space="0" w:color="auto"/>
              <w:bottom w:val="nil"/>
            </w:tcBorders>
            <w:shd w:val="clear" w:color="auto" w:fill="auto"/>
            <w:noWrap/>
            <w:hideMark/>
          </w:tcPr>
          <w:p w14:paraId="2F40E8A9" w14:textId="6C145B81"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2C0B68">
              <w:t>0.0038</w:t>
            </w:r>
          </w:p>
        </w:tc>
        <w:tc>
          <w:tcPr>
            <w:tcW w:w="810" w:type="pct"/>
            <w:tcBorders>
              <w:top w:val="single" w:sz="4" w:space="0" w:color="auto"/>
              <w:bottom w:val="nil"/>
            </w:tcBorders>
            <w:shd w:val="clear" w:color="auto" w:fill="auto"/>
            <w:noWrap/>
            <w:hideMark/>
          </w:tcPr>
          <w:p w14:paraId="682A5CF4" w14:textId="089CC8B0"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092FF2">
              <w:t>*</w:t>
            </w:r>
          </w:p>
        </w:tc>
      </w:tr>
      <w:tr w:rsidR="00806525" w:rsidRPr="008C3CB7" w14:paraId="73F248A9" w14:textId="77777777" w:rsidTr="00603C43">
        <w:trPr>
          <w:trHeight w:val="113"/>
        </w:trPr>
        <w:tc>
          <w:tcPr>
            <w:cnfStyle w:val="001000000000" w:firstRow="0" w:lastRow="0" w:firstColumn="1" w:lastColumn="0" w:oddVBand="0" w:evenVBand="0" w:oddHBand="0" w:evenHBand="0" w:firstRowFirstColumn="0" w:firstRowLastColumn="0" w:lastRowFirstColumn="0" w:lastRowLastColumn="0"/>
            <w:tcW w:w="1639" w:type="pct"/>
            <w:tcBorders>
              <w:top w:val="nil"/>
              <w:bottom w:val="nil"/>
            </w:tcBorders>
            <w:shd w:val="clear" w:color="auto" w:fill="auto"/>
            <w:noWrap/>
            <w:hideMark/>
          </w:tcPr>
          <w:p w14:paraId="0A5DE069" w14:textId="24887EC1" w:rsidR="00806525" w:rsidRPr="008C3CB7" w:rsidRDefault="00806525" w:rsidP="008D1E75">
            <w:pPr>
              <w:pStyle w:val="Tabletext"/>
              <w:ind w:right="-1"/>
              <w:jc w:val="left"/>
            </w:pPr>
          </w:p>
        </w:tc>
        <w:tc>
          <w:tcPr>
            <w:tcW w:w="1370" w:type="pct"/>
            <w:tcBorders>
              <w:top w:val="nil"/>
              <w:bottom w:val="nil"/>
            </w:tcBorders>
            <w:shd w:val="clear" w:color="auto" w:fill="auto"/>
            <w:noWrap/>
            <w:hideMark/>
          </w:tcPr>
          <w:p w14:paraId="4E76E413" w14:textId="77777777" w:rsidR="00806525" w:rsidRPr="008C3CB7" w:rsidRDefault="00806525" w:rsidP="008D1E75">
            <w:pPr>
              <w:pStyle w:val="Tabletext"/>
              <w:ind w:right="-1"/>
              <w:jc w:val="left"/>
              <w:cnfStyle w:val="000000000000" w:firstRow="0" w:lastRow="0" w:firstColumn="0" w:lastColumn="0" w:oddVBand="0" w:evenVBand="0" w:oddHBand="0" w:evenHBand="0" w:firstRowFirstColumn="0" w:firstRowLastColumn="0" w:lastRowFirstColumn="0" w:lastRowLastColumn="0"/>
            </w:pPr>
            <w:r w:rsidRPr="008C3CB7">
              <w:t>Third quintile</w:t>
            </w:r>
          </w:p>
        </w:tc>
        <w:tc>
          <w:tcPr>
            <w:tcW w:w="650" w:type="pct"/>
            <w:tcBorders>
              <w:top w:val="nil"/>
              <w:bottom w:val="nil"/>
            </w:tcBorders>
            <w:shd w:val="clear" w:color="auto" w:fill="auto"/>
            <w:noWrap/>
            <w:hideMark/>
          </w:tcPr>
          <w:p w14:paraId="441DDFDD" w14:textId="0051BE24" w:rsidR="00806525" w:rsidRPr="008C3CB7"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153686">
              <w:t>1.201</w:t>
            </w:r>
          </w:p>
        </w:tc>
        <w:tc>
          <w:tcPr>
            <w:tcW w:w="530" w:type="pct"/>
            <w:tcBorders>
              <w:top w:val="nil"/>
              <w:bottom w:val="nil"/>
            </w:tcBorders>
            <w:shd w:val="clear" w:color="auto" w:fill="auto"/>
            <w:noWrap/>
            <w:hideMark/>
          </w:tcPr>
          <w:p w14:paraId="49220910" w14:textId="7A910393" w:rsidR="00806525" w:rsidRPr="008C3CB7"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2C0B68">
              <w:t>0.1826</w:t>
            </w:r>
          </w:p>
        </w:tc>
        <w:tc>
          <w:tcPr>
            <w:tcW w:w="810" w:type="pct"/>
            <w:tcBorders>
              <w:top w:val="nil"/>
              <w:bottom w:val="nil"/>
            </w:tcBorders>
            <w:shd w:val="clear" w:color="auto" w:fill="auto"/>
            <w:noWrap/>
            <w:hideMark/>
          </w:tcPr>
          <w:p w14:paraId="39C2743E" w14:textId="77777777" w:rsidR="00806525" w:rsidRPr="008C3CB7"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p>
        </w:tc>
      </w:tr>
      <w:tr w:rsidR="00806525" w:rsidRPr="008C3CB7" w14:paraId="5FF6736E" w14:textId="77777777" w:rsidTr="00603C4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39" w:type="pct"/>
            <w:tcBorders>
              <w:top w:val="nil"/>
              <w:bottom w:val="nil"/>
            </w:tcBorders>
            <w:shd w:val="clear" w:color="auto" w:fill="auto"/>
            <w:noWrap/>
            <w:hideMark/>
          </w:tcPr>
          <w:p w14:paraId="30DA68F1" w14:textId="77777777" w:rsidR="00806525" w:rsidRPr="008C3CB7" w:rsidRDefault="00806525" w:rsidP="008D1E75">
            <w:pPr>
              <w:pStyle w:val="Tabletext"/>
              <w:ind w:right="-1"/>
              <w:jc w:val="left"/>
            </w:pPr>
          </w:p>
        </w:tc>
        <w:tc>
          <w:tcPr>
            <w:tcW w:w="1370" w:type="pct"/>
            <w:tcBorders>
              <w:top w:val="nil"/>
              <w:bottom w:val="nil"/>
            </w:tcBorders>
            <w:shd w:val="clear" w:color="auto" w:fill="auto"/>
            <w:noWrap/>
            <w:hideMark/>
          </w:tcPr>
          <w:p w14:paraId="45F8AE9B" w14:textId="77777777" w:rsidR="00806525" w:rsidRPr="008C3CB7" w:rsidRDefault="00806525" w:rsidP="008D1E75">
            <w:pPr>
              <w:pStyle w:val="Tabletext"/>
              <w:ind w:right="-1"/>
              <w:jc w:val="left"/>
              <w:cnfStyle w:val="000000100000" w:firstRow="0" w:lastRow="0" w:firstColumn="0" w:lastColumn="0" w:oddVBand="0" w:evenVBand="0" w:oddHBand="1" w:evenHBand="0" w:firstRowFirstColumn="0" w:firstRowLastColumn="0" w:lastRowFirstColumn="0" w:lastRowLastColumn="0"/>
            </w:pPr>
            <w:r w:rsidRPr="008C3CB7">
              <w:t>Fourth quintile</w:t>
            </w:r>
          </w:p>
        </w:tc>
        <w:tc>
          <w:tcPr>
            <w:tcW w:w="650" w:type="pct"/>
            <w:tcBorders>
              <w:top w:val="nil"/>
              <w:bottom w:val="nil"/>
            </w:tcBorders>
            <w:shd w:val="clear" w:color="auto" w:fill="auto"/>
            <w:noWrap/>
            <w:hideMark/>
          </w:tcPr>
          <w:p w14:paraId="2D6EFEE2" w14:textId="2E7BFA34"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153686">
              <w:t>1.596</w:t>
            </w:r>
          </w:p>
        </w:tc>
        <w:tc>
          <w:tcPr>
            <w:tcW w:w="530" w:type="pct"/>
            <w:tcBorders>
              <w:top w:val="nil"/>
              <w:bottom w:val="nil"/>
            </w:tcBorders>
            <w:shd w:val="clear" w:color="auto" w:fill="auto"/>
            <w:noWrap/>
            <w:hideMark/>
          </w:tcPr>
          <w:p w14:paraId="1634EB36" w14:textId="0B717D92"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2C0B68">
              <w:t>&lt;.0001</w:t>
            </w:r>
          </w:p>
        </w:tc>
        <w:tc>
          <w:tcPr>
            <w:tcW w:w="810" w:type="pct"/>
            <w:tcBorders>
              <w:top w:val="nil"/>
              <w:bottom w:val="nil"/>
            </w:tcBorders>
            <w:shd w:val="clear" w:color="auto" w:fill="auto"/>
            <w:noWrap/>
            <w:hideMark/>
          </w:tcPr>
          <w:p w14:paraId="0730388F" w14:textId="2217D69A"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092FF2">
              <w:t>*</w:t>
            </w:r>
          </w:p>
        </w:tc>
      </w:tr>
      <w:tr w:rsidR="00806525" w:rsidRPr="008C3CB7" w14:paraId="6D812663" w14:textId="77777777" w:rsidTr="00603C43">
        <w:trPr>
          <w:trHeight w:val="113"/>
        </w:trPr>
        <w:tc>
          <w:tcPr>
            <w:cnfStyle w:val="001000000000" w:firstRow="0" w:lastRow="0" w:firstColumn="1" w:lastColumn="0" w:oddVBand="0" w:evenVBand="0" w:oddHBand="0" w:evenHBand="0" w:firstRowFirstColumn="0" w:firstRowLastColumn="0" w:lastRowFirstColumn="0" w:lastRowLastColumn="0"/>
            <w:tcW w:w="1639" w:type="pct"/>
            <w:tcBorders>
              <w:top w:val="nil"/>
              <w:bottom w:val="nil"/>
            </w:tcBorders>
            <w:shd w:val="clear" w:color="auto" w:fill="auto"/>
            <w:noWrap/>
            <w:hideMark/>
          </w:tcPr>
          <w:p w14:paraId="0CB7269E" w14:textId="77777777" w:rsidR="00806525" w:rsidRPr="008C3CB7" w:rsidRDefault="00806525" w:rsidP="008D1E75">
            <w:pPr>
              <w:pStyle w:val="Tabletext"/>
              <w:ind w:right="-1"/>
              <w:jc w:val="left"/>
            </w:pPr>
          </w:p>
        </w:tc>
        <w:tc>
          <w:tcPr>
            <w:tcW w:w="1370" w:type="pct"/>
            <w:tcBorders>
              <w:top w:val="nil"/>
              <w:bottom w:val="nil"/>
            </w:tcBorders>
            <w:shd w:val="clear" w:color="auto" w:fill="auto"/>
            <w:noWrap/>
            <w:hideMark/>
          </w:tcPr>
          <w:p w14:paraId="69514533" w14:textId="77777777" w:rsidR="00806525" w:rsidRPr="008C3CB7" w:rsidRDefault="00806525" w:rsidP="008D1E75">
            <w:pPr>
              <w:pStyle w:val="Tabletext"/>
              <w:ind w:right="-1"/>
              <w:jc w:val="left"/>
              <w:cnfStyle w:val="000000000000" w:firstRow="0" w:lastRow="0" w:firstColumn="0" w:lastColumn="0" w:oddVBand="0" w:evenVBand="0" w:oddHBand="0" w:evenHBand="0" w:firstRowFirstColumn="0" w:firstRowLastColumn="0" w:lastRowFirstColumn="0" w:lastRowLastColumn="0"/>
            </w:pPr>
            <w:r w:rsidRPr="008C3CB7">
              <w:t>Highest quintile</w:t>
            </w:r>
          </w:p>
        </w:tc>
        <w:tc>
          <w:tcPr>
            <w:tcW w:w="650" w:type="pct"/>
            <w:tcBorders>
              <w:top w:val="nil"/>
              <w:bottom w:val="nil"/>
            </w:tcBorders>
            <w:shd w:val="clear" w:color="auto" w:fill="auto"/>
            <w:noWrap/>
            <w:hideMark/>
          </w:tcPr>
          <w:p w14:paraId="2D44FE2B" w14:textId="4E587209" w:rsidR="00806525" w:rsidRPr="008C3CB7"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153686">
              <w:t>2.144</w:t>
            </w:r>
          </w:p>
        </w:tc>
        <w:tc>
          <w:tcPr>
            <w:tcW w:w="530" w:type="pct"/>
            <w:tcBorders>
              <w:top w:val="nil"/>
              <w:bottom w:val="nil"/>
            </w:tcBorders>
            <w:shd w:val="clear" w:color="auto" w:fill="auto"/>
            <w:noWrap/>
            <w:hideMark/>
          </w:tcPr>
          <w:p w14:paraId="4AD78279" w14:textId="68F3E681" w:rsidR="00806525" w:rsidRPr="008C3CB7"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2C0B68">
              <w:t>&lt;.0001</w:t>
            </w:r>
          </w:p>
        </w:tc>
        <w:tc>
          <w:tcPr>
            <w:tcW w:w="810" w:type="pct"/>
            <w:tcBorders>
              <w:top w:val="nil"/>
              <w:bottom w:val="nil"/>
            </w:tcBorders>
            <w:shd w:val="clear" w:color="auto" w:fill="auto"/>
            <w:noWrap/>
            <w:hideMark/>
          </w:tcPr>
          <w:p w14:paraId="48B54767" w14:textId="53248715" w:rsidR="00806525" w:rsidRPr="008C3CB7" w:rsidRDefault="00806525"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092FF2">
              <w:t>*</w:t>
            </w:r>
          </w:p>
        </w:tc>
      </w:tr>
      <w:tr w:rsidR="00806525" w:rsidRPr="008C3CB7" w14:paraId="5298AC36" w14:textId="77777777" w:rsidTr="00603C4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39" w:type="pct"/>
            <w:tcBorders>
              <w:top w:val="nil"/>
              <w:bottom w:val="single" w:sz="4" w:space="0" w:color="auto"/>
            </w:tcBorders>
            <w:shd w:val="clear" w:color="auto" w:fill="auto"/>
            <w:noWrap/>
            <w:hideMark/>
          </w:tcPr>
          <w:p w14:paraId="0EAA9A5B" w14:textId="77777777" w:rsidR="00806525" w:rsidRPr="008C3CB7" w:rsidRDefault="00806525" w:rsidP="008D1E75">
            <w:pPr>
              <w:pStyle w:val="Tabletext"/>
              <w:ind w:right="-1"/>
              <w:jc w:val="left"/>
            </w:pPr>
          </w:p>
        </w:tc>
        <w:tc>
          <w:tcPr>
            <w:tcW w:w="1370" w:type="pct"/>
            <w:tcBorders>
              <w:top w:val="nil"/>
              <w:bottom w:val="single" w:sz="4" w:space="0" w:color="auto"/>
            </w:tcBorders>
            <w:shd w:val="clear" w:color="auto" w:fill="auto"/>
            <w:noWrap/>
            <w:hideMark/>
          </w:tcPr>
          <w:p w14:paraId="41F0483C" w14:textId="77777777" w:rsidR="00806525" w:rsidRPr="008C3CB7" w:rsidRDefault="00806525" w:rsidP="008D1E75">
            <w:pPr>
              <w:pStyle w:val="Tabletext"/>
              <w:ind w:right="-1"/>
              <w:jc w:val="left"/>
              <w:cnfStyle w:val="000000100000" w:firstRow="0" w:lastRow="0" w:firstColumn="0" w:lastColumn="0" w:oddVBand="0" w:evenVBand="0" w:oddHBand="1" w:evenHBand="0" w:firstRowFirstColumn="0" w:firstRowLastColumn="0" w:lastRowFirstColumn="0" w:lastRowLastColumn="0"/>
            </w:pPr>
            <w:r w:rsidRPr="008C3CB7">
              <w:t>Unknown</w:t>
            </w:r>
          </w:p>
        </w:tc>
        <w:tc>
          <w:tcPr>
            <w:tcW w:w="650" w:type="pct"/>
            <w:tcBorders>
              <w:top w:val="nil"/>
              <w:bottom w:val="single" w:sz="4" w:space="0" w:color="auto"/>
            </w:tcBorders>
            <w:shd w:val="clear" w:color="auto" w:fill="auto"/>
            <w:noWrap/>
            <w:hideMark/>
          </w:tcPr>
          <w:p w14:paraId="1327FDE1" w14:textId="48EAA636"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153686">
              <w:t>1.171</w:t>
            </w:r>
          </w:p>
        </w:tc>
        <w:tc>
          <w:tcPr>
            <w:tcW w:w="530" w:type="pct"/>
            <w:tcBorders>
              <w:top w:val="nil"/>
              <w:bottom w:val="single" w:sz="4" w:space="0" w:color="auto"/>
            </w:tcBorders>
            <w:shd w:val="clear" w:color="auto" w:fill="auto"/>
            <w:noWrap/>
            <w:hideMark/>
          </w:tcPr>
          <w:p w14:paraId="00436D78" w14:textId="66FC1E23"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2C0B68">
              <w:t>0.3697</w:t>
            </w:r>
          </w:p>
        </w:tc>
        <w:tc>
          <w:tcPr>
            <w:tcW w:w="810" w:type="pct"/>
            <w:tcBorders>
              <w:top w:val="nil"/>
              <w:bottom w:val="single" w:sz="4" w:space="0" w:color="auto"/>
            </w:tcBorders>
            <w:shd w:val="clear" w:color="auto" w:fill="auto"/>
            <w:noWrap/>
            <w:hideMark/>
          </w:tcPr>
          <w:p w14:paraId="35CB4812" w14:textId="77777777" w:rsidR="00806525" w:rsidRPr="008C3CB7" w:rsidRDefault="00806525"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p>
        </w:tc>
      </w:tr>
    </w:tbl>
    <w:p w14:paraId="2D8D9887" w14:textId="1ECCA85E" w:rsidR="004818DF" w:rsidRDefault="00F41B2A" w:rsidP="008D1E75">
      <w:pPr>
        <w:pStyle w:val="Text"/>
        <w:ind w:right="-1"/>
        <w:rPr>
          <w:lang w:val="en-US"/>
        </w:rPr>
      </w:pPr>
      <w:r>
        <w:rPr>
          <w:lang w:val="en-US"/>
        </w:rPr>
        <w:t>The r</w:t>
      </w:r>
      <w:r w:rsidR="006D14C0">
        <w:rPr>
          <w:lang w:val="en-US"/>
        </w:rPr>
        <w:t xml:space="preserve">esults </w:t>
      </w:r>
      <w:r>
        <w:rPr>
          <w:lang w:val="en-US"/>
        </w:rPr>
        <w:t>demonstrate</w:t>
      </w:r>
      <w:r w:rsidR="006D14C0">
        <w:rPr>
          <w:lang w:val="en-US"/>
        </w:rPr>
        <w:t xml:space="preserve"> that</w:t>
      </w:r>
      <w:r w:rsidR="0049474C">
        <w:rPr>
          <w:lang w:val="en-US"/>
        </w:rPr>
        <w:t xml:space="preserve"> </w:t>
      </w:r>
      <w:r w:rsidR="004818DF">
        <w:rPr>
          <w:lang w:val="en-US"/>
        </w:rPr>
        <w:t xml:space="preserve">sex and </w:t>
      </w:r>
      <w:r w:rsidR="00391FE5">
        <w:rPr>
          <w:lang w:val="en-US"/>
        </w:rPr>
        <w:t>I</w:t>
      </w:r>
      <w:r w:rsidR="004818DF">
        <w:rPr>
          <w:lang w:val="en-US"/>
        </w:rPr>
        <w:t xml:space="preserve">ndigenous status are the only two demographic factors that do </w:t>
      </w:r>
      <w:r w:rsidR="00AF63A8">
        <w:rPr>
          <w:lang w:val="en-US"/>
        </w:rPr>
        <w:t xml:space="preserve">not </w:t>
      </w:r>
      <w:r w:rsidR="00391FE5">
        <w:rPr>
          <w:lang w:val="en-US"/>
        </w:rPr>
        <w:t>display</w:t>
      </w:r>
      <w:r w:rsidR="00AF63A8">
        <w:rPr>
          <w:lang w:val="en-US"/>
        </w:rPr>
        <w:t xml:space="preserve"> a significant association </w:t>
      </w:r>
      <w:r w:rsidR="004F140A">
        <w:rPr>
          <w:lang w:val="en-US"/>
        </w:rPr>
        <w:t>with consenting</w:t>
      </w:r>
      <w:r w:rsidR="00AF63A8">
        <w:rPr>
          <w:lang w:val="en-US"/>
        </w:rPr>
        <w:t>.</w:t>
      </w:r>
      <w:r w:rsidR="004818DF">
        <w:rPr>
          <w:lang w:val="en-US"/>
        </w:rPr>
        <w:t xml:space="preserve"> On the other hand, language spoken at home, mode of consent, geographic location of school, socioeconomic status, self-reported index of value cooperation and epistemological beliefs </w:t>
      </w:r>
      <w:r w:rsidR="00391FE5">
        <w:rPr>
          <w:lang w:val="en-US"/>
        </w:rPr>
        <w:t>demonstrate a</w:t>
      </w:r>
      <w:r w:rsidR="004818DF">
        <w:rPr>
          <w:lang w:val="en-US"/>
        </w:rPr>
        <w:t xml:space="preserve"> strong association with the likelihood to consent. </w:t>
      </w:r>
    </w:p>
    <w:p w14:paraId="68C2D0F8" w14:textId="7DDCFEEB" w:rsidR="00381C5E" w:rsidRDefault="00381C5E" w:rsidP="008D1E75">
      <w:pPr>
        <w:pStyle w:val="Heading2"/>
        <w:ind w:right="-1"/>
        <w:rPr>
          <w:lang w:val="en-US"/>
        </w:rPr>
      </w:pPr>
      <w:bookmarkStart w:id="287" w:name="_Toc119580152"/>
      <w:r>
        <w:rPr>
          <w:lang w:val="en-US"/>
        </w:rPr>
        <w:t>Discussion</w:t>
      </w:r>
      <w:bookmarkEnd w:id="287"/>
    </w:p>
    <w:p w14:paraId="2C213CB3" w14:textId="5F0B729B" w:rsidR="004818DF" w:rsidRPr="00D20D9F" w:rsidRDefault="004818DF" w:rsidP="008D1E75">
      <w:pPr>
        <w:pStyle w:val="Text"/>
        <w:ind w:right="-1"/>
        <w:rPr>
          <w:lang w:val="en-US"/>
        </w:rPr>
      </w:pPr>
      <w:r w:rsidRPr="00D20D9F">
        <w:rPr>
          <w:lang w:val="en-US"/>
        </w:rPr>
        <w:t xml:space="preserve">Respondents who speak a language other than English at home are less likely to consent </w:t>
      </w:r>
      <w:r w:rsidR="00832023">
        <w:rPr>
          <w:lang w:val="en-US"/>
        </w:rPr>
        <w:t>to</w:t>
      </w:r>
      <w:r w:rsidRPr="00D20D9F">
        <w:rPr>
          <w:lang w:val="en-US"/>
        </w:rPr>
        <w:t xml:space="preserve"> linkage. If English isn’t the respondent’s </w:t>
      </w:r>
      <w:r w:rsidR="007C2107">
        <w:rPr>
          <w:lang w:val="en-US"/>
        </w:rPr>
        <w:t xml:space="preserve">primary </w:t>
      </w:r>
      <w:r w:rsidRPr="00D20D9F">
        <w:rPr>
          <w:lang w:val="en-US"/>
        </w:rPr>
        <w:t>language, they may face difficulty in understanding the consent question</w:t>
      </w:r>
      <w:r w:rsidR="00894DD9">
        <w:rPr>
          <w:lang w:val="en-US"/>
        </w:rPr>
        <w:t>,</w:t>
      </w:r>
      <w:r w:rsidRPr="00D20D9F">
        <w:rPr>
          <w:lang w:val="en-US"/>
        </w:rPr>
        <w:t xml:space="preserve"> thus making the</w:t>
      </w:r>
      <w:r w:rsidR="001E48A6">
        <w:rPr>
          <w:lang w:val="en-US"/>
        </w:rPr>
        <w:t>ir consent</w:t>
      </w:r>
      <w:r w:rsidRPr="00D20D9F">
        <w:rPr>
          <w:lang w:val="en-US"/>
        </w:rPr>
        <w:t xml:space="preserve"> less likely (</w:t>
      </w:r>
      <w:proofErr w:type="spellStart"/>
      <w:r w:rsidR="00525F54" w:rsidRPr="000E3095">
        <w:rPr>
          <w:bCs/>
          <w:lang w:eastAsia="en-AU"/>
        </w:rPr>
        <w:t>Jäckle</w:t>
      </w:r>
      <w:proofErr w:type="spellEnd"/>
      <w:r w:rsidR="003F50B7">
        <w:rPr>
          <w:bCs/>
          <w:lang w:eastAsia="en-AU"/>
        </w:rPr>
        <w:t xml:space="preserve">, </w:t>
      </w:r>
      <w:proofErr w:type="spellStart"/>
      <w:r w:rsidR="003F50B7">
        <w:rPr>
          <w:bCs/>
          <w:lang w:eastAsia="en-AU"/>
        </w:rPr>
        <w:t>Beninger</w:t>
      </w:r>
      <w:proofErr w:type="spellEnd"/>
      <w:r w:rsidR="0072397E" w:rsidRPr="00D20D9F">
        <w:rPr>
          <w:lang w:val="en-US"/>
        </w:rPr>
        <w:t xml:space="preserve"> et al.</w:t>
      </w:r>
      <w:r w:rsidRPr="00D20D9F">
        <w:rPr>
          <w:lang w:val="en-US"/>
        </w:rPr>
        <w:t xml:space="preserve"> 2021). </w:t>
      </w:r>
      <w:r w:rsidR="00D20D9F" w:rsidRPr="00D20D9F">
        <w:rPr>
          <w:lang w:val="en-US"/>
        </w:rPr>
        <w:t xml:space="preserve">Studies by </w:t>
      </w:r>
      <w:proofErr w:type="spellStart"/>
      <w:r w:rsidR="009860F0" w:rsidRPr="009860F0">
        <w:rPr>
          <w:lang w:val="en-US"/>
        </w:rPr>
        <w:t>Baghal</w:t>
      </w:r>
      <w:proofErr w:type="spellEnd"/>
      <w:r w:rsidR="009860F0">
        <w:rPr>
          <w:lang w:val="en-US"/>
        </w:rPr>
        <w:t xml:space="preserve">, </w:t>
      </w:r>
      <w:proofErr w:type="spellStart"/>
      <w:r w:rsidR="009860F0" w:rsidRPr="009860F0">
        <w:rPr>
          <w:lang w:val="en-US"/>
        </w:rPr>
        <w:t>Knies</w:t>
      </w:r>
      <w:proofErr w:type="spellEnd"/>
      <w:r w:rsidR="009860F0">
        <w:rPr>
          <w:lang w:val="en-US"/>
        </w:rPr>
        <w:t xml:space="preserve"> and </w:t>
      </w:r>
      <w:r w:rsidR="009860F0" w:rsidRPr="009860F0">
        <w:rPr>
          <w:lang w:val="en-US"/>
        </w:rPr>
        <w:t xml:space="preserve">Burton </w:t>
      </w:r>
      <w:r w:rsidR="00D20D9F" w:rsidRPr="00D20D9F">
        <w:rPr>
          <w:lang w:val="en-US"/>
        </w:rPr>
        <w:t>(2014) and Carter et al</w:t>
      </w:r>
      <w:r w:rsidR="00D20D9F">
        <w:rPr>
          <w:lang w:val="en-US"/>
        </w:rPr>
        <w:t>.</w:t>
      </w:r>
      <w:r w:rsidR="00D20D9F" w:rsidRPr="00D20D9F">
        <w:rPr>
          <w:lang w:val="en-US"/>
        </w:rPr>
        <w:t xml:space="preserve"> (2010) also reported lower consent rates among ethn</w:t>
      </w:r>
      <w:r w:rsidR="00223743">
        <w:rPr>
          <w:lang w:val="en-US"/>
        </w:rPr>
        <w:t>ic groups who</w:t>
      </w:r>
      <w:r w:rsidR="00D20D9F" w:rsidRPr="00D20D9F">
        <w:rPr>
          <w:lang w:val="en-US"/>
        </w:rPr>
        <w:t xml:space="preserve"> </w:t>
      </w:r>
      <w:r w:rsidR="00D20D9F" w:rsidRPr="00D20D9F">
        <w:rPr>
          <w:lang w:val="en-US"/>
        </w:rPr>
        <w:lastRenderedPageBreak/>
        <w:t xml:space="preserve">speak multiple languages at home. However, </w:t>
      </w:r>
      <w:r w:rsidRPr="00D20D9F">
        <w:rPr>
          <w:lang w:val="en-US"/>
        </w:rPr>
        <w:t xml:space="preserve">it may not always </w:t>
      </w:r>
      <w:r w:rsidR="00223743">
        <w:rPr>
          <w:lang w:val="en-US"/>
        </w:rPr>
        <w:t>be the case</w:t>
      </w:r>
      <w:r w:rsidRPr="00D20D9F">
        <w:rPr>
          <w:lang w:val="en-US"/>
        </w:rPr>
        <w:t xml:space="preserve"> </w:t>
      </w:r>
      <w:r w:rsidR="00D56A6D" w:rsidRPr="00D20D9F">
        <w:rPr>
          <w:lang w:val="en-US"/>
        </w:rPr>
        <w:t xml:space="preserve">that </w:t>
      </w:r>
      <w:r w:rsidRPr="00D20D9F">
        <w:rPr>
          <w:lang w:val="en-US"/>
        </w:rPr>
        <w:t xml:space="preserve">English is the </w:t>
      </w:r>
      <w:r w:rsidR="00D56A6D" w:rsidRPr="00D20D9F">
        <w:rPr>
          <w:lang w:val="en-US"/>
        </w:rPr>
        <w:t xml:space="preserve">main </w:t>
      </w:r>
      <w:r w:rsidRPr="00D20D9F">
        <w:rPr>
          <w:lang w:val="en-US"/>
        </w:rPr>
        <w:t xml:space="preserve">barrier for consent for respondents who speak other languages at home. </w:t>
      </w:r>
      <w:r w:rsidR="00D20D9F">
        <w:rPr>
          <w:lang w:val="en-US"/>
        </w:rPr>
        <w:t>For example, a</w:t>
      </w:r>
      <w:r w:rsidRPr="00D20D9F">
        <w:rPr>
          <w:lang w:val="en-US"/>
        </w:rPr>
        <w:t xml:space="preserve"> respondent speaking multiple languages at home </w:t>
      </w:r>
      <w:r w:rsidR="00415828">
        <w:rPr>
          <w:lang w:val="en-US"/>
        </w:rPr>
        <w:t xml:space="preserve">may </w:t>
      </w:r>
      <w:r w:rsidRPr="00D20D9F">
        <w:rPr>
          <w:lang w:val="en-US"/>
        </w:rPr>
        <w:t xml:space="preserve">indicate </w:t>
      </w:r>
      <w:r w:rsidR="004E5043">
        <w:rPr>
          <w:lang w:val="en-US"/>
        </w:rPr>
        <w:t xml:space="preserve">a </w:t>
      </w:r>
      <w:r w:rsidRPr="00D20D9F">
        <w:rPr>
          <w:lang w:val="en-US"/>
        </w:rPr>
        <w:t>diversity of culture</w:t>
      </w:r>
      <w:r w:rsidR="00415828">
        <w:rPr>
          <w:lang w:val="en-US"/>
        </w:rPr>
        <w:t>s</w:t>
      </w:r>
      <w:r w:rsidRPr="00D20D9F">
        <w:rPr>
          <w:lang w:val="en-US"/>
        </w:rPr>
        <w:t xml:space="preserve"> in their upbringing</w:t>
      </w:r>
      <w:r w:rsidR="004E5043">
        <w:rPr>
          <w:lang w:val="en-US"/>
        </w:rPr>
        <w:t>,</w:t>
      </w:r>
      <w:r w:rsidR="00D56A6D" w:rsidRPr="00D20D9F">
        <w:rPr>
          <w:lang w:val="en-US"/>
        </w:rPr>
        <w:t xml:space="preserve"> </w:t>
      </w:r>
      <w:r w:rsidR="00D20D9F" w:rsidRPr="00D20D9F">
        <w:rPr>
          <w:lang w:val="en-US"/>
        </w:rPr>
        <w:t xml:space="preserve">which </w:t>
      </w:r>
      <w:r w:rsidR="00305CB4">
        <w:rPr>
          <w:lang w:val="en-US"/>
        </w:rPr>
        <w:t>in some instances could</w:t>
      </w:r>
      <w:r w:rsidR="00D20D9F" w:rsidRPr="00D20D9F">
        <w:rPr>
          <w:lang w:val="en-US"/>
        </w:rPr>
        <w:t xml:space="preserve"> </w:t>
      </w:r>
      <w:r w:rsidRPr="00D20D9F">
        <w:rPr>
          <w:lang w:val="en-US"/>
        </w:rPr>
        <w:t xml:space="preserve">lead to </w:t>
      </w:r>
      <w:r w:rsidR="00FB5598" w:rsidRPr="00D20D9F">
        <w:rPr>
          <w:lang w:val="en-US"/>
        </w:rPr>
        <w:t xml:space="preserve">concern </w:t>
      </w:r>
      <w:r w:rsidRPr="00D20D9F">
        <w:rPr>
          <w:lang w:val="en-US"/>
        </w:rPr>
        <w:t xml:space="preserve">about sharing their personal information online. </w:t>
      </w:r>
    </w:p>
    <w:p w14:paraId="68D49DB8" w14:textId="3D225538" w:rsidR="00D264F3" w:rsidRDefault="004818DF" w:rsidP="008D1E75">
      <w:pPr>
        <w:pStyle w:val="Text"/>
        <w:ind w:right="-1"/>
        <w:rPr>
          <w:lang w:val="en-US"/>
        </w:rPr>
      </w:pPr>
      <w:r>
        <w:rPr>
          <w:lang w:val="en-US"/>
        </w:rPr>
        <w:t xml:space="preserve">Findings from this study also suggest </w:t>
      </w:r>
      <w:r w:rsidR="00DF77F1">
        <w:rPr>
          <w:lang w:val="en-US"/>
        </w:rPr>
        <w:t xml:space="preserve">that </w:t>
      </w:r>
      <w:r>
        <w:rPr>
          <w:lang w:val="en-US"/>
        </w:rPr>
        <w:t xml:space="preserve">respondents who completed the survey online (CAWI) are less likely to consent compared </w:t>
      </w:r>
      <w:r w:rsidR="00305CB4">
        <w:rPr>
          <w:lang w:val="en-US"/>
        </w:rPr>
        <w:t>with</w:t>
      </w:r>
      <w:r>
        <w:rPr>
          <w:lang w:val="en-US"/>
        </w:rPr>
        <w:t xml:space="preserve"> those </w:t>
      </w:r>
      <w:r w:rsidR="002D413C">
        <w:rPr>
          <w:lang w:val="en-US"/>
        </w:rPr>
        <w:t>who</w:t>
      </w:r>
      <w:r>
        <w:rPr>
          <w:lang w:val="en-US"/>
        </w:rPr>
        <w:t xml:space="preserve"> completed the survey through </w:t>
      </w:r>
      <w:r w:rsidR="002D413C">
        <w:rPr>
          <w:lang w:val="en-US"/>
        </w:rPr>
        <w:t xml:space="preserve">a </w:t>
      </w:r>
      <w:r>
        <w:rPr>
          <w:lang w:val="en-US"/>
        </w:rPr>
        <w:t xml:space="preserve">telephone interview (CATI). This </w:t>
      </w:r>
      <w:r w:rsidR="000C70AE">
        <w:rPr>
          <w:lang w:val="en-US"/>
        </w:rPr>
        <w:t xml:space="preserve">is consistent with </w:t>
      </w:r>
      <w:r>
        <w:rPr>
          <w:lang w:val="en-US"/>
        </w:rPr>
        <w:t xml:space="preserve">findings by </w:t>
      </w:r>
      <w:proofErr w:type="spellStart"/>
      <w:r w:rsidR="00525F54" w:rsidRPr="000E3095">
        <w:rPr>
          <w:bCs/>
          <w:lang w:eastAsia="en-AU"/>
        </w:rPr>
        <w:t>Jäckle</w:t>
      </w:r>
      <w:proofErr w:type="spellEnd"/>
      <w:r w:rsidR="00FD07BE">
        <w:rPr>
          <w:bCs/>
          <w:lang w:eastAsia="en-AU"/>
        </w:rPr>
        <w:t xml:space="preserve">, </w:t>
      </w:r>
      <w:proofErr w:type="spellStart"/>
      <w:r w:rsidR="00FD07BE">
        <w:rPr>
          <w:bCs/>
          <w:lang w:eastAsia="en-AU"/>
        </w:rPr>
        <w:t>Beninger</w:t>
      </w:r>
      <w:proofErr w:type="spellEnd"/>
      <w:r>
        <w:rPr>
          <w:lang w:val="en-US"/>
        </w:rPr>
        <w:t xml:space="preserve"> et al. (2021)</w:t>
      </w:r>
      <w:r w:rsidR="002D413C">
        <w:rPr>
          <w:lang w:val="en-US"/>
        </w:rPr>
        <w:t>,</w:t>
      </w:r>
      <w:r>
        <w:rPr>
          <w:lang w:val="en-US"/>
        </w:rPr>
        <w:t xml:space="preserve"> </w:t>
      </w:r>
      <w:r w:rsidR="000C70AE">
        <w:rPr>
          <w:lang w:val="en-US"/>
        </w:rPr>
        <w:t xml:space="preserve">who </w:t>
      </w:r>
      <w:r>
        <w:rPr>
          <w:lang w:val="en-US"/>
        </w:rPr>
        <w:t xml:space="preserve">found </w:t>
      </w:r>
      <w:r w:rsidR="002D413C">
        <w:rPr>
          <w:lang w:val="en-US"/>
        </w:rPr>
        <w:t xml:space="preserve">that </w:t>
      </w:r>
      <w:r>
        <w:rPr>
          <w:lang w:val="en-US"/>
        </w:rPr>
        <w:t xml:space="preserve">respondents were less likely to provide their consent </w:t>
      </w:r>
      <w:r w:rsidR="000C70AE">
        <w:rPr>
          <w:lang w:val="en-US"/>
        </w:rPr>
        <w:t xml:space="preserve">to data linkage </w:t>
      </w:r>
      <w:r>
        <w:rPr>
          <w:lang w:val="en-US"/>
        </w:rPr>
        <w:t>when completing the</w:t>
      </w:r>
      <w:r w:rsidR="000C70AE">
        <w:rPr>
          <w:lang w:val="en-US"/>
        </w:rPr>
        <w:t>ir</w:t>
      </w:r>
      <w:r>
        <w:rPr>
          <w:lang w:val="en-US"/>
        </w:rPr>
        <w:t xml:space="preserve"> survey online</w:t>
      </w:r>
      <w:r w:rsidR="008D2698">
        <w:rPr>
          <w:lang w:val="en-US"/>
        </w:rPr>
        <w:t>.</w:t>
      </w:r>
      <w:r w:rsidR="002930C6">
        <w:rPr>
          <w:lang w:val="en-US"/>
        </w:rPr>
        <w:t xml:space="preserve"> </w:t>
      </w:r>
      <w:r w:rsidR="001E3164">
        <w:rPr>
          <w:lang w:val="en-US"/>
        </w:rPr>
        <w:t>B</w:t>
      </w:r>
      <w:r w:rsidR="000C70AE">
        <w:rPr>
          <w:lang w:val="en-US"/>
        </w:rPr>
        <w:t xml:space="preserve">ecause </w:t>
      </w:r>
      <w:r w:rsidR="00027AFE">
        <w:rPr>
          <w:lang w:val="en-US"/>
        </w:rPr>
        <w:t>there is a tendency to skim-read text online</w:t>
      </w:r>
      <w:r w:rsidR="002930C6">
        <w:rPr>
          <w:lang w:val="en-US"/>
        </w:rPr>
        <w:t xml:space="preserve">, </w:t>
      </w:r>
      <w:r w:rsidR="000C70AE">
        <w:rPr>
          <w:lang w:val="en-US"/>
        </w:rPr>
        <w:t xml:space="preserve">respondents are less likely to read all the information presented on the screen, leading to key aspects of the consent request being missed. </w:t>
      </w:r>
      <w:r w:rsidR="00027AFE">
        <w:rPr>
          <w:lang w:val="en-US"/>
        </w:rPr>
        <w:t>I</w:t>
      </w:r>
      <w:r w:rsidR="000C70AE">
        <w:rPr>
          <w:lang w:val="en-US"/>
        </w:rPr>
        <w:t xml:space="preserve">n </w:t>
      </w:r>
      <w:r>
        <w:rPr>
          <w:lang w:val="en-US"/>
        </w:rPr>
        <w:t xml:space="preserve">a conversational setting </w:t>
      </w:r>
      <w:r w:rsidR="00DA50AD">
        <w:rPr>
          <w:lang w:val="en-US"/>
        </w:rPr>
        <w:t xml:space="preserve">such as </w:t>
      </w:r>
      <w:r w:rsidR="00D043F3">
        <w:rPr>
          <w:lang w:val="en-US"/>
        </w:rPr>
        <w:t>a</w:t>
      </w:r>
      <w:r w:rsidR="000C70AE">
        <w:rPr>
          <w:lang w:val="en-US"/>
        </w:rPr>
        <w:t xml:space="preserve"> </w:t>
      </w:r>
      <w:r>
        <w:rPr>
          <w:lang w:val="en-US"/>
        </w:rPr>
        <w:t xml:space="preserve">telephone or face-to-face </w:t>
      </w:r>
      <w:r w:rsidR="000C70AE">
        <w:rPr>
          <w:lang w:val="en-US"/>
        </w:rPr>
        <w:t>interview</w:t>
      </w:r>
      <w:r w:rsidR="00027AFE">
        <w:rPr>
          <w:lang w:val="en-US"/>
        </w:rPr>
        <w:t xml:space="preserve">, </w:t>
      </w:r>
      <w:r w:rsidR="000C70AE">
        <w:rPr>
          <w:lang w:val="en-US"/>
        </w:rPr>
        <w:t>respondents have a</w:t>
      </w:r>
      <w:r w:rsidR="00027AFE">
        <w:rPr>
          <w:lang w:val="en-US"/>
        </w:rPr>
        <w:t>n</w:t>
      </w:r>
      <w:r w:rsidR="000C70AE">
        <w:rPr>
          <w:lang w:val="en-US"/>
        </w:rPr>
        <w:t xml:space="preserve"> opportunity to </w:t>
      </w:r>
      <w:r w:rsidR="00027AFE" w:rsidRPr="00027AFE">
        <w:rPr>
          <w:lang w:val="en-US"/>
        </w:rPr>
        <w:t>ask the interviewer clarification questions</w:t>
      </w:r>
      <w:r w:rsidR="00027AFE">
        <w:rPr>
          <w:lang w:val="en-US"/>
        </w:rPr>
        <w:t xml:space="preserve">, </w:t>
      </w:r>
      <w:r w:rsidR="00DA50AD">
        <w:rPr>
          <w:lang w:val="en-US"/>
        </w:rPr>
        <w:t>resulting in</w:t>
      </w:r>
      <w:r w:rsidR="00027AFE">
        <w:rPr>
          <w:lang w:val="en-US"/>
        </w:rPr>
        <w:t xml:space="preserve"> a better </w:t>
      </w:r>
      <w:r w:rsidR="000C70AE">
        <w:rPr>
          <w:lang w:val="en-US"/>
        </w:rPr>
        <w:t>understand</w:t>
      </w:r>
      <w:r w:rsidR="00027AFE">
        <w:rPr>
          <w:lang w:val="en-US"/>
        </w:rPr>
        <w:t>ing of</w:t>
      </w:r>
      <w:r w:rsidR="000C70AE">
        <w:rPr>
          <w:lang w:val="en-US"/>
        </w:rPr>
        <w:t xml:space="preserve"> the intent of the data linkage</w:t>
      </w:r>
      <w:r w:rsidR="00027AFE">
        <w:rPr>
          <w:lang w:val="en-US"/>
        </w:rPr>
        <w:t>.</w:t>
      </w:r>
    </w:p>
    <w:p w14:paraId="6CAB7BC6" w14:textId="33D1372B" w:rsidR="00027AFE" w:rsidRDefault="00D264F3" w:rsidP="008D1E75">
      <w:pPr>
        <w:pStyle w:val="Text"/>
        <w:ind w:right="-1"/>
        <w:rPr>
          <w:lang w:val="en-US"/>
        </w:rPr>
      </w:pPr>
      <w:r>
        <w:rPr>
          <w:lang w:val="en-US"/>
        </w:rPr>
        <w:t>C</w:t>
      </w:r>
      <w:r w:rsidR="004818DF">
        <w:rPr>
          <w:lang w:val="en-US"/>
        </w:rPr>
        <w:t xml:space="preserve">oncerns about privacy and </w:t>
      </w:r>
      <w:r w:rsidR="00762845">
        <w:rPr>
          <w:lang w:val="en-US"/>
        </w:rPr>
        <w:t xml:space="preserve">the </w:t>
      </w:r>
      <w:r w:rsidR="004818DF">
        <w:rPr>
          <w:lang w:val="en-US"/>
        </w:rPr>
        <w:t xml:space="preserve">security of personal information shared online </w:t>
      </w:r>
      <w:r w:rsidR="00027AFE">
        <w:rPr>
          <w:lang w:val="en-US"/>
        </w:rPr>
        <w:t xml:space="preserve">is </w:t>
      </w:r>
      <w:r w:rsidR="004818DF">
        <w:rPr>
          <w:lang w:val="en-US"/>
        </w:rPr>
        <w:t xml:space="preserve">another key reason why respondents </w:t>
      </w:r>
      <w:r w:rsidR="00027AFE">
        <w:rPr>
          <w:lang w:val="en-US"/>
        </w:rPr>
        <w:t xml:space="preserve">may be </w:t>
      </w:r>
      <w:r w:rsidR="004818DF">
        <w:rPr>
          <w:lang w:val="en-US"/>
        </w:rPr>
        <w:t xml:space="preserve">less likely to provide their consent </w:t>
      </w:r>
      <w:r w:rsidR="00D56A6D">
        <w:rPr>
          <w:lang w:val="en-US"/>
        </w:rPr>
        <w:t>online</w:t>
      </w:r>
      <w:r w:rsidR="00BA521F">
        <w:rPr>
          <w:lang w:val="en-US"/>
        </w:rPr>
        <w:t xml:space="preserve">. </w:t>
      </w:r>
      <w:r w:rsidR="00E15DD4">
        <w:rPr>
          <w:lang w:val="en-US"/>
        </w:rPr>
        <w:t>With o</w:t>
      </w:r>
      <w:r w:rsidR="00E95915">
        <w:rPr>
          <w:lang w:val="en-US"/>
        </w:rPr>
        <w:t xml:space="preserve">nline </w:t>
      </w:r>
      <w:r w:rsidR="00000E96">
        <w:rPr>
          <w:lang w:val="en-US"/>
        </w:rPr>
        <w:t>completion</w:t>
      </w:r>
      <w:r w:rsidR="005A4ADC">
        <w:rPr>
          <w:lang w:val="en-US"/>
        </w:rPr>
        <w:t xml:space="preserve"> of the interview</w:t>
      </w:r>
      <w:r w:rsidR="00E95915">
        <w:rPr>
          <w:lang w:val="en-US"/>
        </w:rPr>
        <w:t>,</w:t>
      </w:r>
      <w:r w:rsidR="00BA521F">
        <w:rPr>
          <w:lang w:val="en-US"/>
        </w:rPr>
        <w:t xml:space="preserve"> </w:t>
      </w:r>
      <w:r w:rsidR="00E15DD4">
        <w:rPr>
          <w:lang w:val="en-US"/>
        </w:rPr>
        <w:t xml:space="preserve">no </w:t>
      </w:r>
      <w:r w:rsidR="00BA521F">
        <w:rPr>
          <w:lang w:val="en-US"/>
        </w:rPr>
        <w:t xml:space="preserve">interviewers are available to </w:t>
      </w:r>
      <w:r w:rsidR="00027AFE">
        <w:rPr>
          <w:lang w:val="en-US"/>
        </w:rPr>
        <w:t xml:space="preserve">address </w:t>
      </w:r>
      <w:r w:rsidR="00E15DD4">
        <w:rPr>
          <w:lang w:val="en-US"/>
        </w:rPr>
        <w:t xml:space="preserve">respondents’ </w:t>
      </w:r>
      <w:r w:rsidR="0045538D">
        <w:rPr>
          <w:lang w:val="en-US"/>
        </w:rPr>
        <w:t xml:space="preserve">potential </w:t>
      </w:r>
      <w:r w:rsidR="00BA521F">
        <w:rPr>
          <w:lang w:val="en-US"/>
        </w:rPr>
        <w:t>concerns about data linkage</w:t>
      </w:r>
      <w:r w:rsidR="00B77A29">
        <w:rPr>
          <w:lang w:val="en-US"/>
        </w:rPr>
        <w:t>,</w:t>
      </w:r>
      <w:r w:rsidR="0045538D" w:rsidRPr="0045538D">
        <w:rPr>
          <w:lang w:val="en-US"/>
        </w:rPr>
        <w:t xml:space="preserve"> </w:t>
      </w:r>
      <w:r w:rsidR="0045538D">
        <w:rPr>
          <w:lang w:val="en-US"/>
        </w:rPr>
        <w:t>unlike CATI</w:t>
      </w:r>
      <w:r w:rsidR="00012163">
        <w:rPr>
          <w:lang w:val="en-US"/>
        </w:rPr>
        <w:t xml:space="preserve">. </w:t>
      </w:r>
    </w:p>
    <w:p w14:paraId="31C010C5" w14:textId="25A15950" w:rsidR="00901121" w:rsidRDefault="00BA521F" w:rsidP="008D1E75">
      <w:pPr>
        <w:pStyle w:val="Text"/>
        <w:ind w:right="-1"/>
        <w:rPr>
          <w:lang w:val="en-US"/>
        </w:rPr>
      </w:pPr>
      <w:r>
        <w:rPr>
          <w:lang w:val="en-US"/>
        </w:rPr>
        <w:t xml:space="preserve">The </w:t>
      </w:r>
      <w:r w:rsidR="0095371C">
        <w:rPr>
          <w:lang w:val="en-US"/>
        </w:rPr>
        <w:t xml:space="preserve">social norms associated with the </w:t>
      </w:r>
      <w:r>
        <w:rPr>
          <w:lang w:val="en-US"/>
        </w:rPr>
        <w:t xml:space="preserve">presence of an interviewer </w:t>
      </w:r>
      <w:r w:rsidR="0095371C">
        <w:rPr>
          <w:lang w:val="en-US"/>
        </w:rPr>
        <w:t>may</w:t>
      </w:r>
      <w:r w:rsidR="000D3334">
        <w:rPr>
          <w:lang w:val="en-US"/>
        </w:rPr>
        <w:t xml:space="preserve"> also change the outcome of an interview</w:t>
      </w:r>
      <w:r w:rsidR="003A133A">
        <w:rPr>
          <w:lang w:val="en-US"/>
        </w:rPr>
        <w:t xml:space="preserve"> </w:t>
      </w:r>
      <w:r w:rsidR="000D3334">
        <w:rPr>
          <w:lang w:val="en-US"/>
        </w:rPr>
        <w:t>(</w:t>
      </w:r>
      <w:proofErr w:type="spellStart"/>
      <w:r w:rsidR="00525F54" w:rsidRPr="000E3095">
        <w:rPr>
          <w:bCs/>
          <w:lang w:eastAsia="en-AU"/>
        </w:rPr>
        <w:t>Jäckle</w:t>
      </w:r>
      <w:proofErr w:type="spellEnd"/>
      <w:r w:rsidR="00FD07BE">
        <w:rPr>
          <w:bCs/>
          <w:lang w:eastAsia="en-AU"/>
        </w:rPr>
        <w:t>, Burton</w:t>
      </w:r>
      <w:r w:rsidR="00525F54">
        <w:rPr>
          <w:lang w:val="en-US"/>
        </w:rPr>
        <w:t xml:space="preserve"> </w:t>
      </w:r>
      <w:r w:rsidR="000D3334">
        <w:rPr>
          <w:lang w:val="en-US"/>
        </w:rPr>
        <w:t xml:space="preserve">et. al. </w:t>
      </w:r>
      <w:r w:rsidR="00915ED3">
        <w:rPr>
          <w:lang w:val="en-US"/>
        </w:rPr>
        <w:t>2021</w:t>
      </w:r>
      <w:r w:rsidR="000D3334">
        <w:rPr>
          <w:lang w:val="en-US"/>
        </w:rPr>
        <w:t>)</w:t>
      </w:r>
      <w:r w:rsidR="00DC121C">
        <w:rPr>
          <w:lang w:val="en-US"/>
        </w:rPr>
        <w:t>; for example,</w:t>
      </w:r>
      <w:r w:rsidR="000D3334">
        <w:rPr>
          <w:lang w:val="en-US"/>
        </w:rPr>
        <w:t xml:space="preserve"> </w:t>
      </w:r>
      <w:r w:rsidR="000776AD">
        <w:rPr>
          <w:lang w:val="en-US"/>
        </w:rPr>
        <w:t xml:space="preserve">in </w:t>
      </w:r>
      <w:r w:rsidR="00901121">
        <w:rPr>
          <w:lang w:val="en-US"/>
        </w:rPr>
        <w:t xml:space="preserve">a qualitative study conducted by </w:t>
      </w:r>
      <w:proofErr w:type="spellStart"/>
      <w:r w:rsidR="00901121">
        <w:rPr>
          <w:lang w:val="en-US"/>
        </w:rPr>
        <w:t>Beninger</w:t>
      </w:r>
      <w:proofErr w:type="spellEnd"/>
      <w:r w:rsidR="00D052A8">
        <w:rPr>
          <w:lang w:val="en-US"/>
        </w:rPr>
        <w:t xml:space="preserve"> et al.</w:t>
      </w:r>
      <w:r w:rsidR="00901121">
        <w:rPr>
          <w:lang w:val="en-US"/>
        </w:rPr>
        <w:t xml:space="preserve"> (2017)</w:t>
      </w:r>
      <w:r w:rsidR="00D052A8">
        <w:rPr>
          <w:lang w:val="en-US"/>
        </w:rPr>
        <w:t>,</w:t>
      </w:r>
      <w:r w:rsidR="00901121">
        <w:rPr>
          <w:lang w:val="en-US"/>
        </w:rPr>
        <w:t xml:space="preserve"> participants </w:t>
      </w:r>
      <w:r w:rsidR="00901121" w:rsidRPr="00901121">
        <w:rPr>
          <w:lang w:val="en-US"/>
        </w:rPr>
        <w:t>cited social pressures to conform as a reason</w:t>
      </w:r>
      <w:r w:rsidR="00901121">
        <w:rPr>
          <w:lang w:val="en-US"/>
        </w:rPr>
        <w:t xml:space="preserve"> </w:t>
      </w:r>
      <w:r w:rsidR="00901121" w:rsidRPr="00901121">
        <w:rPr>
          <w:lang w:val="en-US"/>
        </w:rPr>
        <w:t xml:space="preserve">why they might be more likely to give consent in a face-to-face interview </w:t>
      </w:r>
      <w:r w:rsidR="000776AD">
        <w:rPr>
          <w:lang w:val="en-US"/>
        </w:rPr>
        <w:t>as opposed to</w:t>
      </w:r>
      <w:r w:rsidR="00901121" w:rsidRPr="00901121">
        <w:rPr>
          <w:lang w:val="en-US"/>
        </w:rPr>
        <w:t xml:space="preserve"> online</w:t>
      </w:r>
      <w:r w:rsidR="00901121">
        <w:rPr>
          <w:lang w:val="en-US"/>
        </w:rPr>
        <w:t>.</w:t>
      </w:r>
      <w:r w:rsidR="000D3334">
        <w:rPr>
          <w:lang w:val="en-US"/>
        </w:rPr>
        <w:t xml:space="preserve"> </w:t>
      </w:r>
    </w:p>
    <w:p w14:paraId="4CF16BEF" w14:textId="242FBAD2" w:rsidR="004818DF" w:rsidRDefault="004818DF" w:rsidP="008D1E75">
      <w:pPr>
        <w:pStyle w:val="Text"/>
        <w:ind w:right="-1"/>
        <w:rPr>
          <w:lang w:val="en-US"/>
        </w:rPr>
      </w:pPr>
      <w:r>
        <w:rPr>
          <w:lang w:val="en-US"/>
        </w:rPr>
        <w:t xml:space="preserve">Geographic location of school </w:t>
      </w:r>
      <w:r w:rsidR="000776AD">
        <w:rPr>
          <w:lang w:val="en-US"/>
        </w:rPr>
        <w:t>demonstrates a</w:t>
      </w:r>
      <w:r>
        <w:rPr>
          <w:lang w:val="en-US"/>
        </w:rPr>
        <w:t xml:space="preserve"> significant association with the likelihood to consent</w:t>
      </w:r>
      <w:r w:rsidR="00366D6D">
        <w:rPr>
          <w:lang w:val="en-US"/>
        </w:rPr>
        <w:t>, with</w:t>
      </w:r>
      <w:r>
        <w:rPr>
          <w:lang w:val="en-US"/>
        </w:rPr>
        <w:t xml:space="preserve"> </w:t>
      </w:r>
      <w:r w:rsidR="00366D6D">
        <w:rPr>
          <w:lang w:val="en-US"/>
        </w:rPr>
        <w:t>r</w:t>
      </w:r>
      <w:r>
        <w:rPr>
          <w:lang w:val="en-US"/>
        </w:rPr>
        <w:t xml:space="preserve">espondents studying in remote schools more likely to consent than those in metropolitan schools. A compilation of literature reviews by </w:t>
      </w:r>
      <w:r w:rsidR="004B147B" w:rsidRPr="004B147B">
        <w:rPr>
          <w:lang w:val="en-US"/>
        </w:rPr>
        <w:t>Yang, Fricker</w:t>
      </w:r>
      <w:r w:rsidR="004B147B">
        <w:rPr>
          <w:lang w:val="en-US"/>
        </w:rPr>
        <w:t xml:space="preserve"> and </w:t>
      </w:r>
      <w:proofErr w:type="spellStart"/>
      <w:r w:rsidR="004B147B" w:rsidRPr="004B147B">
        <w:rPr>
          <w:lang w:val="en-US"/>
        </w:rPr>
        <w:t>Eltinge</w:t>
      </w:r>
      <w:proofErr w:type="spellEnd"/>
      <w:r w:rsidR="004B147B">
        <w:rPr>
          <w:lang w:val="en-US"/>
        </w:rPr>
        <w:t xml:space="preserve"> </w:t>
      </w:r>
      <w:r>
        <w:rPr>
          <w:lang w:val="en-US"/>
        </w:rPr>
        <w:t xml:space="preserve">(2019) found consistent evidence that socio-environmental features play some role in shaping respondents’ decision to consent. Various studies have found that respondents living in urban/metropolitan areas are less likely to consent than those living in non-metro areas (Jenkins et al 2006; </w:t>
      </w:r>
      <w:proofErr w:type="spellStart"/>
      <w:r>
        <w:rPr>
          <w:lang w:val="en-US"/>
        </w:rPr>
        <w:t>Dahlhamer</w:t>
      </w:r>
      <w:proofErr w:type="spellEnd"/>
      <w:r>
        <w:rPr>
          <w:lang w:val="en-US"/>
        </w:rPr>
        <w:t xml:space="preserve"> </w:t>
      </w:r>
      <w:r w:rsidR="00037F66">
        <w:rPr>
          <w:lang w:val="en-US"/>
        </w:rPr>
        <w:t>&amp;</w:t>
      </w:r>
      <w:r>
        <w:rPr>
          <w:lang w:val="en-US"/>
        </w:rPr>
        <w:t xml:space="preserve"> Cox 2007; </w:t>
      </w:r>
      <w:proofErr w:type="spellStart"/>
      <w:r w:rsidR="004B147B" w:rsidRPr="009860F0">
        <w:rPr>
          <w:lang w:val="en-US"/>
        </w:rPr>
        <w:t>Baghal</w:t>
      </w:r>
      <w:proofErr w:type="spellEnd"/>
      <w:r w:rsidR="004B147B">
        <w:rPr>
          <w:lang w:val="en-US"/>
        </w:rPr>
        <w:t xml:space="preserve">, </w:t>
      </w:r>
      <w:proofErr w:type="spellStart"/>
      <w:r w:rsidR="004B147B" w:rsidRPr="009860F0">
        <w:rPr>
          <w:lang w:val="en-US"/>
        </w:rPr>
        <w:t>Knies</w:t>
      </w:r>
      <w:proofErr w:type="spellEnd"/>
      <w:r w:rsidR="004B147B">
        <w:rPr>
          <w:lang w:val="en-US"/>
        </w:rPr>
        <w:t xml:space="preserve"> &amp; </w:t>
      </w:r>
      <w:r w:rsidR="004B147B" w:rsidRPr="009860F0">
        <w:rPr>
          <w:lang w:val="en-US"/>
        </w:rPr>
        <w:t xml:space="preserve">Burton </w:t>
      </w:r>
      <w:r w:rsidR="004B147B" w:rsidRPr="00D20D9F">
        <w:rPr>
          <w:lang w:val="en-US"/>
        </w:rPr>
        <w:t>2014</w:t>
      </w:r>
      <w:r>
        <w:rPr>
          <w:lang w:val="en-US"/>
        </w:rPr>
        <w:t xml:space="preserve">). </w:t>
      </w:r>
    </w:p>
    <w:p w14:paraId="64C6A037" w14:textId="75BD54A1" w:rsidR="004818DF" w:rsidRDefault="004818DF" w:rsidP="008D1E75">
      <w:pPr>
        <w:pStyle w:val="Text"/>
        <w:ind w:right="-1"/>
        <w:rPr>
          <w:lang w:val="en-US"/>
        </w:rPr>
      </w:pPr>
      <w:r>
        <w:rPr>
          <w:lang w:val="en-US"/>
        </w:rPr>
        <w:t>A</w:t>
      </w:r>
      <w:r w:rsidR="00037F66">
        <w:rPr>
          <w:lang w:val="en-US"/>
        </w:rPr>
        <w:t xml:space="preserve"> further</w:t>
      </w:r>
      <w:r>
        <w:rPr>
          <w:lang w:val="en-US"/>
        </w:rPr>
        <w:t xml:space="preserve"> factor </w:t>
      </w:r>
      <w:r w:rsidR="00037F66">
        <w:rPr>
          <w:lang w:val="en-US"/>
        </w:rPr>
        <w:t>displaying a</w:t>
      </w:r>
      <w:r>
        <w:rPr>
          <w:lang w:val="en-US"/>
        </w:rPr>
        <w:t xml:space="preserve"> positive association with consent </w:t>
      </w:r>
      <w:r w:rsidR="00CF30A6">
        <w:rPr>
          <w:lang w:val="en-US"/>
        </w:rPr>
        <w:t>are</w:t>
      </w:r>
      <w:r>
        <w:rPr>
          <w:lang w:val="en-US"/>
        </w:rPr>
        <w:t xml:space="preserve"> respondents from the </w:t>
      </w:r>
      <w:r w:rsidR="00CF30A6">
        <w:rPr>
          <w:lang w:val="en-US"/>
        </w:rPr>
        <w:t>second, fourth and highest</w:t>
      </w:r>
      <w:r>
        <w:rPr>
          <w:lang w:val="en-US"/>
        </w:rPr>
        <w:t xml:space="preserve"> quintile of socioeconomic status</w:t>
      </w:r>
      <w:r w:rsidR="00C15743">
        <w:rPr>
          <w:lang w:val="en-US"/>
        </w:rPr>
        <w:t>,</w:t>
      </w:r>
      <w:r>
        <w:rPr>
          <w:lang w:val="en-US"/>
        </w:rPr>
        <w:t xml:space="preserve"> </w:t>
      </w:r>
      <w:r w:rsidR="008170D6">
        <w:rPr>
          <w:lang w:val="en-US"/>
        </w:rPr>
        <w:t>with these</w:t>
      </w:r>
      <w:r>
        <w:rPr>
          <w:lang w:val="en-US"/>
        </w:rPr>
        <w:t xml:space="preserve"> more likely to consent compared with respondents from the lowest quintile. Bandara </w:t>
      </w:r>
      <w:r w:rsidR="00687AC8">
        <w:rPr>
          <w:lang w:val="en-US"/>
        </w:rPr>
        <w:t xml:space="preserve">et al. </w:t>
      </w:r>
      <w:r>
        <w:rPr>
          <w:lang w:val="en-US"/>
        </w:rPr>
        <w:t>2019</w:t>
      </w:r>
      <w:r w:rsidR="00687AC8">
        <w:rPr>
          <w:lang w:val="en-US"/>
        </w:rPr>
        <w:t xml:space="preserve"> and</w:t>
      </w:r>
      <w:r w:rsidR="00602AA8">
        <w:rPr>
          <w:lang w:val="en-US"/>
        </w:rPr>
        <w:t xml:space="preserve"> </w:t>
      </w:r>
      <w:proofErr w:type="spellStart"/>
      <w:r w:rsidR="004B147B" w:rsidRPr="009860F0">
        <w:rPr>
          <w:lang w:val="en-US"/>
        </w:rPr>
        <w:t>Baghal</w:t>
      </w:r>
      <w:proofErr w:type="spellEnd"/>
      <w:r w:rsidR="004B147B">
        <w:rPr>
          <w:lang w:val="en-US"/>
        </w:rPr>
        <w:t xml:space="preserve">, </w:t>
      </w:r>
      <w:proofErr w:type="spellStart"/>
      <w:r w:rsidR="004B147B" w:rsidRPr="009860F0">
        <w:rPr>
          <w:lang w:val="en-US"/>
        </w:rPr>
        <w:t>Knies</w:t>
      </w:r>
      <w:proofErr w:type="spellEnd"/>
      <w:r w:rsidR="004B147B">
        <w:rPr>
          <w:lang w:val="en-US"/>
        </w:rPr>
        <w:t xml:space="preserve"> and </w:t>
      </w:r>
      <w:r w:rsidR="004B147B" w:rsidRPr="009860F0">
        <w:rPr>
          <w:lang w:val="en-US"/>
        </w:rPr>
        <w:t xml:space="preserve">Burton </w:t>
      </w:r>
      <w:r w:rsidR="004B147B" w:rsidRPr="00D20D9F">
        <w:rPr>
          <w:lang w:val="en-US"/>
        </w:rPr>
        <w:t xml:space="preserve">(2014) </w:t>
      </w:r>
      <w:r>
        <w:rPr>
          <w:lang w:val="en-US"/>
        </w:rPr>
        <w:t>reported similar findings</w:t>
      </w:r>
      <w:r w:rsidR="00984677">
        <w:rPr>
          <w:lang w:val="en-US"/>
        </w:rPr>
        <w:t>, in that</w:t>
      </w:r>
      <w:r>
        <w:rPr>
          <w:lang w:val="en-US"/>
        </w:rPr>
        <w:t xml:space="preserve"> those from the lower socioeconomic levels are less likely to provide their consent</w:t>
      </w:r>
      <w:r w:rsidR="00012163">
        <w:rPr>
          <w:lang w:val="en-US"/>
        </w:rPr>
        <w:t>.</w:t>
      </w:r>
      <w:r>
        <w:rPr>
          <w:lang w:val="en-US"/>
        </w:rPr>
        <w:t xml:space="preserve"> </w:t>
      </w:r>
    </w:p>
    <w:p w14:paraId="5C69B997" w14:textId="00B003D6" w:rsidR="00A23FB8" w:rsidRDefault="004818DF" w:rsidP="008D1E75">
      <w:pPr>
        <w:pStyle w:val="Text"/>
        <w:ind w:right="-1"/>
        <w:rPr>
          <w:lang w:val="en-US"/>
        </w:rPr>
      </w:pPr>
      <w:r>
        <w:rPr>
          <w:lang w:val="en-US"/>
        </w:rPr>
        <w:t xml:space="preserve">Subconscious factors </w:t>
      </w:r>
      <w:r w:rsidR="00984677">
        <w:rPr>
          <w:lang w:val="en-US"/>
        </w:rPr>
        <w:t>such as</w:t>
      </w:r>
      <w:r>
        <w:rPr>
          <w:lang w:val="en-US"/>
        </w:rPr>
        <w:t xml:space="preserve"> respondent</w:t>
      </w:r>
      <w:r w:rsidR="0098025D">
        <w:rPr>
          <w:lang w:val="en-US"/>
        </w:rPr>
        <w:t>s</w:t>
      </w:r>
      <w:r w:rsidR="00984677">
        <w:rPr>
          <w:lang w:val="en-US"/>
        </w:rPr>
        <w:t>’</w:t>
      </w:r>
      <w:r>
        <w:rPr>
          <w:lang w:val="en-US"/>
        </w:rPr>
        <w:t xml:space="preserve"> attitudes or personality traits have been key discussion points </w:t>
      </w:r>
      <w:r w:rsidR="00A856C3">
        <w:rPr>
          <w:lang w:val="en-US"/>
        </w:rPr>
        <w:t>in</w:t>
      </w:r>
      <w:r>
        <w:rPr>
          <w:lang w:val="en-US"/>
        </w:rPr>
        <w:t xml:space="preserve"> various studies on data</w:t>
      </w:r>
      <w:r w:rsidR="00A856C3">
        <w:rPr>
          <w:lang w:val="en-US"/>
        </w:rPr>
        <w:t>-</w:t>
      </w:r>
      <w:r>
        <w:rPr>
          <w:lang w:val="en-US"/>
        </w:rPr>
        <w:t>linkage consent (</w:t>
      </w:r>
      <w:r w:rsidR="004B147B" w:rsidRPr="004B147B">
        <w:rPr>
          <w:lang w:val="en-US"/>
        </w:rPr>
        <w:t>Yang, Fricker</w:t>
      </w:r>
      <w:r w:rsidR="004B147B">
        <w:rPr>
          <w:lang w:val="en-US"/>
        </w:rPr>
        <w:t xml:space="preserve"> &amp; </w:t>
      </w:r>
      <w:proofErr w:type="spellStart"/>
      <w:r w:rsidR="004B147B" w:rsidRPr="004B147B">
        <w:rPr>
          <w:lang w:val="en-US"/>
        </w:rPr>
        <w:t>Eltinge</w:t>
      </w:r>
      <w:proofErr w:type="spellEnd"/>
      <w:r w:rsidR="004B147B">
        <w:rPr>
          <w:lang w:val="en-US"/>
        </w:rPr>
        <w:t xml:space="preserve"> </w:t>
      </w:r>
      <w:r>
        <w:rPr>
          <w:lang w:val="en-US"/>
        </w:rPr>
        <w:t xml:space="preserve">2019). </w:t>
      </w:r>
      <w:r w:rsidR="0098025D">
        <w:rPr>
          <w:lang w:val="en-US"/>
        </w:rPr>
        <w:t>Our statistical modelling</w:t>
      </w:r>
      <w:r>
        <w:rPr>
          <w:lang w:val="en-US"/>
        </w:rPr>
        <w:t xml:space="preserve"> has </w:t>
      </w:r>
      <w:r w:rsidR="00A856C3">
        <w:rPr>
          <w:lang w:val="en-US"/>
        </w:rPr>
        <w:t xml:space="preserve">identified </w:t>
      </w:r>
      <w:r>
        <w:rPr>
          <w:lang w:val="en-US"/>
        </w:rPr>
        <w:t>two such factors</w:t>
      </w:r>
      <w:r w:rsidR="00ED7BB2">
        <w:rPr>
          <w:lang w:val="en-US"/>
        </w:rPr>
        <w:t>,</w:t>
      </w:r>
      <w:r>
        <w:rPr>
          <w:lang w:val="en-US"/>
        </w:rPr>
        <w:t xml:space="preserve"> </w:t>
      </w:r>
      <w:r w:rsidR="00ED7BB2">
        <w:rPr>
          <w:lang w:val="en-US"/>
        </w:rPr>
        <w:t>these making a</w:t>
      </w:r>
      <w:r>
        <w:rPr>
          <w:lang w:val="en-US"/>
        </w:rPr>
        <w:t xml:space="preserve"> significant contribution to the likelihood of consent, </w:t>
      </w:r>
      <w:r w:rsidR="00454059">
        <w:rPr>
          <w:lang w:val="en-US"/>
        </w:rPr>
        <w:t xml:space="preserve">including </w:t>
      </w:r>
      <w:r>
        <w:rPr>
          <w:lang w:val="en-US"/>
        </w:rPr>
        <w:t>how much the</w:t>
      </w:r>
      <w:r w:rsidR="005C47FF">
        <w:rPr>
          <w:lang w:val="en-US"/>
        </w:rPr>
        <w:t xml:space="preserve"> respondent</w:t>
      </w:r>
      <w:r>
        <w:rPr>
          <w:lang w:val="en-US"/>
        </w:rPr>
        <w:t xml:space="preserve"> value</w:t>
      </w:r>
      <w:r w:rsidR="005C47FF">
        <w:rPr>
          <w:lang w:val="en-US"/>
        </w:rPr>
        <w:t>s</w:t>
      </w:r>
      <w:r>
        <w:rPr>
          <w:lang w:val="en-US"/>
        </w:rPr>
        <w:t xml:space="preserve"> cooperation</w:t>
      </w:r>
      <w:r w:rsidR="00A23FB8">
        <w:rPr>
          <w:lang w:val="en-US"/>
        </w:rPr>
        <w:t xml:space="preserve"> </w:t>
      </w:r>
      <w:r>
        <w:rPr>
          <w:lang w:val="en-US"/>
        </w:rPr>
        <w:t xml:space="preserve">and </w:t>
      </w:r>
      <w:r w:rsidR="005C47FF">
        <w:rPr>
          <w:lang w:val="en-US"/>
        </w:rPr>
        <w:t>the strength of</w:t>
      </w:r>
      <w:r>
        <w:rPr>
          <w:lang w:val="en-US"/>
        </w:rPr>
        <w:t xml:space="preserve"> their epistemological beliefs. </w:t>
      </w:r>
    </w:p>
    <w:p w14:paraId="32FD4981" w14:textId="7CC4CED8" w:rsidR="004818DF" w:rsidRDefault="004818DF" w:rsidP="008D1E75">
      <w:pPr>
        <w:pStyle w:val="Text"/>
        <w:ind w:right="-1"/>
        <w:rPr>
          <w:color w:val="FF0000"/>
          <w:lang w:val="en-US"/>
        </w:rPr>
      </w:pPr>
      <w:r>
        <w:rPr>
          <w:lang w:val="en-US"/>
        </w:rPr>
        <w:t xml:space="preserve">Interestingly, respondents who identify themselves in the </w:t>
      </w:r>
      <w:r w:rsidR="00806525">
        <w:rPr>
          <w:lang w:val="en-US"/>
        </w:rPr>
        <w:t>higher</w:t>
      </w:r>
      <w:r>
        <w:rPr>
          <w:lang w:val="en-US"/>
        </w:rPr>
        <w:t xml:space="preserve"> quintiles of valuing cooperation are less </w:t>
      </w:r>
      <w:r w:rsidRPr="00454059">
        <w:rPr>
          <w:lang w:val="en-US"/>
        </w:rPr>
        <w:t>likely to consent</w:t>
      </w:r>
      <w:r w:rsidR="00446DBA">
        <w:rPr>
          <w:lang w:val="en-US"/>
        </w:rPr>
        <w:t>,</w:t>
      </w:r>
      <w:r w:rsidRPr="00454059">
        <w:rPr>
          <w:lang w:val="en-US"/>
        </w:rPr>
        <w:t xml:space="preserve"> relative to those in the lowest quintile. A possible explanation could be that respondents who value cooperation </w:t>
      </w:r>
      <w:r w:rsidRPr="001F5145">
        <w:rPr>
          <w:lang w:val="en-US"/>
        </w:rPr>
        <w:t>see cooperation as an active and ongoing</w:t>
      </w:r>
      <w:r w:rsidR="00BB0BBD">
        <w:rPr>
          <w:lang w:val="en-US"/>
        </w:rPr>
        <w:t xml:space="preserve"> collaborative process, in which the respondent is involved</w:t>
      </w:r>
      <w:r w:rsidR="00B21127" w:rsidRPr="001F5145">
        <w:rPr>
          <w:lang w:val="en-US"/>
        </w:rPr>
        <w:t>.</w:t>
      </w:r>
      <w:r w:rsidRPr="00454059">
        <w:rPr>
          <w:lang w:val="en-US"/>
        </w:rPr>
        <w:t xml:space="preserve"> </w:t>
      </w:r>
      <w:r w:rsidR="00652E85">
        <w:rPr>
          <w:lang w:val="en-US"/>
        </w:rPr>
        <w:t>P</w:t>
      </w:r>
      <w:r w:rsidRPr="00454059">
        <w:rPr>
          <w:lang w:val="en-US"/>
        </w:rPr>
        <w:t xml:space="preserve">roviding consent without being involved in the </w:t>
      </w:r>
      <w:r w:rsidR="0097495C">
        <w:rPr>
          <w:lang w:val="en-US"/>
        </w:rPr>
        <w:t>data-l</w:t>
      </w:r>
      <w:r w:rsidR="00984B3F">
        <w:rPr>
          <w:lang w:val="en-US"/>
        </w:rPr>
        <w:t xml:space="preserve">inking or data-usage </w:t>
      </w:r>
      <w:r w:rsidRPr="00454059">
        <w:rPr>
          <w:lang w:val="en-US"/>
        </w:rPr>
        <w:t xml:space="preserve">process may not </w:t>
      </w:r>
      <w:r w:rsidR="00984B3F">
        <w:rPr>
          <w:lang w:val="en-US"/>
        </w:rPr>
        <w:t>represent</w:t>
      </w:r>
      <w:r w:rsidRPr="00454059">
        <w:rPr>
          <w:lang w:val="en-US"/>
        </w:rPr>
        <w:t xml:space="preserve"> a </w:t>
      </w:r>
      <w:r w:rsidR="003C461F">
        <w:rPr>
          <w:lang w:val="en-US"/>
        </w:rPr>
        <w:t xml:space="preserve">sufficiently </w:t>
      </w:r>
      <w:r w:rsidRPr="00454059">
        <w:rPr>
          <w:lang w:val="en-US"/>
        </w:rPr>
        <w:t xml:space="preserve">strong enough </w:t>
      </w:r>
      <w:r w:rsidR="00454059" w:rsidRPr="00454059">
        <w:rPr>
          <w:lang w:val="en-US"/>
        </w:rPr>
        <w:t xml:space="preserve">incentive </w:t>
      </w:r>
      <w:r w:rsidRPr="00454059">
        <w:rPr>
          <w:lang w:val="en-US"/>
        </w:rPr>
        <w:t>for cooperati</w:t>
      </w:r>
      <w:r w:rsidR="00454059" w:rsidRPr="00454059">
        <w:rPr>
          <w:lang w:val="en-US"/>
        </w:rPr>
        <w:t>on</w:t>
      </w:r>
      <w:r w:rsidRPr="00454059">
        <w:rPr>
          <w:lang w:val="en-US"/>
        </w:rPr>
        <w:t xml:space="preserve">. Another possible explanation could be that respondents </w:t>
      </w:r>
      <w:r w:rsidR="00454059" w:rsidRPr="00454059">
        <w:rPr>
          <w:lang w:val="en-US"/>
        </w:rPr>
        <w:t xml:space="preserve">do not </w:t>
      </w:r>
      <w:r w:rsidR="00B21127" w:rsidRPr="00454059">
        <w:rPr>
          <w:lang w:val="en-US"/>
        </w:rPr>
        <w:t>see the immediate benefits</w:t>
      </w:r>
      <w:r w:rsidRPr="00454059">
        <w:rPr>
          <w:lang w:val="en-US"/>
        </w:rPr>
        <w:t xml:space="preserve"> of the data linkage </w:t>
      </w:r>
      <w:r w:rsidR="00454059" w:rsidRPr="00454059">
        <w:rPr>
          <w:lang w:val="en-US"/>
        </w:rPr>
        <w:t xml:space="preserve">so </w:t>
      </w:r>
      <w:r w:rsidR="002D21C1">
        <w:rPr>
          <w:lang w:val="en-US"/>
        </w:rPr>
        <w:t>decide not to allow</w:t>
      </w:r>
      <w:r w:rsidRPr="00454059">
        <w:rPr>
          <w:lang w:val="en-US"/>
        </w:rPr>
        <w:t xml:space="preserve"> other agencies to access their data. </w:t>
      </w:r>
    </w:p>
    <w:p w14:paraId="46137B65" w14:textId="6750DA79" w:rsidR="00DA326F" w:rsidRDefault="00454059" w:rsidP="008D1E75">
      <w:pPr>
        <w:pStyle w:val="Text"/>
        <w:ind w:right="-1"/>
        <w:rPr>
          <w:lang w:val="en-US"/>
        </w:rPr>
      </w:pPr>
      <w:r>
        <w:rPr>
          <w:lang w:val="en-US"/>
        </w:rPr>
        <w:t>A h</w:t>
      </w:r>
      <w:r w:rsidR="004818DF">
        <w:rPr>
          <w:lang w:val="en-US"/>
        </w:rPr>
        <w:t>igher index of epistemological belief</w:t>
      </w:r>
      <w:r>
        <w:rPr>
          <w:lang w:val="en-US"/>
        </w:rPr>
        <w:t>s</w:t>
      </w:r>
      <w:r w:rsidR="004818DF">
        <w:rPr>
          <w:lang w:val="en-US"/>
        </w:rPr>
        <w:t xml:space="preserve"> about science </w:t>
      </w:r>
      <w:r>
        <w:rPr>
          <w:lang w:val="en-US"/>
        </w:rPr>
        <w:t xml:space="preserve">reflects a </w:t>
      </w:r>
      <w:r w:rsidR="004818DF">
        <w:rPr>
          <w:lang w:val="en-US"/>
        </w:rPr>
        <w:t>stronger belief about knowledge. The results show that</w:t>
      </w:r>
      <w:r>
        <w:rPr>
          <w:lang w:val="en-US"/>
        </w:rPr>
        <w:t>,</w:t>
      </w:r>
      <w:r w:rsidR="004818DF">
        <w:rPr>
          <w:lang w:val="en-US"/>
        </w:rPr>
        <w:t xml:space="preserve"> apart from respondents who have identified themselves in the third quintile, those </w:t>
      </w:r>
      <w:r w:rsidR="004818DF">
        <w:rPr>
          <w:lang w:val="en-US"/>
        </w:rPr>
        <w:lastRenderedPageBreak/>
        <w:t xml:space="preserve">who fall in all other quintiles are more likely to provide their consent </w:t>
      </w:r>
      <w:r w:rsidR="00D50D0D">
        <w:rPr>
          <w:lang w:val="en-US"/>
        </w:rPr>
        <w:t>by comparison with</w:t>
      </w:r>
      <w:r w:rsidR="004818DF">
        <w:rPr>
          <w:lang w:val="en-US"/>
        </w:rPr>
        <w:t xml:space="preserve"> those in the lowest quintile. </w:t>
      </w:r>
      <w:r w:rsidR="0087186F">
        <w:rPr>
          <w:lang w:val="en-US"/>
        </w:rPr>
        <w:t>Notably</w:t>
      </w:r>
      <w:r w:rsidR="00D50D0D">
        <w:rPr>
          <w:lang w:val="en-US"/>
        </w:rPr>
        <w:t>,</w:t>
      </w:r>
      <w:r w:rsidR="0087186F">
        <w:rPr>
          <w:lang w:val="en-US"/>
        </w:rPr>
        <w:t xml:space="preserve"> r</w:t>
      </w:r>
      <w:r w:rsidR="004818DF">
        <w:rPr>
          <w:lang w:val="en-US"/>
        </w:rPr>
        <w:t xml:space="preserve">espondents in the highest quintile </w:t>
      </w:r>
      <w:r>
        <w:rPr>
          <w:lang w:val="en-US"/>
        </w:rPr>
        <w:t xml:space="preserve">have </w:t>
      </w:r>
      <w:r w:rsidR="00D50D0D">
        <w:rPr>
          <w:lang w:val="en-US"/>
        </w:rPr>
        <w:t>twice</w:t>
      </w:r>
      <w:r w:rsidR="004818DF">
        <w:rPr>
          <w:lang w:val="en-US"/>
        </w:rPr>
        <w:t xml:space="preserve"> the likelihood of consenting to NAPLAN data linkage relative to those in the lowest quintile</w:t>
      </w:r>
      <w:r w:rsidR="00D50D0D">
        <w:rPr>
          <w:lang w:val="en-US"/>
        </w:rPr>
        <w:t>, suggesting that</w:t>
      </w:r>
      <w:r w:rsidR="004818DF">
        <w:rPr>
          <w:lang w:val="en-US"/>
        </w:rPr>
        <w:t xml:space="preserve"> respondents with a stronger appreciation </w:t>
      </w:r>
      <w:r w:rsidR="00BF62FF">
        <w:rPr>
          <w:lang w:val="en-US"/>
        </w:rPr>
        <w:t>of</w:t>
      </w:r>
      <w:r w:rsidR="004818DF">
        <w:rPr>
          <w:lang w:val="en-US"/>
        </w:rPr>
        <w:t xml:space="preserve"> knowledge </w:t>
      </w:r>
      <w:r>
        <w:rPr>
          <w:lang w:val="en-US"/>
        </w:rPr>
        <w:t>ha</w:t>
      </w:r>
      <w:r w:rsidR="00D50D0D">
        <w:rPr>
          <w:lang w:val="en-US"/>
        </w:rPr>
        <w:t>ve</w:t>
      </w:r>
      <w:r>
        <w:rPr>
          <w:lang w:val="en-US"/>
        </w:rPr>
        <w:t xml:space="preserve"> a better understanding of </w:t>
      </w:r>
      <w:r w:rsidR="004818DF">
        <w:rPr>
          <w:lang w:val="en-US"/>
        </w:rPr>
        <w:t>the data</w:t>
      </w:r>
      <w:r w:rsidR="00D50D0D">
        <w:rPr>
          <w:lang w:val="en-US"/>
        </w:rPr>
        <w:t>-</w:t>
      </w:r>
      <w:r w:rsidR="004818DF">
        <w:rPr>
          <w:lang w:val="en-US"/>
        </w:rPr>
        <w:t>linkage process</w:t>
      </w:r>
      <w:r w:rsidR="00BF62FF">
        <w:rPr>
          <w:lang w:val="en-US"/>
        </w:rPr>
        <w:t xml:space="preserve"> —</w:t>
      </w:r>
      <w:r w:rsidR="004818DF">
        <w:rPr>
          <w:lang w:val="en-US"/>
        </w:rPr>
        <w:t xml:space="preserve"> as well as </w:t>
      </w:r>
      <w:r w:rsidR="00BF62FF">
        <w:rPr>
          <w:lang w:val="en-US"/>
        </w:rPr>
        <w:t>its</w:t>
      </w:r>
      <w:r w:rsidR="004818DF">
        <w:rPr>
          <w:lang w:val="en-US"/>
        </w:rPr>
        <w:t xml:space="preserve"> potential </w:t>
      </w:r>
      <w:r w:rsidR="0087186F">
        <w:rPr>
          <w:lang w:val="en-US"/>
        </w:rPr>
        <w:t>implications</w:t>
      </w:r>
      <w:r w:rsidR="00BF62FF">
        <w:rPr>
          <w:lang w:val="en-US"/>
        </w:rPr>
        <w:t xml:space="preserve"> —</w:t>
      </w:r>
      <w:r w:rsidR="004818DF">
        <w:rPr>
          <w:lang w:val="en-US"/>
        </w:rPr>
        <w:t xml:space="preserve"> </w:t>
      </w:r>
      <w:r w:rsidR="007F7360">
        <w:rPr>
          <w:lang w:val="en-US"/>
        </w:rPr>
        <w:t>making them</w:t>
      </w:r>
      <w:r w:rsidR="004818DF">
        <w:rPr>
          <w:lang w:val="en-US"/>
        </w:rPr>
        <w:t xml:space="preserve"> more willing to consent.</w:t>
      </w:r>
    </w:p>
    <w:p w14:paraId="37AF8F0C" w14:textId="77777777" w:rsidR="00925F96" w:rsidRDefault="00925F96" w:rsidP="00925F96">
      <w:pPr>
        <w:spacing w:before="0" w:line="240" w:lineRule="auto"/>
      </w:pPr>
    </w:p>
    <w:p w14:paraId="4E1C30CC" w14:textId="77777777" w:rsidR="0062049F" w:rsidRDefault="0062049F">
      <w:pPr>
        <w:spacing w:before="0" w:line="240" w:lineRule="auto"/>
        <w:rPr>
          <w:rFonts w:ascii="Arial" w:hAnsi="Arial" w:cs="Tahoma"/>
          <w:color w:val="000000"/>
          <w:kern w:val="28"/>
          <w:sz w:val="56"/>
          <w:szCs w:val="56"/>
        </w:rPr>
      </w:pPr>
      <w:r>
        <w:br w:type="page"/>
      </w:r>
    </w:p>
    <w:p w14:paraId="444D030B" w14:textId="2211213F" w:rsidR="00925F96" w:rsidRDefault="0053694E" w:rsidP="0053694E">
      <w:pPr>
        <w:pStyle w:val="Heading1"/>
        <w:ind w:left="851"/>
      </w:pPr>
      <w:bookmarkStart w:id="288" w:name="_Toc119580153"/>
      <w:r>
        <w:rPr>
          <w:noProof/>
        </w:rPr>
        <w:lastRenderedPageBreak/>
        <w:drawing>
          <wp:anchor distT="0" distB="0" distL="114300" distR="114300" simplePos="0" relativeHeight="251734016" behindDoc="0" locked="0" layoutInCell="1" allowOverlap="1" wp14:anchorId="06352A82" wp14:editId="62F7A4BD">
            <wp:simplePos x="0" y="0"/>
            <wp:positionH relativeFrom="column">
              <wp:posOffset>0</wp:posOffset>
            </wp:positionH>
            <wp:positionV relativeFrom="paragraph">
              <wp:posOffset>424</wp:posOffset>
            </wp:positionV>
            <wp:extent cx="408305" cy="40830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08305"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40E4">
        <w:t>Using weights to a</w:t>
      </w:r>
      <w:r w:rsidR="00925F96">
        <w:t xml:space="preserve">ddress </w:t>
      </w:r>
      <w:r w:rsidR="00CB40E4">
        <w:t>bias</w:t>
      </w:r>
      <w:bookmarkEnd w:id="288"/>
    </w:p>
    <w:p w14:paraId="38ED6D6C" w14:textId="1D0147BA" w:rsidR="00CB40E4" w:rsidRDefault="00CB40E4" w:rsidP="008D1E75">
      <w:pPr>
        <w:pStyle w:val="Text"/>
        <w:ind w:right="-1"/>
        <w:rPr>
          <w:lang w:val="en-US"/>
        </w:rPr>
      </w:pPr>
      <w:r>
        <w:rPr>
          <w:lang w:val="en-US"/>
        </w:rPr>
        <w:t xml:space="preserve">The regression analysis suggests </w:t>
      </w:r>
      <w:r w:rsidR="007F7360">
        <w:rPr>
          <w:lang w:val="en-US"/>
        </w:rPr>
        <w:t>that</w:t>
      </w:r>
      <w:r>
        <w:rPr>
          <w:lang w:val="en-US"/>
        </w:rPr>
        <w:t xml:space="preserve"> </w:t>
      </w:r>
      <w:proofErr w:type="gramStart"/>
      <w:r w:rsidR="00454059">
        <w:rPr>
          <w:lang w:val="en-US"/>
        </w:rPr>
        <w:t>a number of</w:t>
      </w:r>
      <w:proofErr w:type="gramEnd"/>
      <w:r w:rsidR="00454059">
        <w:rPr>
          <w:lang w:val="en-US"/>
        </w:rPr>
        <w:t xml:space="preserve"> </w:t>
      </w:r>
      <w:r>
        <w:rPr>
          <w:lang w:val="en-US"/>
        </w:rPr>
        <w:t xml:space="preserve">factors </w:t>
      </w:r>
      <w:r w:rsidR="007F7360">
        <w:rPr>
          <w:lang w:val="en-US"/>
        </w:rPr>
        <w:t xml:space="preserve">are </w:t>
      </w:r>
      <w:r>
        <w:rPr>
          <w:lang w:val="en-US"/>
        </w:rPr>
        <w:t xml:space="preserve">associated with the likelihood of respondents consenting </w:t>
      </w:r>
      <w:r w:rsidR="00E35C14">
        <w:rPr>
          <w:lang w:val="en-US"/>
        </w:rPr>
        <w:t>to the data</w:t>
      </w:r>
      <w:r>
        <w:rPr>
          <w:lang w:val="en-US"/>
        </w:rPr>
        <w:t xml:space="preserve"> linkage</w:t>
      </w:r>
      <w:r w:rsidR="000373D9">
        <w:rPr>
          <w:lang w:val="en-US"/>
        </w:rPr>
        <w:t xml:space="preserve">, </w:t>
      </w:r>
      <w:r w:rsidR="006D1509">
        <w:rPr>
          <w:lang w:val="en-US"/>
        </w:rPr>
        <w:t xml:space="preserve">which </w:t>
      </w:r>
      <w:r w:rsidR="00E35C14">
        <w:rPr>
          <w:lang w:val="en-US"/>
        </w:rPr>
        <w:t xml:space="preserve">can </w:t>
      </w:r>
      <w:r w:rsidR="006D1509">
        <w:rPr>
          <w:lang w:val="en-US"/>
        </w:rPr>
        <w:t xml:space="preserve">lead to </w:t>
      </w:r>
      <w:r w:rsidR="000373D9">
        <w:rPr>
          <w:lang w:val="en-US"/>
        </w:rPr>
        <w:t>bias when using the linked data</w:t>
      </w:r>
      <w:r>
        <w:rPr>
          <w:lang w:val="en-US"/>
        </w:rPr>
        <w:t xml:space="preserve">. One way to </w:t>
      </w:r>
      <w:r w:rsidR="00E35C14">
        <w:rPr>
          <w:lang w:val="en-US"/>
        </w:rPr>
        <w:t xml:space="preserve">address </w:t>
      </w:r>
      <w:r>
        <w:rPr>
          <w:lang w:val="en-US"/>
        </w:rPr>
        <w:t>th</w:t>
      </w:r>
      <w:r w:rsidR="000373D9">
        <w:rPr>
          <w:lang w:val="en-US"/>
        </w:rPr>
        <w:t xml:space="preserve">is </w:t>
      </w:r>
      <w:r>
        <w:rPr>
          <w:lang w:val="en-US"/>
        </w:rPr>
        <w:t xml:space="preserve">bias is to create </w:t>
      </w:r>
      <w:r w:rsidR="000373D9" w:rsidRPr="00007755">
        <w:t>speciali</w:t>
      </w:r>
      <w:r w:rsidR="006D1509" w:rsidRPr="00007755">
        <w:t>s</w:t>
      </w:r>
      <w:r w:rsidR="000373D9" w:rsidRPr="00007755">
        <w:t>ed</w:t>
      </w:r>
      <w:r w:rsidR="000373D9">
        <w:rPr>
          <w:lang w:val="en-US"/>
        </w:rPr>
        <w:t xml:space="preserve"> </w:t>
      </w:r>
      <w:r>
        <w:rPr>
          <w:lang w:val="en-US"/>
        </w:rPr>
        <w:t xml:space="preserve">weights for the </w:t>
      </w:r>
      <w:r w:rsidR="000373D9">
        <w:rPr>
          <w:lang w:val="en-US"/>
        </w:rPr>
        <w:t xml:space="preserve">linked </w:t>
      </w:r>
      <w:r>
        <w:rPr>
          <w:lang w:val="en-US"/>
        </w:rPr>
        <w:t xml:space="preserve">LSAY-NAPLAN data. </w:t>
      </w:r>
    </w:p>
    <w:p w14:paraId="31F37972" w14:textId="0CE47F3E" w:rsidR="00512C09" w:rsidRDefault="00512C09" w:rsidP="008D1E75">
      <w:pPr>
        <w:pStyle w:val="Heading2"/>
        <w:ind w:right="-1"/>
      </w:pPr>
      <w:bookmarkStart w:id="289" w:name="_Toc119580154"/>
      <w:r w:rsidRPr="00512C09">
        <w:t>Current weighting methodology</w:t>
      </w:r>
      <w:bookmarkEnd w:id="289"/>
    </w:p>
    <w:p w14:paraId="374450AC" w14:textId="52D0217C" w:rsidR="00512C09" w:rsidRDefault="00512C09" w:rsidP="008D1E75">
      <w:pPr>
        <w:pStyle w:val="Text"/>
        <w:ind w:right="-1"/>
      </w:pPr>
      <w:r>
        <w:t xml:space="preserve">The weights created in LSAY attempt to ensure that the sample matches the original population, given both the use of a complex sampling scheme and the effect of attrition. Two sets of weights are created for each respondent: </w:t>
      </w:r>
      <w:r w:rsidR="000373D9">
        <w:t>t</w:t>
      </w:r>
      <w:r>
        <w:t>he base weights (first wave weights) and longitudinal weights.</w:t>
      </w:r>
    </w:p>
    <w:p w14:paraId="797AFF6B" w14:textId="7B9416AE" w:rsidR="00E35C14" w:rsidRDefault="006D1509" w:rsidP="008D1E75">
      <w:pPr>
        <w:pStyle w:val="Text"/>
        <w:ind w:right="-1"/>
      </w:pPr>
      <w:r>
        <w:t xml:space="preserve">The first </w:t>
      </w:r>
      <w:r w:rsidR="00512C09">
        <w:t xml:space="preserve">wave weights are calculated by the PISA </w:t>
      </w:r>
      <w:r>
        <w:t>C</w:t>
      </w:r>
      <w:r w:rsidR="00512C09">
        <w:t>onsortium</w:t>
      </w:r>
      <w:r>
        <w:t xml:space="preserve"> (OECD 2017)</w:t>
      </w:r>
      <w:r w:rsidR="00512C09">
        <w:t xml:space="preserve">. The weights are based on the sampling scheme employed and the probability of </w:t>
      </w:r>
      <w:r w:rsidR="00512C09" w:rsidRPr="00AF021A">
        <w:t>selection of a school and an individual.</w:t>
      </w:r>
      <w:r w:rsidR="00512C09">
        <w:t xml:space="preserve"> The weights are constructed to ensure that, when applied, the collected sample represents the underlying population of 15-year-olds attending school</w:t>
      </w:r>
      <w:r w:rsidR="00EB251A">
        <w:t xml:space="preserve"> in 2015</w:t>
      </w:r>
      <w:r w:rsidR="00512C09">
        <w:t xml:space="preserve">. </w:t>
      </w:r>
    </w:p>
    <w:p w14:paraId="3300FB15" w14:textId="55295A86" w:rsidR="00E35C14" w:rsidRDefault="00512C09" w:rsidP="008D1E75">
      <w:pPr>
        <w:pStyle w:val="Text"/>
        <w:ind w:right="-1"/>
      </w:pPr>
      <w:r>
        <w:t>From wave 2 onwards,</w:t>
      </w:r>
      <w:r w:rsidR="004B54CD">
        <w:t xml:space="preserve"> we</w:t>
      </w:r>
      <w:r>
        <w:t xml:space="preserve"> adjust the PISA sample weights to account for the attrition that occurred between the PISA and LSAY survey</w:t>
      </w:r>
      <w:r w:rsidR="004B54CD">
        <w:t xml:space="preserve"> waves</w:t>
      </w:r>
      <w:r>
        <w:t xml:space="preserve">. LSAY computes weights based upon the propensity to respond and to drop out (Lim 2011). This is a straightforward extension of the propensity score theory of Rosenbaum and Rubin (1983) </w:t>
      </w:r>
      <w:r w:rsidR="00C31694">
        <w:t xml:space="preserve">and is </w:t>
      </w:r>
      <w:r>
        <w:t xml:space="preserve">incorporated into survey non-response problems. </w:t>
      </w:r>
    </w:p>
    <w:p w14:paraId="52D79666" w14:textId="094F6762" w:rsidR="00512C09" w:rsidRDefault="00512C09" w:rsidP="008D1E75">
      <w:pPr>
        <w:pStyle w:val="Text"/>
        <w:ind w:right="-1"/>
      </w:pPr>
      <w:r>
        <w:t xml:space="preserve">Historically, the LSAY weight variables have been constructed by first </w:t>
      </w:r>
      <w:r w:rsidRPr="005C06C4">
        <w:t>recalculating</w:t>
      </w:r>
      <w:r>
        <w:t xml:space="preserve"> the sampling weights and the attrition weights separately. These two weights are then multiplied. The wave-on-wave sample and attrition weights </w:t>
      </w:r>
      <w:r w:rsidR="004B54CD">
        <w:t xml:space="preserve">are </w:t>
      </w:r>
      <w:r>
        <w:t xml:space="preserve">derived using the logistic regression approach. </w:t>
      </w:r>
    </w:p>
    <w:p w14:paraId="33B19E92" w14:textId="509C6A27" w:rsidR="00512C09" w:rsidRDefault="00512C09" w:rsidP="008D1E75">
      <w:pPr>
        <w:pStyle w:val="Text"/>
        <w:ind w:right="-1"/>
      </w:pPr>
      <w:r>
        <w:t xml:space="preserve">Note that only cases who have responded to the latest wave will have weights at that wave. In studies requiring </w:t>
      </w:r>
      <w:r w:rsidR="002B3D44">
        <w:t xml:space="preserve">the </w:t>
      </w:r>
      <w:r>
        <w:t xml:space="preserve">use of an unbalanced </w:t>
      </w:r>
      <w:r w:rsidRPr="00760830">
        <w:t>dataset</w:t>
      </w:r>
      <w:r w:rsidR="002B3D44" w:rsidRPr="00760830">
        <w:t xml:space="preserve"> (for example, </w:t>
      </w:r>
      <w:r w:rsidR="00CA6F78" w:rsidRPr="00760830">
        <w:t xml:space="preserve">when the variable under </w:t>
      </w:r>
      <w:r w:rsidR="00853CDD" w:rsidRPr="00760830">
        <w:t xml:space="preserve">investigation </w:t>
      </w:r>
      <w:r w:rsidR="00CA6F78" w:rsidRPr="00760830">
        <w:t xml:space="preserve">has occurred </w:t>
      </w:r>
      <w:r w:rsidR="00853CDD" w:rsidRPr="00760830">
        <w:t xml:space="preserve">at different </w:t>
      </w:r>
      <w:r w:rsidR="000D71DF" w:rsidRPr="00760830">
        <w:t xml:space="preserve">waves </w:t>
      </w:r>
      <w:r w:rsidR="002948AC" w:rsidRPr="00760830">
        <w:t xml:space="preserve">or for a different length of time </w:t>
      </w:r>
      <w:r w:rsidR="008953ED" w:rsidRPr="00760830">
        <w:t>across various number</w:t>
      </w:r>
      <w:r w:rsidR="00760830">
        <w:t>s</w:t>
      </w:r>
      <w:r w:rsidR="008953ED" w:rsidRPr="00760830">
        <w:t xml:space="preserve"> of waves </w:t>
      </w:r>
      <w:r w:rsidR="000D71DF" w:rsidRPr="00760830">
        <w:t>for different respondents</w:t>
      </w:r>
      <w:r w:rsidR="002B3D44" w:rsidRPr="00760830">
        <w:t>)</w:t>
      </w:r>
      <w:r w:rsidRPr="00760830">
        <w:t xml:space="preserve">, </w:t>
      </w:r>
      <w:r>
        <w:t>we need to either build study</w:t>
      </w:r>
      <w:r w:rsidR="004B54CD">
        <w:t>-</w:t>
      </w:r>
      <w:r>
        <w:t xml:space="preserve">specific custom weights or use other methods to </w:t>
      </w:r>
      <w:r w:rsidR="009D531C">
        <w:t>ac</w:t>
      </w:r>
      <w:r>
        <w:t xml:space="preserve">count for </w:t>
      </w:r>
      <w:r w:rsidR="004B54CD">
        <w:t xml:space="preserve">the </w:t>
      </w:r>
      <w:r>
        <w:t>survey design and attrition patterns in the data.</w:t>
      </w:r>
    </w:p>
    <w:p w14:paraId="39691F11" w14:textId="1B4A34F5" w:rsidR="00512C09" w:rsidRDefault="00381C5E" w:rsidP="008D1E75">
      <w:pPr>
        <w:pStyle w:val="Heading2"/>
        <w:ind w:right="-1"/>
      </w:pPr>
      <w:bookmarkStart w:id="290" w:name="_Toc119580155"/>
      <w:r>
        <w:t xml:space="preserve">Custom weights: </w:t>
      </w:r>
      <w:r w:rsidR="00512C09">
        <w:t>required for analysing specific subsets of the survey</w:t>
      </w:r>
      <w:bookmarkEnd w:id="290"/>
    </w:p>
    <w:p w14:paraId="42156B02" w14:textId="2A376769" w:rsidR="004B54CD" w:rsidRDefault="00512C09" w:rsidP="008D1E75">
      <w:pPr>
        <w:pStyle w:val="Text"/>
        <w:ind w:right="-1"/>
      </w:pPr>
      <w:r>
        <w:t>Surveys are subject to many different forms of analyses. Some</w:t>
      </w:r>
      <w:r w:rsidR="00D264E7">
        <w:t xml:space="preserve"> respondents</w:t>
      </w:r>
      <w:r>
        <w:t xml:space="preserve"> </w:t>
      </w:r>
      <w:r w:rsidR="004467CD">
        <w:t>may</w:t>
      </w:r>
      <w:r>
        <w:t xml:space="preserve"> have provided all the data needed for certain analyses, but they </w:t>
      </w:r>
      <w:r w:rsidR="004467CD">
        <w:t>may</w:t>
      </w:r>
      <w:r>
        <w:t xml:space="preserve"> not have provided all </w:t>
      </w:r>
      <w:r w:rsidR="00875DD2">
        <w:t xml:space="preserve">the </w:t>
      </w:r>
      <w:r>
        <w:t xml:space="preserve">data </w:t>
      </w:r>
      <w:r w:rsidR="00875DD2">
        <w:t xml:space="preserve">required </w:t>
      </w:r>
      <w:r>
        <w:t xml:space="preserve">for other analyses. </w:t>
      </w:r>
      <w:r w:rsidR="005750FC">
        <w:t>This mean</w:t>
      </w:r>
      <w:r w:rsidR="00921A98">
        <w:t>s</w:t>
      </w:r>
      <w:r w:rsidR="005750FC">
        <w:t xml:space="preserve"> that, i</w:t>
      </w:r>
      <w:r>
        <w:t>f</w:t>
      </w:r>
      <w:r w:rsidR="009D531C">
        <w:t xml:space="preserve"> only</w:t>
      </w:r>
      <w:r>
        <w:t xml:space="preserve"> those providing the requisite data for a particular analysis are included in that analysis, differ</w:t>
      </w:r>
      <w:r w:rsidR="00BA6121">
        <w:t>ing</w:t>
      </w:r>
      <w:r>
        <w:t xml:space="preserve"> analyses will be based on different subsets of the sample</w:t>
      </w:r>
      <w:r w:rsidR="00C770F5">
        <w:t xml:space="preserve"> rather than </w:t>
      </w:r>
      <w:r w:rsidR="004E568C">
        <w:t xml:space="preserve">on </w:t>
      </w:r>
      <w:r w:rsidR="00C770F5">
        <w:t>a consistent sample</w:t>
      </w:r>
      <w:r>
        <w:t xml:space="preserve">. </w:t>
      </w:r>
    </w:p>
    <w:p w14:paraId="10D991CA" w14:textId="03D0977F" w:rsidR="00512C09" w:rsidRDefault="00512C09" w:rsidP="008D1E75">
      <w:pPr>
        <w:pStyle w:val="Text"/>
        <w:ind w:right="-1"/>
      </w:pPr>
      <w:r>
        <w:t xml:space="preserve">This raises </w:t>
      </w:r>
      <w:r w:rsidR="004E0E4B">
        <w:t>a</w:t>
      </w:r>
      <w:r>
        <w:t xml:space="preserve"> complicati</w:t>
      </w:r>
      <w:r w:rsidR="004E0E4B">
        <w:t>ng factor, in</w:t>
      </w:r>
      <w:r>
        <w:t xml:space="preserve"> that different sets of weights are needed </w:t>
      </w:r>
      <w:r w:rsidR="004E568C">
        <w:t>according to</w:t>
      </w:r>
      <w:r>
        <w:t xml:space="preserve"> the </w:t>
      </w:r>
      <w:r w:rsidR="004B54CD">
        <w:t xml:space="preserve">subset of the </w:t>
      </w:r>
      <w:r>
        <w:t>sample included in a particular analysis. For example, in the current linkage study, we are interested in any LSAY participant who has ever consented to NAPLAN linkage. This means that there would be people consenting to linkage in various waves</w:t>
      </w:r>
      <w:r w:rsidR="003E4C33">
        <w:t>,</w:t>
      </w:r>
      <w:r>
        <w:t xml:space="preserve"> and even though they might have dropped out of the sample in the final wave, their data may still be available. In this </w:t>
      </w:r>
      <w:r w:rsidR="003E4C33">
        <w:t>instance</w:t>
      </w:r>
      <w:r w:rsidR="005C0C70">
        <w:t>,</w:t>
      </w:r>
      <w:r>
        <w:t xml:space="preserve"> using the final wave LSAY weights would not be adequate. A custom set of weights needs to be created </w:t>
      </w:r>
      <w:r w:rsidR="004B54CD">
        <w:t xml:space="preserve">to </w:t>
      </w:r>
      <w:r>
        <w:t xml:space="preserve">adjust the estimates provided for this specific research question. </w:t>
      </w:r>
    </w:p>
    <w:p w14:paraId="26C419B8" w14:textId="0DC1673B" w:rsidR="00512C09" w:rsidRDefault="00512C09" w:rsidP="008D1E75">
      <w:pPr>
        <w:pStyle w:val="Text"/>
        <w:ind w:right="-1"/>
      </w:pPr>
      <w:r>
        <w:lastRenderedPageBreak/>
        <w:t>The custom</w:t>
      </w:r>
      <w:r w:rsidR="001F2C45">
        <w:t>-</w:t>
      </w:r>
      <w:r>
        <w:t xml:space="preserve">weighting program used in this project calculates its weights by first </w:t>
      </w:r>
      <w:r w:rsidR="001F2C45">
        <w:t>developing</w:t>
      </w:r>
      <w:r>
        <w:t xml:space="preserve"> a new temporary list of individuals who had </w:t>
      </w:r>
      <w:r w:rsidRPr="00C31E7E">
        <w:t xml:space="preserve">consented to </w:t>
      </w:r>
      <w:r w:rsidR="00E35C14" w:rsidRPr="00C31E7E">
        <w:t xml:space="preserve">the </w:t>
      </w:r>
      <w:r w:rsidRPr="00C31E7E">
        <w:t>linkage</w:t>
      </w:r>
      <w:r w:rsidR="00C31E7E" w:rsidRPr="00C31E7E">
        <w:t>; this process</w:t>
      </w:r>
      <w:r w:rsidRPr="00C31E7E">
        <w:t xml:space="preserve"> creat</w:t>
      </w:r>
      <w:r w:rsidR="00C31E7E" w:rsidRPr="00C31E7E">
        <w:t>es</w:t>
      </w:r>
      <w:r w:rsidRPr="00C31E7E">
        <w:t xml:space="preserve"> an unbalanced dataset</w:t>
      </w:r>
      <w:r w:rsidR="004F604E" w:rsidRPr="00C31E7E">
        <w:t>,</w:t>
      </w:r>
      <w:r w:rsidR="00C31E7E">
        <w:t xml:space="preserve"> whereby</w:t>
      </w:r>
      <w:r w:rsidRPr="00C31E7E">
        <w:t xml:space="preserve"> individuals </w:t>
      </w:r>
      <w:r w:rsidR="00AB2F11">
        <w:t xml:space="preserve">had </w:t>
      </w:r>
      <w:r w:rsidRPr="00C31E7E">
        <w:t xml:space="preserve">participated in </w:t>
      </w:r>
      <w:r w:rsidR="004B54CD" w:rsidRPr="00C31E7E">
        <w:t xml:space="preserve">a </w:t>
      </w:r>
      <w:r w:rsidRPr="00C31E7E">
        <w:t>different number of waves for</w:t>
      </w:r>
      <w:r>
        <w:t xml:space="preserve"> the survey. Each person </w:t>
      </w:r>
      <w:r w:rsidR="004B54CD">
        <w:t xml:space="preserve">is </w:t>
      </w:r>
      <w:r>
        <w:t xml:space="preserve">then individually assigned the most recent weight that was recorded for them. These new longitudinal weights </w:t>
      </w:r>
      <w:r w:rsidR="004B54CD">
        <w:t xml:space="preserve">are </w:t>
      </w:r>
      <w:r>
        <w:t xml:space="preserve">then subsequently </w:t>
      </w:r>
      <w:r w:rsidR="007C2F09">
        <w:t xml:space="preserve">raked, </w:t>
      </w:r>
      <w:proofErr w:type="gramStart"/>
      <w:r>
        <w:t>truncated</w:t>
      </w:r>
      <w:proofErr w:type="gramEnd"/>
      <w:r>
        <w:t xml:space="preserve"> and calibrated</w:t>
      </w:r>
      <w:r w:rsidR="00EF304C">
        <w:rPr>
          <w:rStyle w:val="FootnoteReference"/>
        </w:rPr>
        <w:footnoteReference w:id="5"/>
      </w:r>
      <w:r>
        <w:t xml:space="preserve"> </w:t>
      </w:r>
      <w:r w:rsidR="009E2CEB">
        <w:t>(</w:t>
      </w:r>
      <w:r w:rsidR="00F22468">
        <w:t xml:space="preserve">see </w:t>
      </w:r>
      <w:r w:rsidR="009E2CEB">
        <w:t xml:space="preserve">also </w:t>
      </w:r>
      <w:proofErr w:type="spellStart"/>
      <w:r w:rsidR="00F22468">
        <w:t>Izrael</w:t>
      </w:r>
      <w:proofErr w:type="spellEnd"/>
      <w:r w:rsidR="00A83592">
        <w:t xml:space="preserve">, </w:t>
      </w:r>
      <w:proofErr w:type="spellStart"/>
      <w:r w:rsidR="00817457">
        <w:t>Hoaglin</w:t>
      </w:r>
      <w:proofErr w:type="spellEnd"/>
      <w:r w:rsidR="00A83592">
        <w:t xml:space="preserve"> &amp; </w:t>
      </w:r>
      <w:r w:rsidR="004B2094">
        <w:t>Battaglia</w:t>
      </w:r>
      <w:r w:rsidR="00F22468">
        <w:t xml:space="preserve"> 2000</w:t>
      </w:r>
      <w:r w:rsidR="00DC1A17">
        <w:t>,</w:t>
      </w:r>
      <w:r w:rsidR="00F22468">
        <w:t xml:space="preserve"> 2004; </w:t>
      </w:r>
      <w:proofErr w:type="spellStart"/>
      <w:r w:rsidR="00DC1A17">
        <w:t>Izrael</w:t>
      </w:r>
      <w:proofErr w:type="spellEnd"/>
      <w:r w:rsidR="00DC1A17">
        <w:t>, Battaglia</w:t>
      </w:r>
      <w:r w:rsidR="00934AF7">
        <w:t xml:space="preserve"> &amp; Frankel </w:t>
      </w:r>
      <w:r w:rsidR="00F22468">
        <w:t>2009</w:t>
      </w:r>
      <w:r w:rsidR="009E2CEB">
        <w:t>)</w:t>
      </w:r>
      <w:r w:rsidR="007C2F09">
        <w:t xml:space="preserve"> </w:t>
      </w:r>
      <w:r>
        <w:t xml:space="preserve">to represent the relevant population at wave 1. </w:t>
      </w:r>
      <w:r w:rsidR="00101012">
        <w:t>A s</w:t>
      </w:r>
      <w:r>
        <w:t>imilar adjustment can be made for analysing other specific subsets of the data.</w:t>
      </w:r>
    </w:p>
    <w:p w14:paraId="72338135" w14:textId="6E0C1147" w:rsidR="00F46C64" w:rsidRDefault="00F46C64" w:rsidP="008D1E75">
      <w:pPr>
        <w:pStyle w:val="Heading2"/>
        <w:ind w:right="-1"/>
        <w:rPr>
          <w:lang w:val="en-US"/>
        </w:rPr>
      </w:pPr>
      <w:bookmarkStart w:id="291" w:name="_Toc119580156"/>
      <w:r>
        <w:rPr>
          <w:lang w:val="en-US"/>
        </w:rPr>
        <w:t xml:space="preserve">Comparing linked LSAY-NAPLAN scores </w:t>
      </w:r>
      <w:r w:rsidR="002A3909">
        <w:rPr>
          <w:lang w:val="en-US"/>
        </w:rPr>
        <w:t xml:space="preserve">with </w:t>
      </w:r>
      <w:r>
        <w:rPr>
          <w:lang w:val="en-US"/>
        </w:rPr>
        <w:t>national NAPLAN scores</w:t>
      </w:r>
      <w:bookmarkStart w:id="292" w:name="_Hlk109290020"/>
      <w:bookmarkEnd w:id="291"/>
    </w:p>
    <w:bookmarkEnd w:id="292"/>
    <w:p w14:paraId="2A35487D" w14:textId="248838B4" w:rsidR="000A6CB7" w:rsidRPr="002C4073" w:rsidRDefault="004B54CD" w:rsidP="008D1E75">
      <w:pPr>
        <w:pStyle w:val="Text"/>
        <w:ind w:right="-1"/>
        <w:rPr>
          <w:color w:val="FF0000"/>
          <w:lang w:val="en-US"/>
        </w:rPr>
      </w:pPr>
      <w:r w:rsidRPr="00967B98">
        <w:rPr>
          <w:lang w:val="en-US"/>
        </w:rPr>
        <w:t xml:space="preserve">For this study we created a custom </w:t>
      </w:r>
      <w:r w:rsidR="00D928A4" w:rsidRPr="00967B98">
        <w:rPr>
          <w:lang w:val="en-US"/>
        </w:rPr>
        <w:t>set of w</w:t>
      </w:r>
      <w:r w:rsidR="00EA622E" w:rsidRPr="00967B98">
        <w:rPr>
          <w:lang w:val="en-US"/>
        </w:rPr>
        <w:t xml:space="preserve">eights </w:t>
      </w:r>
      <w:r w:rsidR="002A3909" w:rsidRPr="00967B98">
        <w:rPr>
          <w:lang w:val="en-US"/>
        </w:rPr>
        <w:t xml:space="preserve">to account for the fact that only a subset of NAPLAN data is available through linkage. We create a unique set of weights for </w:t>
      </w:r>
      <w:r w:rsidR="00EA622E" w:rsidRPr="00967B98">
        <w:rPr>
          <w:lang w:val="en-US"/>
        </w:rPr>
        <w:t xml:space="preserve">each </w:t>
      </w:r>
      <w:r w:rsidR="002A3909" w:rsidRPr="00967B98">
        <w:rPr>
          <w:lang w:val="en-US"/>
        </w:rPr>
        <w:t xml:space="preserve">NAPLAN </w:t>
      </w:r>
      <w:r w:rsidR="00EA622E" w:rsidRPr="00967B98">
        <w:rPr>
          <w:lang w:val="en-US"/>
        </w:rPr>
        <w:t xml:space="preserve">academic year level </w:t>
      </w:r>
      <w:r w:rsidR="002A3909" w:rsidRPr="00967B98">
        <w:rPr>
          <w:lang w:val="en-US"/>
        </w:rPr>
        <w:t>(</w:t>
      </w:r>
      <w:r w:rsidR="00E9075E">
        <w:rPr>
          <w:lang w:val="en-US"/>
        </w:rPr>
        <w:t>Y</w:t>
      </w:r>
      <w:r w:rsidR="002A3909" w:rsidRPr="00967B98">
        <w:rPr>
          <w:lang w:val="en-US"/>
        </w:rPr>
        <w:t xml:space="preserve">ears 3, 5, 7 and 9) </w:t>
      </w:r>
      <w:r w:rsidR="00EA622E" w:rsidRPr="00967B98">
        <w:rPr>
          <w:lang w:val="en-US"/>
        </w:rPr>
        <w:t>and</w:t>
      </w:r>
      <w:r w:rsidR="002C4073" w:rsidRPr="00967B98">
        <w:rPr>
          <w:lang w:val="en-US"/>
        </w:rPr>
        <w:t xml:space="preserve">, given </w:t>
      </w:r>
      <w:r w:rsidR="005155EC">
        <w:rPr>
          <w:lang w:val="en-US"/>
        </w:rPr>
        <w:t xml:space="preserve">that </w:t>
      </w:r>
      <w:r w:rsidR="002C4073" w:rsidRPr="00967B98">
        <w:rPr>
          <w:lang w:val="en-US"/>
        </w:rPr>
        <w:t xml:space="preserve">respondents will complete the NAPLAN assessment in different </w:t>
      </w:r>
      <w:r w:rsidR="00C17405" w:rsidRPr="00967B98">
        <w:rPr>
          <w:lang w:val="en-US"/>
        </w:rPr>
        <w:t xml:space="preserve">calendar </w:t>
      </w:r>
      <w:r w:rsidR="002C4073" w:rsidRPr="00967B98">
        <w:rPr>
          <w:lang w:val="en-US"/>
        </w:rPr>
        <w:t xml:space="preserve">years, we use </w:t>
      </w:r>
      <w:r w:rsidR="002A3909" w:rsidRPr="00967B98">
        <w:rPr>
          <w:lang w:val="en-US"/>
        </w:rPr>
        <w:t>the modal year as the reference point for the weight</w:t>
      </w:r>
      <w:r w:rsidR="002C4073" w:rsidRPr="00967B98">
        <w:rPr>
          <w:lang w:val="en-US"/>
        </w:rPr>
        <w:t>ings</w:t>
      </w:r>
      <w:r w:rsidR="00EA622E" w:rsidRPr="00967B98">
        <w:rPr>
          <w:lang w:val="en-US"/>
        </w:rPr>
        <w:t xml:space="preserve">. The modal year is the </w:t>
      </w:r>
      <w:r w:rsidR="000A6CB7" w:rsidRPr="00967B98">
        <w:rPr>
          <w:lang w:val="en-US"/>
        </w:rPr>
        <w:t xml:space="preserve">calendar year </w:t>
      </w:r>
      <w:r w:rsidR="005155EC">
        <w:rPr>
          <w:lang w:val="en-US"/>
        </w:rPr>
        <w:t>in which</w:t>
      </w:r>
      <w:r w:rsidR="002C4073" w:rsidRPr="00967B98">
        <w:rPr>
          <w:lang w:val="en-US"/>
        </w:rPr>
        <w:t xml:space="preserve"> the highest number of </w:t>
      </w:r>
      <w:r w:rsidR="000A6CB7" w:rsidRPr="00967B98">
        <w:rPr>
          <w:lang w:val="en-US"/>
        </w:rPr>
        <w:t xml:space="preserve">respondents </w:t>
      </w:r>
      <w:r w:rsidR="002C4073" w:rsidRPr="00967B98">
        <w:rPr>
          <w:lang w:val="en-US"/>
        </w:rPr>
        <w:t xml:space="preserve">completed their </w:t>
      </w:r>
      <w:r w:rsidR="000A6CB7" w:rsidRPr="00967B98">
        <w:rPr>
          <w:lang w:val="en-US"/>
        </w:rPr>
        <w:t xml:space="preserve">NAPLAN assessment </w:t>
      </w:r>
      <w:r w:rsidR="002C4073" w:rsidRPr="00967B98">
        <w:rPr>
          <w:lang w:val="en-US"/>
        </w:rPr>
        <w:t xml:space="preserve">for that </w:t>
      </w:r>
      <w:r w:rsidR="00B767C8" w:rsidRPr="00967B98">
        <w:rPr>
          <w:lang w:val="en-US"/>
        </w:rPr>
        <w:t>academic</w:t>
      </w:r>
      <w:r w:rsidR="000A6CB7" w:rsidRPr="00967B98">
        <w:rPr>
          <w:lang w:val="en-US"/>
        </w:rPr>
        <w:t xml:space="preserve"> year level. </w:t>
      </w:r>
      <w:r w:rsidR="002C4073" w:rsidRPr="00967B98">
        <w:rPr>
          <w:lang w:val="en-US"/>
        </w:rPr>
        <w:t xml:space="preserve">For </w:t>
      </w:r>
      <w:r w:rsidR="000A6CB7" w:rsidRPr="00967B98">
        <w:rPr>
          <w:lang w:val="en-US"/>
        </w:rPr>
        <w:t xml:space="preserve">example, most respondents </w:t>
      </w:r>
      <w:r w:rsidR="002C4073" w:rsidRPr="00967B98">
        <w:rPr>
          <w:lang w:val="en-US"/>
        </w:rPr>
        <w:t xml:space="preserve">undertook their </w:t>
      </w:r>
      <w:r w:rsidR="0072548B">
        <w:rPr>
          <w:lang w:val="en-US"/>
        </w:rPr>
        <w:t>Y</w:t>
      </w:r>
      <w:r w:rsidR="000A6CB7" w:rsidRPr="00967B98">
        <w:rPr>
          <w:lang w:val="en-US"/>
        </w:rPr>
        <w:t>ear 9 NAPLAN assessment in 2014</w:t>
      </w:r>
      <w:r w:rsidR="002C4073" w:rsidRPr="00967B98">
        <w:rPr>
          <w:lang w:val="en-US"/>
        </w:rPr>
        <w:t xml:space="preserve">, their </w:t>
      </w:r>
      <w:r w:rsidR="0072548B">
        <w:rPr>
          <w:lang w:val="en-US"/>
        </w:rPr>
        <w:t>Y</w:t>
      </w:r>
      <w:r w:rsidR="000A6CB7" w:rsidRPr="00967B98">
        <w:rPr>
          <w:lang w:val="en-US"/>
        </w:rPr>
        <w:t xml:space="preserve">ear 7 NAPLAN assessment in 2012 </w:t>
      </w:r>
      <w:proofErr w:type="spellStart"/>
      <w:r w:rsidR="000A6CB7" w:rsidRPr="00967B98">
        <w:rPr>
          <w:lang w:val="en-US"/>
        </w:rPr>
        <w:t>etc</w:t>
      </w:r>
      <w:proofErr w:type="spellEnd"/>
      <w:r w:rsidR="003F5D85">
        <w:rPr>
          <w:lang w:val="en-US"/>
        </w:rPr>
        <w:t xml:space="preserve"> (as shown in table 1)</w:t>
      </w:r>
      <w:r w:rsidR="000A6CB7" w:rsidRPr="00967B98">
        <w:rPr>
          <w:lang w:val="en-US"/>
        </w:rPr>
        <w:t>.</w:t>
      </w:r>
      <w:r w:rsidR="000A6CB7" w:rsidRPr="00C66B0F">
        <w:rPr>
          <w:color w:val="00B050"/>
          <w:lang w:val="en-US"/>
        </w:rPr>
        <w:t xml:space="preserve"> </w:t>
      </w:r>
    </w:p>
    <w:p w14:paraId="36DFA93C" w14:textId="3AFF0666" w:rsidR="00C17405" w:rsidRDefault="00F46C64" w:rsidP="008D1E75">
      <w:pPr>
        <w:pStyle w:val="Text"/>
        <w:ind w:right="-1"/>
        <w:rPr>
          <w:lang w:val="en-US"/>
        </w:rPr>
      </w:pPr>
      <w:r>
        <w:rPr>
          <w:lang w:val="en-US"/>
        </w:rPr>
        <w:t>To investigate how the</w:t>
      </w:r>
      <w:r w:rsidR="00EA622E">
        <w:rPr>
          <w:lang w:val="en-US"/>
        </w:rPr>
        <w:t xml:space="preserve"> </w:t>
      </w:r>
      <w:r>
        <w:rPr>
          <w:lang w:val="en-US"/>
        </w:rPr>
        <w:t xml:space="preserve">linked LSAY-NAPLAN scores compare </w:t>
      </w:r>
      <w:r w:rsidR="002C4073">
        <w:rPr>
          <w:lang w:val="en-US"/>
        </w:rPr>
        <w:t xml:space="preserve">with </w:t>
      </w:r>
      <w:r>
        <w:rPr>
          <w:lang w:val="en-US"/>
        </w:rPr>
        <w:t xml:space="preserve">the national NAPLAN scores, we employ the Wilcoxon signed rank test </w:t>
      </w:r>
      <w:r w:rsidR="00570CCB" w:rsidRPr="00570CCB">
        <w:rPr>
          <w:lang w:val="en-US"/>
        </w:rPr>
        <w:t xml:space="preserve">to </w:t>
      </w:r>
      <w:r w:rsidR="0072548B">
        <w:rPr>
          <w:lang w:val="en-US"/>
        </w:rPr>
        <w:t>determine</w:t>
      </w:r>
      <w:r w:rsidR="00C17405">
        <w:rPr>
          <w:lang w:val="en-US"/>
        </w:rPr>
        <w:t xml:space="preserve"> </w:t>
      </w:r>
      <w:r>
        <w:rPr>
          <w:lang w:val="en-US"/>
        </w:rPr>
        <w:t xml:space="preserve">whether the difference between </w:t>
      </w:r>
      <w:r w:rsidRPr="003D5C7B">
        <w:rPr>
          <w:lang w:val="en-US"/>
        </w:rPr>
        <w:t xml:space="preserve">the </w:t>
      </w:r>
      <w:r w:rsidR="002C4073" w:rsidRPr="003D5C7B">
        <w:rPr>
          <w:lang w:val="en-US"/>
        </w:rPr>
        <w:t xml:space="preserve">NAPLAN scores </w:t>
      </w:r>
      <w:r w:rsidRPr="003D5C7B">
        <w:rPr>
          <w:lang w:val="en-US"/>
        </w:rPr>
        <w:t xml:space="preserve">is </w:t>
      </w:r>
      <w:r w:rsidR="002C4073">
        <w:rPr>
          <w:lang w:val="en-US"/>
        </w:rPr>
        <w:t>significant</w:t>
      </w:r>
      <w:r>
        <w:rPr>
          <w:lang w:val="en-US"/>
        </w:rPr>
        <w:t xml:space="preserve">. </w:t>
      </w:r>
    </w:p>
    <w:p w14:paraId="2D5F1E06" w14:textId="29C75205" w:rsidR="00C17405" w:rsidRPr="00570CCB" w:rsidRDefault="00F46C64" w:rsidP="008D1E75">
      <w:pPr>
        <w:pStyle w:val="Text"/>
        <w:ind w:right="-1"/>
        <w:rPr>
          <w:color w:val="FF0000"/>
          <w:lang w:val="en-US"/>
        </w:rPr>
      </w:pPr>
      <w:r>
        <w:rPr>
          <w:lang w:val="en-US"/>
        </w:rPr>
        <w:t>The first step in conducting the Wilcoxon signed rank test is to calculate the difference between the scores of the linked data and the national mean score. The score differences are then ranked according</w:t>
      </w:r>
      <w:r w:rsidR="004153A2">
        <w:rPr>
          <w:lang w:val="en-US"/>
        </w:rPr>
        <w:t xml:space="preserve"> to</w:t>
      </w:r>
      <w:r>
        <w:rPr>
          <w:lang w:val="en-US"/>
        </w:rPr>
        <w:t xml:space="preserve"> the magnitude and direction of the differences. We then evaluate the sum of the ranks </w:t>
      </w:r>
      <w:r w:rsidR="005308CE">
        <w:rPr>
          <w:lang w:val="en-US"/>
        </w:rPr>
        <w:t xml:space="preserve">across both </w:t>
      </w:r>
      <w:r>
        <w:rPr>
          <w:lang w:val="en-US"/>
        </w:rPr>
        <w:t xml:space="preserve">positive and negative differences to obtain the Wilcoxon test statistic. </w:t>
      </w:r>
      <w:r w:rsidR="00B767C8">
        <w:rPr>
          <w:lang w:val="en-US"/>
        </w:rPr>
        <w:t xml:space="preserve">We use </w:t>
      </w:r>
      <w:r>
        <w:rPr>
          <w:lang w:val="en-US"/>
        </w:rPr>
        <w:t xml:space="preserve">the test statistic and </w:t>
      </w:r>
      <w:r w:rsidR="00E5031B">
        <w:rPr>
          <w:lang w:val="en-US"/>
        </w:rPr>
        <w:t xml:space="preserve">the </w:t>
      </w:r>
      <w:r>
        <w:rPr>
          <w:lang w:val="en-US"/>
        </w:rPr>
        <w:t>appropriate critical value</w:t>
      </w:r>
      <w:r w:rsidR="00B767C8">
        <w:rPr>
          <w:lang w:val="en-US"/>
        </w:rPr>
        <w:t xml:space="preserve"> </w:t>
      </w:r>
      <w:r>
        <w:rPr>
          <w:lang w:val="en-US"/>
        </w:rPr>
        <w:t xml:space="preserve">to conclude whether there is sufficient evidence to suggest </w:t>
      </w:r>
      <w:r w:rsidR="00FF1FC8">
        <w:rPr>
          <w:lang w:val="en-US"/>
        </w:rPr>
        <w:t xml:space="preserve">a </w:t>
      </w:r>
      <w:r>
        <w:rPr>
          <w:lang w:val="en-US"/>
        </w:rPr>
        <w:t>significant difference</w:t>
      </w:r>
      <w:r w:rsidR="00570CCB" w:rsidRPr="008138D7">
        <w:rPr>
          <w:lang w:val="en-US"/>
        </w:rPr>
        <w:t>.</w:t>
      </w:r>
      <w:r w:rsidR="00570CCB" w:rsidRPr="00570CCB">
        <w:rPr>
          <w:color w:val="FF0000"/>
          <w:lang w:val="en-US"/>
        </w:rPr>
        <w:t xml:space="preserve"> </w:t>
      </w:r>
    </w:p>
    <w:p w14:paraId="2264EB19" w14:textId="7E58BDBC" w:rsidR="00603C43" w:rsidRDefault="00F46C64" w:rsidP="008D1E75">
      <w:pPr>
        <w:pStyle w:val="Text"/>
        <w:ind w:right="-1"/>
        <w:rPr>
          <w:lang w:val="en-US"/>
        </w:rPr>
      </w:pPr>
      <w:r w:rsidRPr="003D5C7B">
        <w:rPr>
          <w:lang w:val="en-US"/>
        </w:rPr>
        <w:t xml:space="preserve">Table </w:t>
      </w:r>
      <w:r w:rsidR="00AD405F">
        <w:rPr>
          <w:lang w:val="en-US"/>
        </w:rPr>
        <w:t>9</w:t>
      </w:r>
      <w:r w:rsidRPr="003D5C7B">
        <w:rPr>
          <w:lang w:val="en-US"/>
        </w:rPr>
        <w:t xml:space="preserve"> </w:t>
      </w:r>
      <w:r w:rsidR="00570CCB" w:rsidRPr="003D5C7B">
        <w:rPr>
          <w:lang w:val="en-US"/>
        </w:rPr>
        <w:t xml:space="preserve">compares </w:t>
      </w:r>
      <w:r w:rsidRPr="003D5C7B">
        <w:rPr>
          <w:lang w:val="en-US"/>
        </w:rPr>
        <w:t xml:space="preserve">the NAPLAN scores from the linked data </w:t>
      </w:r>
      <w:r w:rsidR="00570CCB" w:rsidRPr="003D5C7B">
        <w:rPr>
          <w:lang w:val="en-US"/>
        </w:rPr>
        <w:t xml:space="preserve">with </w:t>
      </w:r>
      <w:r w:rsidRPr="00BF1B66">
        <w:rPr>
          <w:lang w:val="en-US"/>
        </w:rPr>
        <w:t>the</w:t>
      </w:r>
      <w:r w:rsidRPr="003D5C7B">
        <w:rPr>
          <w:lang w:val="en-US"/>
        </w:rPr>
        <w:t xml:space="preserve"> national </w:t>
      </w:r>
      <w:r w:rsidR="00570CCB" w:rsidRPr="003D5C7B">
        <w:rPr>
          <w:lang w:val="en-US"/>
        </w:rPr>
        <w:t xml:space="preserve">NAPLAN </w:t>
      </w:r>
      <w:r w:rsidRPr="003D5C7B">
        <w:rPr>
          <w:lang w:val="en-US"/>
        </w:rPr>
        <w:t xml:space="preserve">data, along with the results from the Wilcoxon signed rank test. </w:t>
      </w:r>
      <w:r w:rsidR="002D13B0">
        <w:rPr>
          <w:lang w:val="en-US"/>
        </w:rPr>
        <w:t>A</w:t>
      </w:r>
      <w:r w:rsidR="00603C43" w:rsidRPr="00603C43">
        <w:rPr>
          <w:lang w:val="en-US"/>
        </w:rPr>
        <w:t xml:space="preserve"> p-value of less than 0.05 </w:t>
      </w:r>
      <w:proofErr w:type="gramStart"/>
      <w:r w:rsidR="002D13B0">
        <w:rPr>
          <w:lang w:val="en-US"/>
        </w:rPr>
        <w:t xml:space="preserve">is </w:t>
      </w:r>
      <w:r w:rsidR="00603C43" w:rsidRPr="00603C43">
        <w:rPr>
          <w:lang w:val="en-US"/>
        </w:rPr>
        <w:t>considered to be</w:t>
      </w:r>
      <w:proofErr w:type="gramEnd"/>
      <w:r w:rsidR="00603C43" w:rsidRPr="00603C43">
        <w:rPr>
          <w:lang w:val="en-US"/>
        </w:rPr>
        <w:t xml:space="preserve"> statistically significant</w:t>
      </w:r>
      <w:r w:rsidR="00661226">
        <w:rPr>
          <w:lang w:val="en-US"/>
        </w:rPr>
        <w:t xml:space="preserve">. </w:t>
      </w:r>
      <w:r w:rsidR="002D13B0">
        <w:rPr>
          <w:lang w:val="en-US"/>
        </w:rPr>
        <w:t xml:space="preserve">An </w:t>
      </w:r>
      <w:r w:rsidR="00661226">
        <w:rPr>
          <w:lang w:val="en-US"/>
        </w:rPr>
        <w:t xml:space="preserve">asterisk in the corresponding column </w:t>
      </w:r>
      <w:r w:rsidR="002D13B0">
        <w:rPr>
          <w:lang w:val="en-US"/>
        </w:rPr>
        <w:t xml:space="preserve">indicates there is a significant </w:t>
      </w:r>
      <w:r w:rsidR="00661226">
        <w:rPr>
          <w:lang w:val="en-US"/>
        </w:rPr>
        <w:t xml:space="preserve">difference between the mean scores. </w:t>
      </w:r>
    </w:p>
    <w:p w14:paraId="4BBF55FB" w14:textId="1B08244A" w:rsidR="002B34C3" w:rsidRDefault="00465657" w:rsidP="008D1E75">
      <w:pPr>
        <w:pStyle w:val="Text"/>
        <w:ind w:right="-1"/>
        <w:rPr>
          <w:lang w:val="en-US"/>
        </w:rPr>
      </w:pPr>
      <w:r w:rsidRPr="003D5C7B">
        <w:rPr>
          <w:lang w:val="en-US"/>
        </w:rPr>
        <w:t xml:space="preserve">The results show that the linked NAPLAN scores are statistically higher than the national NAPLAN scores across all domains and year levels. </w:t>
      </w:r>
      <w:r w:rsidR="002B3D44" w:rsidRPr="003D5C7B">
        <w:rPr>
          <w:lang w:val="en-US"/>
        </w:rPr>
        <w:t xml:space="preserve">This is not </w:t>
      </w:r>
      <w:r w:rsidR="0066502E" w:rsidRPr="003D5C7B">
        <w:rPr>
          <w:lang w:val="en-US"/>
        </w:rPr>
        <w:t>unexpected,</w:t>
      </w:r>
      <w:r w:rsidR="002B3D44" w:rsidRPr="003D5C7B">
        <w:rPr>
          <w:lang w:val="en-US"/>
        </w:rPr>
        <w:t xml:space="preserve"> nor does it present an issue </w:t>
      </w:r>
      <w:r w:rsidR="0066502E" w:rsidRPr="003D5C7B">
        <w:rPr>
          <w:lang w:val="en-US"/>
        </w:rPr>
        <w:t xml:space="preserve">in </w:t>
      </w:r>
      <w:r w:rsidR="002B3D44" w:rsidRPr="003D5C7B">
        <w:rPr>
          <w:lang w:val="en-US"/>
        </w:rPr>
        <w:t>using the linked data</w:t>
      </w:r>
      <w:r w:rsidR="009A450C" w:rsidRPr="003D5C7B">
        <w:rPr>
          <w:lang w:val="en-US"/>
        </w:rPr>
        <w:t>. This is because</w:t>
      </w:r>
      <w:r w:rsidR="002B3D44" w:rsidRPr="003D5C7B">
        <w:rPr>
          <w:lang w:val="en-US"/>
        </w:rPr>
        <w:t xml:space="preserve"> the aim of the weighting process is to </w:t>
      </w:r>
      <w:r w:rsidR="0066502E" w:rsidRPr="003D5C7B">
        <w:rPr>
          <w:lang w:val="en-US"/>
        </w:rPr>
        <w:t xml:space="preserve">account for the survey design variables and non-response (or for </w:t>
      </w:r>
      <w:r w:rsidR="009A450C" w:rsidRPr="003D5C7B">
        <w:rPr>
          <w:lang w:val="en-US"/>
        </w:rPr>
        <w:t xml:space="preserve">this </w:t>
      </w:r>
      <w:r w:rsidR="0066502E" w:rsidRPr="003D5C7B">
        <w:rPr>
          <w:lang w:val="en-US"/>
        </w:rPr>
        <w:t xml:space="preserve">study, non-consent). We do not expect the average of the weighted linked scores to reflect the </w:t>
      </w:r>
      <w:r w:rsidR="009108F6" w:rsidRPr="003D5C7B">
        <w:rPr>
          <w:lang w:val="en-US"/>
        </w:rPr>
        <w:t xml:space="preserve">average </w:t>
      </w:r>
      <w:r w:rsidR="0066502E" w:rsidRPr="003D5C7B">
        <w:rPr>
          <w:lang w:val="en-US"/>
        </w:rPr>
        <w:t xml:space="preserve">national scores because </w:t>
      </w:r>
      <w:r w:rsidR="00B73707" w:rsidRPr="003D5C7B">
        <w:rPr>
          <w:lang w:val="en-US"/>
        </w:rPr>
        <w:t xml:space="preserve">the </w:t>
      </w:r>
      <w:r w:rsidR="0066502E" w:rsidRPr="003D5C7B">
        <w:rPr>
          <w:lang w:val="en-US"/>
        </w:rPr>
        <w:t xml:space="preserve">survey design is based on other factors. </w:t>
      </w:r>
    </w:p>
    <w:p w14:paraId="2A913318" w14:textId="6D55CA26" w:rsidR="002B34C3" w:rsidRDefault="002B34C3" w:rsidP="008D1E75">
      <w:pPr>
        <w:pStyle w:val="Text"/>
        <w:ind w:right="-1"/>
        <w:rPr>
          <w:lang w:val="en-US"/>
        </w:rPr>
      </w:pPr>
      <w:bookmarkStart w:id="293" w:name="_Hlk115161109"/>
      <w:r>
        <w:rPr>
          <w:lang w:val="en-US"/>
        </w:rPr>
        <w:t xml:space="preserve">For example, as discussed earlier, age is </w:t>
      </w:r>
      <w:r w:rsidR="00371256">
        <w:rPr>
          <w:lang w:val="en-US"/>
        </w:rPr>
        <w:t>a sampling</w:t>
      </w:r>
      <w:r w:rsidR="001D5239">
        <w:rPr>
          <w:lang w:val="en-US"/>
        </w:rPr>
        <w:t>-</w:t>
      </w:r>
      <w:r w:rsidR="00371256">
        <w:rPr>
          <w:lang w:val="en-US"/>
        </w:rPr>
        <w:t xml:space="preserve">design variable </w:t>
      </w:r>
      <w:r>
        <w:rPr>
          <w:lang w:val="en-US"/>
        </w:rPr>
        <w:t xml:space="preserve">for PISA, </w:t>
      </w:r>
      <w:r w:rsidR="00283FA9">
        <w:rPr>
          <w:lang w:val="en-US"/>
        </w:rPr>
        <w:t>by comparison with NAPLAN, where</w:t>
      </w:r>
      <w:r w:rsidR="00371256">
        <w:rPr>
          <w:lang w:val="en-US"/>
        </w:rPr>
        <w:t xml:space="preserve"> </w:t>
      </w:r>
      <w:r>
        <w:rPr>
          <w:lang w:val="en-US"/>
        </w:rPr>
        <w:t>year level</w:t>
      </w:r>
      <w:r w:rsidR="00371256">
        <w:rPr>
          <w:lang w:val="en-US"/>
        </w:rPr>
        <w:t xml:space="preserve"> is used</w:t>
      </w:r>
      <w:r>
        <w:rPr>
          <w:lang w:val="en-US"/>
        </w:rPr>
        <w:t xml:space="preserve">. </w:t>
      </w:r>
      <w:bookmarkEnd w:id="293"/>
      <w:r w:rsidRPr="002B34C3">
        <w:rPr>
          <w:lang w:val="en-US"/>
        </w:rPr>
        <w:t xml:space="preserve">Some young people may no longer be in school at </w:t>
      </w:r>
      <w:r w:rsidR="00B32DA6">
        <w:rPr>
          <w:lang w:val="en-US"/>
        </w:rPr>
        <w:t xml:space="preserve">the </w:t>
      </w:r>
      <w:r w:rsidRPr="002B34C3">
        <w:rPr>
          <w:lang w:val="en-US"/>
        </w:rPr>
        <w:t>age</w:t>
      </w:r>
      <w:r w:rsidR="00B32DA6">
        <w:rPr>
          <w:lang w:val="en-US"/>
        </w:rPr>
        <w:t xml:space="preserve"> of</w:t>
      </w:r>
      <w:r w:rsidRPr="002B34C3">
        <w:rPr>
          <w:lang w:val="en-US"/>
        </w:rPr>
        <w:t xml:space="preserve"> 15</w:t>
      </w:r>
      <w:r>
        <w:rPr>
          <w:lang w:val="en-US"/>
        </w:rPr>
        <w:t xml:space="preserve"> at the time of the PISA assessment, and this </w:t>
      </w:r>
      <w:r w:rsidRPr="002B34C3">
        <w:rPr>
          <w:lang w:val="en-US"/>
        </w:rPr>
        <w:t>can vary across states and territories</w:t>
      </w:r>
      <w:r w:rsidR="00B32DA6">
        <w:rPr>
          <w:lang w:val="en-US"/>
        </w:rPr>
        <w:t>,</w:t>
      </w:r>
      <w:r w:rsidRPr="002B34C3">
        <w:rPr>
          <w:lang w:val="en-US"/>
        </w:rPr>
        <w:t xml:space="preserve"> depending on the school starting age. </w:t>
      </w:r>
      <w:r>
        <w:rPr>
          <w:lang w:val="en-US"/>
        </w:rPr>
        <w:t xml:space="preserve">This </w:t>
      </w:r>
      <w:r w:rsidRPr="002B34C3">
        <w:rPr>
          <w:lang w:val="en-US"/>
        </w:rPr>
        <w:t>means some of the lowest achievers in the age cohort may be excluded from PISA but included in NAPLAN.</w:t>
      </w:r>
    </w:p>
    <w:p w14:paraId="5B5BAEC1" w14:textId="0F39021B" w:rsidR="002B3D44" w:rsidRPr="003D5C7B" w:rsidRDefault="002B34C3" w:rsidP="008D1E75">
      <w:pPr>
        <w:pStyle w:val="Text"/>
        <w:ind w:right="-1"/>
        <w:rPr>
          <w:lang w:val="en-US"/>
        </w:rPr>
      </w:pPr>
      <w:r>
        <w:rPr>
          <w:lang w:val="en-US"/>
        </w:rPr>
        <w:lastRenderedPageBreak/>
        <w:t>Nevertheless, g</w:t>
      </w:r>
      <w:r w:rsidR="00546917" w:rsidRPr="003D5C7B">
        <w:rPr>
          <w:lang w:val="en-US"/>
        </w:rPr>
        <w:t xml:space="preserve">iven </w:t>
      </w:r>
      <w:r w:rsidR="00692E8C">
        <w:rPr>
          <w:lang w:val="en-US"/>
        </w:rPr>
        <w:t xml:space="preserve">that </w:t>
      </w:r>
      <w:r w:rsidR="0066502E" w:rsidRPr="003D5C7B">
        <w:rPr>
          <w:lang w:val="en-US"/>
        </w:rPr>
        <w:t>the survey design variable</w:t>
      </w:r>
      <w:r w:rsidR="009A450C" w:rsidRPr="003D5C7B">
        <w:rPr>
          <w:lang w:val="en-US"/>
        </w:rPr>
        <w:t>s</w:t>
      </w:r>
      <w:r w:rsidR="0066502E" w:rsidRPr="003D5C7B">
        <w:rPr>
          <w:lang w:val="en-US"/>
        </w:rPr>
        <w:t xml:space="preserve"> and </w:t>
      </w:r>
      <w:r w:rsidR="008F5845">
        <w:rPr>
          <w:lang w:val="en-US"/>
        </w:rPr>
        <w:t xml:space="preserve">the </w:t>
      </w:r>
      <w:r w:rsidR="0066502E" w:rsidRPr="003D5C7B">
        <w:rPr>
          <w:lang w:val="en-US"/>
        </w:rPr>
        <w:t xml:space="preserve">factors contributing to non-response (or consent bias) are </w:t>
      </w:r>
      <w:proofErr w:type="gramStart"/>
      <w:r w:rsidR="00692E8C">
        <w:rPr>
          <w:lang w:val="en-US"/>
        </w:rPr>
        <w:t>taken into account</w:t>
      </w:r>
      <w:proofErr w:type="gramEnd"/>
      <w:r w:rsidR="00692E8C">
        <w:rPr>
          <w:lang w:val="en-US"/>
        </w:rPr>
        <w:t xml:space="preserve"> in</w:t>
      </w:r>
      <w:r w:rsidR="0066502E" w:rsidRPr="003D5C7B">
        <w:rPr>
          <w:lang w:val="en-US"/>
        </w:rPr>
        <w:t xml:space="preserve"> the weighting process, we can be confident that the weighted NAPLAN scores are representative of the original PISA sample.</w:t>
      </w:r>
      <w:r w:rsidR="009108F6" w:rsidRPr="003D5C7B">
        <w:rPr>
          <w:lang w:val="en-US"/>
        </w:rPr>
        <w:t xml:space="preserve"> </w:t>
      </w:r>
    </w:p>
    <w:p w14:paraId="7E0D6629" w14:textId="515F0F66" w:rsidR="00F46C64" w:rsidRDefault="00F46C64" w:rsidP="008D1E75">
      <w:pPr>
        <w:pStyle w:val="tabletitle"/>
        <w:ind w:right="-1"/>
        <w:rPr>
          <w:lang w:val="en-US"/>
        </w:rPr>
      </w:pPr>
      <w:bookmarkStart w:id="294" w:name="_Toc111215607"/>
      <w:bookmarkStart w:id="295" w:name="_Toc115180709"/>
      <w:r>
        <w:rPr>
          <w:lang w:val="en-US"/>
        </w:rPr>
        <w:t xml:space="preserve">Table </w:t>
      </w:r>
      <w:r w:rsidR="00AD405F">
        <w:rPr>
          <w:lang w:val="en-US"/>
        </w:rPr>
        <w:t>9</w:t>
      </w:r>
      <w:r>
        <w:rPr>
          <w:lang w:val="en-US"/>
        </w:rPr>
        <w:tab/>
        <w:t>Year level and the corresponding modal year in LSAY-NAPLAN data</w:t>
      </w:r>
      <w:bookmarkEnd w:id="294"/>
      <w:bookmarkEnd w:id="295"/>
    </w:p>
    <w:tbl>
      <w:tblPr>
        <w:tblW w:w="5000" w:type="pct"/>
        <w:tblLayout w:type="fixed"/>
        <w:tblLook w:val="04A0" w:firstRow="1" w:lastRow="0" w:firstColumn="1" w:lastColumn="0" w:noHBand="0" w:noVBand="1"/>
      </w:tblPr>
      <w:tblGrid>
        <w:gridCol w:w="1911"/>
        <w:gridCol w:w="236"/>
        <w:gridCol w:w="1805"/>
        <w:gridCol w:w="1805"/>
        <w:gridCol w:w="1805"/>
        <w:gridCol w:w="1509"/>
      </w:tblGrid>
      <w:tr w:rsidR="00F46C64" w:rsidRPr="00A20757" w14:paraId="18BA052A" w14:textId="77777777" w:rsidTr="00C17405">
        <w:trPr>
          <w:trHeight w:val="869"/>
          <w:tblHeader/>
        </w:trPr>
        <w:tc>
          <w:tcPr>
            <w:tcW w:w="2165" w:type="dxa"/>
            <w:tcBorders>
              <w:top w:val="single" w:sz="4" w:space="0" w:color="auto"/>
              <w:left w:val="nil"/>
              <w:bottom w:val="single" w:sz="4" w:space="0" w:color="auto"/>
              <w:right w:val="nil"/>
            </w:tcBorders>
            <w:shd w:val="clear" w:color="auto" w:fill="auto"/>
            <w:noWrap/>
            <w:vAlign w:val="center"/>
            <w:hideMark/>
          </w:tcPr>
          <w:p w14:paraId="63152B14" w14:textId="77777777" w:rsidR="00F46C64" w:rsidRPr="00A20757" w:rsidRDefault="00F46C64" w:rsidP="004F50DA">
            <w:pPr>
              <w:pStyle w:val="TableFont"/>
              <w:ind w:right="-1"/>
              <w:jc w:val="center"/>
              <w:rPr>
                <w:b/>
                <w:bCs/>
                <w:sz w:val="16"/>
                <w:szCs w:val="16"/>
                <w:lang w:eastAsia="en-AU"/>
              </w:rPr>
            </w:pPr>
            <w:r w:rsidRPr="00A20757">
              <w:rPr>
                <w:b/>
                <w:bCs/>
                <w:sz w:val="16"/>
                <w:szCs w:val="16"/>
                <w:lang w:eastAsia="en-AU"/>
              </w:rPr>
              <w:t>Year level</w:t>
            </w:r>
            <w:r>
              <w:rPr>
                <w:b/>
                <w:bCs/>
                <w:sz w:val="16"/>
                <w:szCs w:val="16"/>
                <w:lang w:eastAsia="en-AU"/>
              </w:rPr>
              <w:t xml:space="preserve"> and</w:t>
            </w:r>
            <w:r w:rsidRPr="00A20757">
              <w:rPr>
                <w:b/>
                <w:bCs/>
                <w:sz w:val="16"/>
                <w:szCs w:val="16"/>
                <w:lang w:eastAsia="en-AU"/>
              </w:rPr>
              <w:t xml:space="preserve"> modal year</w:t>
            </w:r>
          </w:p>
        </w:tc>
        <w:tc>
          <w:tcPr>
            <w:tcW w:w="236" w:type="dxa"/>
            <w:tcBorders>
              <w:top w:val="single" w:sz="4" w:space="0" w:color="auto"/>
              <w:left w:val="nil"/>
              <w:bottom w:val="single" w:sz="4" w:space="0" w:color="auto"/>
              <w:right w:val="nil"/>
            </w:tcBorders>
            <w:shd w:val="clear" w:color="auto" w:fill="auto"/>
            <w:noWrap/>
            <w:vAlign w:val="center"/>
            <w:hideMark/>
          </w:tcPr>
          <w:p w14:paraId="3E228598" w14:textId="77777777" w:rsidR="00F46C64" w:rsidRPr="00A20757" w:rsidRDefault="00F46C64" w:rsidP="004F50DA">
            <w:pPr>
              <w:pStyle w:val="TableFont"/>
              <w:ind w:right="-1"/>
              <w:jc w:val="center"/>
              <w:rPr>
                <w:sz w:val="16"/>
                <w:szCs w:val="16"/>
                <w:lang w:eastAsia="en-AU"/>
              </w:rPr>
            </w:pPr>
          </w:p>
        </w:tc>
        <w:tc>
          <w:tcPr>
            <w:tcW w:w="2041" w:type="dxa"/>
            <w:tcBorders>
              <w:top w:val="single" w:sz="4" w:space="0" w:color="auto"/>
              <w:left w:val="nil"/>
              <w:bottom w:val="single" w:sz="4" w:space="0" w:color="auto"/>
              <w:right w:val="nil"/>
            </w:tcBorders>
            <w:shd w:val="clear" w:color="auto" w:fill="auto"/>
            <w:noWrap/>
            <w:vAlign w:val="center"/>
            <w:hideMark/>
          </w:tcPr>
          <w:p w14:paraId="4D6BDE34" w14:textId="2FB80B5F" w:rsidR="00F46C64" w:rsidRPr="00A20757" w:rsidRDefault="00F46C64" w:rsidP="004F50DA">
            <w:pPr>
              <w:pStyle w:val="TableFont"/>
              <w:ind w:right="-1"/>
              <w:jc w:val="center"/>
              <w:rPr>
                <w:b/>
                <w:bCs/>
                <w:sz w:val="16"/>
                <w:szCs w:val="16"/>
                <w:lang w:eastAsia="en-AU"/>
              </w:rPr>
            </w:pPr>
            <w:r w:rsidRPr="00A20757">
              <w:rPr>
                <w:b/>
                <w:bCs/>
                <w:sz w:val="16"/>
                <w:szCs w:val="16"/>
                <w:lang w:eastAsia="en-AU"/>
              </w:rPr>
              <w:t>LSAY-NAPLAN mean</w:t>
            </w:r>
            <w:r>
              <w:rPr>
                <w:b/>
                <w:bCs/>
                <w:sz w:val="16"/>
                <w:szCs w:val="16"/>
                <w:lang w:eastAsia="en-AU"/>
              </w:rPr>
              <w:t xml:space="preserve"> (weighted)</w:t>
            </w:r>
          </w:p>
        </w:tc>
        <w:tc>
          <w:tcPr>
            <w:tcW w:w="2041" w:type="dxa"/>
            <w:tcBorders>
              <w:top w:val="single" w:sz="4" w:space="0" w:color="auto"/>
              <w:left w:val="nil"/>
              <w:bottom w:val="single" w:sz="4" w:space="0" w:color="auto"/>
              <w:right w:val="nil"/>
            </w:tcBorders>
            <w:shd w:val="clear" w:color="auto" w:fill="auto"/>
            <w:noWrap/>
            <w:vAlign w:val="center"/>
            <w:hideMark/>
          </w:tcPr>
          <w:p w14:paraId="3E383D65" w14:textId="77777777" w:rsidR="00F46C64" w:rsidRPr="00A20757" w:rsidRDefault="00F46C64" w:rsidP="004F50DA">
            <w:pPr>
              <w:pStyle w:val="TableFont"/>
              <w:ind w:right="-1"/>
              <w:jc w:val="center"/>
              <w:rPr>
                <w:b/>
                <w:bCs/>
                <w:sz w:val="16"/>
                <w:szCs w:val="16"/>
                <w:lang w:eastAsia="en-AU"/>
              </w:rPr>
            </w:pPr>
            <w:r w:rsidRPr="00A20757">
              <w:rPr>
                <w:b/>
                <w:bCs/>
                <w:sz w:val="16"/>
                <w:szCs w:val="16"/>
                <w:lang w:eastAsia="en-AU"/>
              </w:rPr>
              <w:t>National NAPLAN mean</w:t>
            </w:r>
          </w:p>
        </w:tc>
        <w:tc>
          <w:tcPr>
            <w:tcW w:w="2041" w:type="dxa"/>
            <w:tcBorders>
              <w:top w:val="single" w:sz="4" w:space="0" w:color="auto"/>
              <w:left w:val="nil"/>
              <w:bottom w:val="single" w:sz="4" w:space="0" w:color="auto"/>
              <w:right w:val="nil"/>
            </w:tcBorders>
            <w:vAlign w:val="center"/>
          </w:tcPr>
          <w:p w14:paraId="0E9810A1" w14:textId="33987B84" w:rsidR="00F46C64" w:rsidRPr="00A20757" w:rsidRDefault="00EA0D8D" w:rsidP="004F50DA">
            <w:pPr>
              <w:pStyle w:val="TableFont"/>
              <w:ind w:right="-1"/>
              <w:jc w:val="center"/>
              <w:rPr>
                <w:b/>
                <w:bCs/>
                <w:sz w:val="16"/>
                <w:szCs w:val="16"/>
                <w:lang w:eastAsia="en-AU"/>
              </w:rPr>
            </w:pPr>
            <w:r>
              <w:rPr>
                <w:b/>
                <w:bCs/>
                <w:sz w:val="16"/>
                <w:szCs w:val="16"/>
                <w:lang w:eastAsia="en-AU"/>
              </w:rPr>
              <w:t>P-value</w:t>
            </w:r>
          </w:p>
        </w:tc>
        <w:tc>
          <w:tcPr>
            <w:tcW w:w="1701" w:type="dxa"/>
            <w:tcBorders>
              <w:top w:val="single" w:sz="4" w:space="0" w:color="auto"/>
              <w:left w:val="nil"/>
              <w:bottom w:val="single" w:sz="4" w:space="0" w:color="auto"/>
              <w:right w:val="nil"/>
            </w:tcBorders>
            <w:shd w:val="clear" w:color="auto" w:fill="auto"/>
            <w:noWrap/>
            <w:vAlign w:val="center"/>
            <w:hideMark/>
          </w:tcPr>
          <w:p w14:paraId="7AC2A828" w14:textId="722B0B43" w:rsidR="00F46C64" w:rsidRPr="00A20757" w:rsidRDefault="00F46C64" w:rsidP="004F50DA">
            <w:pPr>
              <w:pStyle w:val="TableFont"/>
              <w:ind w:right="-1"/>
              <w:jc w:val="center"/>
              <w:rPr>
                <w:b/>
                <w:bCs/>
                <w:sz w:val="16"/>
                <w:szCs w:val="16"/>
                <w:lang w:eastAsia="en-AU"/>
              </w:rPr>
            </w:pPr>
            <w:r w:rsidRPr="00A20757">
              <w:rPr>
                <w:b/>
                <w:bCs/>
                <w:sz w:val="16"/>
                <w:szCs w:val="16"/>
                <w:lang w:eastAsia="en-AU"/>
              </w:rPr>
              <w:t>Statistical sig.</w:t>
            </w:r>
            <w:r w:rsidR="00AE046D">
              <w:rPr>
                <w:b/>
                <w:bCs/>
                <w:sz w:val="16"/>
                <w:szCs w:val="16"/>
                <w:lang w:eastAsia="en-AU"/>
              </w:rPr>
              <w:t xml:space="preserve"> at 5% level</w:t>
            </w:r>
          </w:p>
        </w:tc>
      </w:tr>
      <w:tr w:rsidR="00F46C64" w:rsidRPr="00A20757" w14:paraId="033B3341" w14:textId="77777777" w:rsidTr="00C17405">
        <w:trPr>
          <w:trHeight w:val="300"/>
        </w:trPr>
        <w:tc>
          <w:tcPr>
            <w:tcW w:w="2401" w:type="dxa"/>
            <w:gridSpan w:val="2"/>
            <w:tcBorders>
              <w:top w:val="nil"/>
              <w:left w:val="nil"/>
              <w:bottom w:val="nil"/>
              <w:right w:val="nil"/>
            </w:tcBorders>
            <w:shd w:val="clear" w:color="auto" w:fill="auto"/>
            <w:noWrap/>
            <w:vAlign w:val="bottom"/>
            <w:hideMark/>
          </w:tcPr>
          <w:p w14:paraId="3364CED6" w14:textId="77777777" w:rsidR="00F46C64" w:rsidRPr="00A20757" w:rsidRDefault="00F46C64" w:rsidP="008D1E75">
            <w:pPr>
              <w:pStyle w:val="TableFont"/>
              <w:ind w:right="-1"/>
              <w:rPr>
                <w:b/>
                <w:bCs/>
                <w:sz w:val="16"/>
                <w:szCs w:val="16"/>
                <w:lang w:eastAsia="en-AU"/>
              </w:rPr>
            </w:pPr>
            <w:r w:rsidRPr="00A20757">
              <w:rPr>
                <w:b/>
                <w:bCs/>
                <w:sz w:val="16"/>
                <w:szCs w:val="16"/>
                <w:lang w:eastAsia="en-AU"/>
              </w:rPr>
              <w:t>Year 9, 2014</w:t>
            </w:r>
          </w:p>
        </w:tc>
        <w:tc>
          <w:tcPr>
            <w:tcW w:w="2041" w:type="dxa"/>
            <w:tcBorders>
              <w:top w:val="nil"/>
              <w:left w:val="nil"/>
              <w:bottom w:val="nil"/>
              <w:right w:val="nil"/>
            </w:tcBorders>
            <w:shd w:val="clear" w:color="auto" w:fill="auto"/>
            <w:noWrap/>
            <w:vAlign w:val="bottom"/>
            <w:hideMark/>
          </w:tcPr>
          <w:p w14:paraId="3D5FB285" w14:textId="77777777" w:rsidR="00F46C64" w:rsidRPr="00A20757" w:rsidRDefault="00F46C64" w:rsidP="008D1E75">
            <w:pPr>
              <w:pStyle w:val="TableFont"/>
              <w:ind w:right="-1"/>
              <w:rPr>
                <w:b/>
                <w:bCs/>
                <w:sz w:val="16"/>
                <w:szCs w:val="16"/>
                <w:lang w:eastAsia="en-AU"/>
              </w:rPr>
            </w:pPr>
          </w:p>
        </w:tc>
        <w:tc>
          <w:tcPr>
            <w:tcW w:w="2041" w:type="dxa"/>
            <w:tcBorders>
              <w:top w:val="nil"/>
              <w:left w:val="nil"/>
              <w:bottom w:val="nil"/>
              <w:right w:val="nil"/>
            </w:tcBorders>
            <w:shd w:val="clear" w:color="auto" w:fill="auto"/>
            <w:noWrap/>
            <w:vAlign w:val="bottom"/>
            <w:hideMark/>
          </w:tcPr>
          <w:p w14:paraId="1B507CCC" w14:textId="77777777" w:rsidR="00F46C64" w:rsidRPr="00A20757" w:rsidRDefault="00F46C64" w:rsidP="008D1E75">
            <w:pPr>
              <w:pStyle w:val="TableFont"/>
              <w:ind w:right="-1"/>
              <w:rPr>
                <w:sz w:val="16"/>
                <w:szCs w:val="16"/>
                <w:lang w:eastAsia="en-AU"/>
              </w:rPr>
            </w:pPr>
          </w:p>
        </w:tc>
        <w:tc>
          <w:tcPr>
            <w:tcW w:w="2041" w:type="dxa"/>
            <w:tcBorders>
              <w:top w:val="nil"/>
              <w:left w:val="nil"/>
              <w:bottom w:val="nil"/>
              <w:right w:val="nil"/>
            </w:tcBorders>
          </w:tcPr>
          <w:p w14:paraId="79D067D6" w14:textId="77777777" w:rsidR="00F46C64" w:rsidRPr="00A20757" w:rsidRDefault="00F46C64" w:rsidP="008D1E75">
            <w:pPr>
              <w:pStyle w:val="TableFont"/>
              <w:ind w:right="-1"/>
              <w:rPr>
                <w:sz w:val="16"/>
                <w:szCs w:val="16"/>
                <w:lang w:eastAsia="en-AU"/>
              </w:rPr>
            </w:pPr>
          </w:p>
        </w:tc>
        <w:tc>
          <w:tcPr>
            <w:tcW w:w="1701" w:type="dxa"/>
            <w:tcBorders>
              <w:top w:val="nil"/>
              <w:left w:val="nil"/>
              <w:bottom w:val="nil"/>
              <w:right w:val="nil"/>
            </w:tcBorders>
            <w:shd w:val="clear" w:color="auto" w:fill="auto"/>
            <w:noWrap/>
            <w:vAlign w:val="bottom"/>
            <w:hideMark/>
          </w:tcPr>
          <w:p w14:paraId="4B2C72C1" w14:textId="77777777" w:rsidR="00F46C64" w:rsidRPr="00A20757" w:rsidRDefault="00F46C64" w:rsidP="008D1E75">
            <w:pPr>
              <w:pStyle w:val="TableFont"/>
              <w:ind w:right="-1"/>
              <w:rPr>
                <w:sz w:val="16"/>
                <w:szCs w:val="16"/>
                <w:lang w:eastAsia="en-AU"/>
              </w:rPr>
            </w:pPr>
          </w:p>
        </w:tc>
      </w:tr>
      <w:tr w:rsidR="00F46C64" w:rsidRPr="00A20757" w14:paraId="492B6752" w14:textId="77777777" w:rsidTr="00C17405">
        <w:trPr>
          <w:trHeight w:val="300"/>
        </w:trPr>
        <w:tc>
          <w:tcPr>
            <w:tcW w:w="2165" w:type="dxa"/>
            <w:tcBorders>
              <w:top w:val="nil"/>
              <w:left w:val="nil"/>
              <w:bottom w:val="nil"/>
              <w:right w:val="nil"/>
            </w:tcBorders>
            <w:shd w:val="clear" w:color="auto" w:fill="auto"/>
            <w:noWrap/>
            <w:vAlign w:val="bottom"/>
            <w:hideMark/>
          </w:tcPr>
          <w:p w14:paraId="1129EFA0" w14:textId="77777777" w:rsidR="00F46C64" w:rsidRPr="00A20757" w:rsidRDefault="00F46C64" w:rsidP="008D1E75">
            <w:pPr>
              <w:pStyle w:val="TableFont"/>
              <w:ind w:right="-1"/>
              <w:rPr>
                <w:sz w:val="16"/>
                <w:szCs w:val="16"/>
                <w:lang w:eastAsia="en-AU"/>
              </w:rPr>
            </w:pPr>
            <w:r w:rsidRPr="00A20757">
              <w:rPr>
                <w:sz w:val="16"/>
                <w:szCs w:val="16"/>
                <w:lang w:eastAsia="en-AU"/>
              </w:rPr>
              <w:t>Reading</w:t>
            </w:r>
          </w:p>
        </w:tc>
        <w:tc>
          <w:tcPr>
            <w:tcW w:w="236" w:type="dxa"/>
            <w:tcBorders>
              <w:top w:val="nil"/>
              <w:left w:val="nil"/>
              <w:bottom w:val="nil"/>
              <w:right w:val="nil"/>
            </w:tcBorders>
            <w:shd w:val="clear" w:color="auto" w:fill="auto"/>
            <w:noWrap/>
            <w:vAlign w:val="bottom"/>
            <w:hideMark/>
          </w:tcPr>
          <w:p w14:paraId="10DA8AA6" w14:textId="77777777" w:rsidR="00F46C64" w:rsidRPr="00A20757" w:rsidRDefault="00F46C64" w:rsidP="008D1E75">
            <w:pPr>
              <w:pStyle w:val="TableFont"/>
              <w:ind w:right="-1"/>
              <w:rPr>
                <w:sz w:val="16"/>
                <w:szCs w:val="16"/>
                <w:lang w:eastAsia="en-AU"/>
              </w:rPr>
            </w:pPr>
          </w:p>
        </w:tc>
        <w:tc>
          <w:tcPr>
            <w:tcW w:w="2041" w:type="dxa"/>
            <w:tcBorders>
              <w:top w:val="nil"/>
              <w:left w:val="nil"/>
              <w:bottom w:val="nil"/>
              <w:right w:val="nil"/>
            </w:tcBorders>
            <w:shd w:val="clear" w:color="auto" w:fill="auto"/>
            <w:noWrap/>
            <w:hideMark/>
          </w:tcPr>
          <w:p w14:paraId="2B05AB4B" w14:textId="77777777" w:rsidR="00F46C64" w:rsidRPr="00890837" w:rsidRDefault="00F46C64" w:rsidP="008D1E75">
            <w:pPr>
              <w:pStyle w:val="TableFont"/>
              <w:ind w:right="-1"/>
              <w:jc w:val="center"/>
              <w:rPr>
                <w:sz w:val="16"/>
                <w:szCs w:val="16"/>
                <w:lang w:eastAsia="en-AU"/>
              </w:rPr>
            </w:pPr>
            <w:r w:rsidRPr="00F46C64">
              <w:rPr>
                <w:sz w:val="16"/>
                <w:szCs w:val="16"/>
              </w:rPr>
              <w:t>592.1</w:t>
            </w:r>
          </w:p>
        </w:tc>
        <w:tc>
          <w:tcPr>
            <w:tcW w:w="2041" w:type="dxa"/>
            <w:tcBorders>
              <w:top w:val="nil"/>
              <w:left w:val="nil"/>
              <w:bottom w:val="nil"/>
              <w:right w:val="nil"/>
            </w:tcBorders>
            <w:shd w:val="clear" w:color="auto" w:fill="auto"/>
            <w:noWrap/>
            <w:vAlign w:val="center"/>
            <w:hideMark/>
          </w:tcPr>
          <w:p w14:paraId="13891D70" w14:textId="77777777" w:rsidR="00F46C64" w:rsidRPr="00A20757" w:rsidRDefault="00F46C64" w:rsidP="008D1E75">
            <w:pPr>
              <w:pStyle w:val="TableFont"/>
              <w:ind w:right="-1"/>
              <w:jc w:val="center"/>
              <w:rPr>
                <w:sz w:val="16"/>
                <w:szCs w:val="16"/>
                <w:lang w:eastAsia="en-AU"/>
              </w:rPr>
            </w:pPr>
            <w:r w:rsidRPr="00A20757">
              <w:rPr>
                <w:sz w:val="16"/>
                <w:szCs w:val="16"/>
                <w:lang w:eastAsia="en-AU"/>
              </w:rPr>
              <w:t>580.4</w:t>
            </w:r>
          </w:p>
        </w:tc>
        <w:tc>
          <w:tcPr>
            <w:tcW w:w="2041" w:type="dxa"/>
            <w:tcBorders>
              <w:top w:val="nil"/>
              <w:left w:val="nil"/>
              <w:bottom w:val="nil"/>
              <w:right w:val="nil"/>
            </w:tcBorders>
          </w:tcPr>
          <w:p w14:paraId="0E3B0637" w14:textId="0179D099" w:rsidR="00F46C64" w:rsidRPr="00A20757" w:rsidRDefault="00EA0D8D" w:rsidP="008D1E75">
            <w:pPr>
              <w:pStyle w:val="TableFont"/>
              <w:ind w:right="-1"/>
              <w:jc w:val="center"/>
              <w:rPr>
                <w:sz w:val="16"/>
                <w:szCs w:val="16"/>
                <w:lang w:eastAsia="en-AU"/>
              </w:rPr>
            </w:pPr>
            <w:r>
              <w:rPr>
                <w:sz w:val="16"/>
                <w:szCs w:val="16"/>
                <w:lang w:eastAsia="en-AU"/>
              </w:rPr>
              <w:t>&lt;.0001</w:t>
            </w:r>
          </w:p>
        </w:tc>
        <w:tc>
          <w:tcPr>
            <w:tcW w:w="1701" w:type="dxa"/>
            <w:tcBorders>
              <w:top w:val="nil"/>
              <w:left w:val="nil"/>
              <w:bottom w:val="nil"/>
              <w:right w:val="nil"/>
            </w:tcBorders>
            <w:shd w:val="clear" w:color="auto" w:fill="auto"/>
            <w:noWrap/>
            <w:vAlign w:val="center"/>
            <w:hideMark/>
          </w:tcPr>
          <w:p w14:paraId="096A2C1F" w14:textId="77777777" w:rsidR="00F46C64" w:rsidRPr="00A20757" w:rsidRDefault="00F46C64" w:rsidP="008D1E75">
            <w:pPr>
              <w:pStyle w:val="TableFont"/>
              <w:ind w:right="-1"/>
              <w:jc w:val="center"/>
              <w:rPr>
                <w:sz w:val="16"/>
                <w:szCs w:val="16"/>
                <w:lang w:eastAsia="en-AU"/>
              </w:rPr>
            </w:pPr>
            <w:r w:rsidRPr="00A20757">
              <w:rPr>
                <w:sz w:val="16"/>
                <w:szCs w:val="16"/>
                <w:lang w:eastAsia="en-AU"/>
              </w:rPr>
              <w:t>*</w:t>
            </w:r>
          </w:p>
        </w:tc>
      </w:tr>
      <w:tr w:rsidR="00F46C64" w:rsidRPr="00A20757" w14:paraId="1453F8D8" w14:textId="77777777" w:rsidTr="00C17405">
        <w:trPr>
          <w:trHeight w:val="300"/>
        </w:trPr>
        <w:tc>
          <w:tcPr>
            <w:tcW w:w="2165" w:type="dxa"/>
            <w:tcBorders>
              <w:top w:val="nil"/>
              <w:left w:val="nil"/>
              <w:bottom w:val="nil"/>
              <w:right w:val="nil"/>
            </w:tcBorders>
            <w:shd w:val="clear" w:color="auto" w:fill="auto"/>
            <w:noWrap/>
            <w:vAlign w:val="bottom"/>
            <w:hideMark/>
          </w:tcPr>
          <w:p w14:paraId="21278843" w14:textId="77777777" w:rsidR="00F46C64" w:rsidRPr="00A20757" w:rsidRDefault="00F46C64" w:rsidP="008D1E75">
            <w:pPr>
              <w:pStyle w:val="TableFont"/>
              <w:ind w:right="-1"/>
              <w:rPr>
                <w:sz w:val="16"/>
                <w:szCs w:val="16"/>
                <w:lang w:eastAsia="en-AU"/>
              </w:rPr>
            </w:pPr>
            <w:r w:rsidRPr="00A20757">
              <w:rPr>
                <w:sz w:val="16"/>
                <w:szCs w:val="16"/>
                <w:lang w:eastAsia="en-AU"/>
              </w:rPr>
              <w:t>Writing</w:t>
            </w:r>
          </w:p>
        </w:tc>
        <w:tc>
          <w:tcPr>
            <w:tcW w:w="236" w:type="dxa"/>
            <w:tcBorders>
              <w:top w:val="nil"/>
              <w:left w:val="nil"/>
              <w:bottom w:val="nil"/>
              <w:right w:val="nil"/>
            </w:tcBorders>
            <w:shd w:val="clear" w:color="auto" w:fill="auto"/>
            <w:noWrap/>
            <w:vAlign w:val="bottom"/>
            <w:hideMark/>
          </w:tcPr>
          <w:p w14:paraId="04A33328" w14:textId="77777777" w:rsidR="00F46C64" w:rsidRPr="00A20757" w:rsidRDefault="00F46C64" w:rsidP="008D1E75">
            <w:pPr>
              <w:pStyle w:val="TableFont"/>
              <w:ind w:right="-1"/>
              <w:rPr>
                <w:sz w:val="16"/>
                <w:szCs w:val="16"/>
                <w:lang w:eastAsia="en-AU"/>
              </w:rPr>
            </w:pPr>
          </w:p>
        </w:tc>
        <w:tc>
          <w:tcPr>
            <w:tcW w:w="2041" w:type="dxa"/>
            <w:tcBorders>
              <w:top w:val="nil"/>
              <w:left w:val="nil"/>
              <w:bottom w:val="nil"/>
              <w:right w:val="nil"/>
            </w:tcBorders>
            <w:shd w:val="clear" w:color="auto" w:fill="auto"/>
            <w:noWrap/>
            <w:hideMark/>
          </w:tcPr>
          <w:p w14:paraId="03EE3D95" w14:textId="77777777" w:rsidR="00F46C64" w:rsidRPr="00890837" w:rsidRDefault="00F46C64" w:rsidP="008D1E75">
            <w:pPr>
              <w:pStyle w:val="TableFont"/>
              <w:ind w:right="-1"/>
              <w:jc w:val="center"/>
              <w:rPr>
                <w:sz w:val="16"/>
                <w:szCs w:val="16"/>
                <w:lang w:eastAsia="en-AU"/>
              </w:rPr>
            </w:pPr>
            <w:r w:rsidRPr="00F46C64">
              <w:rPr>
                <w:sz w:val="16"/>
                <w:szCs w:val="16"/>
              </w:rPr>
              <w:t>564.4</w:t>
            </w:r>
          </w:p>
        </w:tc>
        <w:tc>
          <w:tcPr>
            <w:tcW w:w="2041" w:type="dxa"/>
            <w:tcBorders>
              <w:top w:val="nil"/>
              <w:left w:val="nil"/>
              <w:bottom w:val="nil"/>
              <w:right w:val="nil"/>
            </w:tcBorders>
            <w:shd w:val="clear" w:color="auto" w:fill="auto"/>
            <w:noWrap/>
            <w:vAlign w:val="center"/>
            <w:hideMark/>
          </w:tcPr>
          <w:p w14:paraId="65BD2B82" w14:textId="77777777" w:rsidR="00F46C64" w:rsidRPr="00A20757" w:rsidRDefault="00F46C64" w:rsidP="008D1E75">
            <w:pPr>
              <w:pStyle w:val="TableFont"/>
              <w:ind w:right="-1"/>
              <w:jc w:val="center"/>
              <w:rPr>
                <w:sz w:val="16"/>
                <w:szCs w:val="16"/>
                <w:lang w:eastAsia="en-AU"/>
              </w:rPr>
            </w:pPr>
            <w:r w:rsidRPr="00A20757">
              <w:rPr>
                <w:sz w:val="16"/>
                <w:szCs w:val="16"/>
                <w:lang w:eastAsia="en-AU"/>
              </w:rPr>
              <w:t>550.3</w:t>
            </w:r>
          </w:p>
        </w:tc>
        <w:tc>
          <w:tcPr>
            <w:tcW w:w="2041" w:type="dxa"/>
            <w:tcBorders>
              <w:top w:val="nil"/>
              <w:left w:val="nil"/>
              <w:bottom w:val="nil"/>
              <w:right w:val="nil"/>
            </w:tcBorders>
          </w:tcPr>
          <w:p w14:paraId="253B04C7" w14:textId="394431F5" w:rsidR="00F46C64" w:rsidRPr="00A20757" w:rsidRDefault="00EA0D8D" w:rsidP="008D1E75">
            <w:pPr>
              <w:pStyle w:val="TableFont"/>
              <w:ind w:right="-1"/>
              <w:jc w:val="center"/>
              <w:rPr>
                <w:sz w:val="16"/>
                <w:szCs w:val="16"/>
                <w:lang w:eastAsia="en-AU"/>
              </w:rPr>
            </w:pPr>
            <w:r>
              <w:rPr>
                <w:sz w:val="16"/>
                <w:szCs w:val="16"/>
                <w:lang w:eastAsia="en-AU"/>
              </w:rPr>
              <w:t>&lt;.0001</w:t>
            </w:r>
          </w:p>
        </w:tc>
        <w:tc>
          <w:tcPr>
            <w:tcW w:w="1701" w:type="dxa"/>
            <w:tcBorders>
              <w:top w:val="nil"/>
              <w:left w:val="nil"/>
              <w:bottom w:val="nil"/>
              <w:right w:val="nil"/>
            </w:tcBorders>
            <w:shd w:val="clear" w:color="auto" w:fill="auto"/>
            <w:noWrap/>
            <w:vAlign w:val="center"/>
            <w:hideMark/>
          </w:tcPr>
          <w:p w14:paraId="64330502" w14:textId="77777777" w:rsidR="00F46C64" w:rsidRPr="00A20757" w:rsidRDefault="00F46C64" w:rsidP="008D1E75">
            <w:pPr>
              <w:pStyle w:val="TableFont"/>
              <w:ind w:right="-1"/>
              <w:jc w:val="center"/>
              <w:rPr>
                <w:sz w:val="16"/>
                <w:szCs w:val="16"/>
                <w:lang w:eastAsia="en-AU"/>
              </w:rPr>
            </w:pPr>
            <w:r w:rsidRPr="00A20757">
              <w:rPr>
                <w:sz w:val="16"/>
                <w:szCs w:val="16"/>
                <w:lang w:eastAsia="en-AU"/>
              </w:rPr>
              <w:t>*</w:t>
            </w:r>
          </w:p>
        </w:tc>
      </w:tr>
      <w:tr w:rsidR="00F46C64" w:rsidRPr="00A20757" w14:paraId="790565BA" w14:textId="77777777" w:rsidTr="00C17405">
        <w:trPr>
          <w:trHeight w:val="300"/>
        </w:trPr>
        <w:tc>
          <w:tcPr>
            <w:tcW w:w="2165" w:type="dxa"/>
            <w:tcBorders>
              <w:top w:val="nil"/>
              <w:left w:val="nil"/>
              <w:bottom w:val="nil"/>
              <w:right w:val="nil"/>
            </w:tcBorders>
            <w:shd w:val="clear" w:color="auto" w:fill="auto"/>
            <w:noWrap/>
            <w:vAlign w:val="bottom"/>
            <w:hideMark/>
          </w:tcPr>
          <w:p w14:paraId="747E2525" w14:textId="77777777" w:rsidR="00F46C64" w:rsidRPr="00A20757" w:rsidRDefault="00F46C64" w:rsidP="008D1E75">
            <w:pPr>
              <w:pStyle w:val="TableFont"/>
              <w:ind w:right="-1"/>
              <w:rPr>
                <w:sz w:val="16"/>
                <w:szCs w:val="16"/>
                <w:lang w:eastAsia="en-AU"/>
              </w:rPr>
            </w:pPr>
            <w:r w:rsidRPr="00A20757">
              <w:rPr>
                <w:sz w:val="16"/>
                <w:szCs w:val="16"/>
                <w:lang w:eastAsia="en-AU"/>
              </w:rPr>
              <w:t>Spelling</w:t>
            </w:r>
          </w:p>
        </w:tc>
        <w:tc>
          <w:tcPr>
            <w:tcW w:w="236" w:type="dxa"/>
            <w:tcBorders>
              <w:top w:val="nil"/>
              <w:left w:val="nil"/>
              <w:bottom w:val="nil"/>
              <w:right w:val="nil"/>
            </w:tcBorders>
            <w:shd w:val="clear" w:color="auto" w:fill="auto"/>
            <w:noWrap/>
            <w:vAlign w:val="bottom"/>
            <w:hideMark/>
          </w:tcPr>
          <w:p w14:paraId="266402DD" w14:textId="77777777" w:rsidR="00F46C64" w:rsidRPr="00A20757" w:rsidRDefault="00F46C64" w:rsidP="008D1E75">
            <w:pPr>
              <w:pStyle w:val="TableFont"/>
              <w:ind w:right="-1"/>
              <w:rPr>
                <w:sz w:val="16"/>
                <w:szCs w:val="16"/>
                <w:lang w:eastAsia="en-AU"/>
              </w:rPr>
            </w:pPr>
          </w:p>
        </w:tc>
        <w:tc>
          <w:tcPr>
            <w:tcW w:w="2041" w:type="dxa"/>
            <w:tcBorders>
              <w:top w:val="nil"/>
              <w:left w:val="nil"/>
              <w:bottom w:val="nil"/>
              <w:right w:val="nil"/>
            </w:tcBorders>
            <w:shd w:val="clear" w:color="auto" w:fill="auto"/>
            <w:noWrap/>
            <w:hideMark/>
          </w:tcPr>
          <w:p w14:paraId="65CEAD07" w14:textId="77777777" w:rsidR="00F46C64" w:rsidRPr="00890837" w:rsidRDefault="00F46C64" w:rsidP="008D1E75">
            <w:pPr>
              <w:pStyle w:val="TableFont"/>
              <w:ind w:right="-1"/>
              <w:jc w:val="center"/>
              <w:rPr>
                <w:sz w:val="16"/>
                <w:szCs w:val="16"/>
                <w:lang w:eastAsia="en-AU"/>
              </w:rPr>
            </w:pPr>
            <w:r w:rsidRPr="00F46C64">
              <w:rPr>
                <w:sz w:val="16"/>
                <w:szCs w:val="16"/>
              </w:rPr>
              <w:t>596.9</w:t>
            </w:r>
          </w:p>
        </w:tc>
        <w:tc>
          <w:tcPr>
            <w:tcW w:w="2041" w:type="dxa"/>
            <w:tcBorders>
              <w:top w:val="nil"/>
              <w:left w:val="nil"/>
              <w:bottom w:val="nil"/>
              <w:right w:val="nil"/>
            </w:tcBorders>
            <w:shd w:val="clear" w:color="auto" w:fill="auto"/>
            <w:noWrap/>
            <w:vAlign w:val="center"/>
            <w:hideMark/>
          </w:tcPr>
          <w:p w14:paraId="44D0D017" w14:textId="77777777" w:rsidR="00F46C64" w:rsidRPr="00A20757" w:rsidRDefault="00F46C64" w:rsidP="008D1E75">
            <w:pPr>
              <w:pStyle w:val="TableFont"/>
              <w:ind w:right="-1"/>
              <w:jc w:val="center"/>
              <w:rPr>
                <w:sz w:val="16"/>
                <w:szCs w:val="16"/>
                <w:lang w:eastAsia="en-AU"/>
              </w:rPr>
            </w:pPr>
            <w:r w:rsidRPr="00A20757">
              <w:rPr>
                <w:sz w:val="16"/>
                <w:szCs w:val="16"/>
                <w:lang w:eastAsia="en-AU"/>
              </w:rPr>
              <w:t>582</w:t>
            </w:r>
            <w:r>
              <w:rPr>
                <w:sz w:val="16"/>
                <w:szCs w:val="16"/>
                <w:lang w:eastAsia="en-AU"/>
              </w:rPr>
              <w:t>.0</w:t>
            </w:r>
          </w:p>
        </w:tc>
        <w:tc>
          <w:tcPr>
            <w:tcW w:w="2041" w:type="dxa"/>
            <w:tcBorders>
              <w:top w:val="nil"/>
              <w:left w:val="nil"/>
              <w:bottom w:val="nil"/>
              <w:right w:val="nil"/>
            </w:tcBorders>
          </w:tcPr>
          <w:p w14:paraId="19CBE770" w14:textId="083D5C93" w:rsidR="00F46C64" w:rsidRPr="00A20757" w:rsidRDefault="00EA0D8D" w:rsidP="008D1E75">
            <w:pPr>
              <w:pStyle w:val="TableFont"/>
              <w:ind w:right="-1"/>
              <w:jc w:val="center"/>
              <w:rPr>
                <w:sz w:val="16"/>
                <w:szCs w:val="16"/>
                <w:lang w:eastAsia="en-AU"/>
              </w:rPr>
            </w:pPr>
            <w:r>
              <w:rPr>
                <w:sz w:val="16"/>
                <w:szCs w:val="16"/>
                <w:lang w:eastAsia="en-AU"/>
              </w:rPr>
              <w:t>&lt;.0001</w:t>
            </w:r>
          </w:p>
        </w:tc>
        <w:tc>
          <w:tcPr>
            <w:tcW w:w="1701" w:type="dxa"/>
            <w:tcBorders>
              <w:top w:val="nil"/>
              <w:left w:val="nil"/>
              <w:bottom w:val="nil"/>
              <w:right w:val="nil"/>
            </w:tcBorders>
            <w:shd w:val="clear" w:color="auto" w:fill="auto"/>
            <w:noWrap/>
            <w:vAlign w:val="center"/>
            <w:hideMark/>
          </w:tcPr>
          <w:p w14:paraId="3E7A6870" w14:textId="77777777" w:rsidR="00F46C64" w:rsidRPr="00A20757" w:rsidRDefault="00F46C64" w:rsidP="008D1E75">
            <w:pPr>
              <w:pStyle w:val="TableFont"/>
              <w:ind w:right="-1"/>
              <w:jc w:val="center"/>
              <w:rPr>
                <w:sz w:val="16"/>
                <w:szCs w:val="16"/>
                <w:lang w:eastAsia="en-AU"/>
              </w:rPr>
            </w:pPr>
            <w:r w:rsidRPr="00A20757">
              <w:rPr>
                <w:sz w:val="16"/>
                <w:szCs w:val="16"/>
                <w:lang w:eastAsia="en-AU"/>
              </w:rPr>
              <w:t>*</w:t>
            </w:r>
          </w:p>
        </w:tc>
      </w:tr>
      <w:tr w:rsidR="00F46C64" w:rsidRPr="00A20757" w14:paraId="181CC449" w14:textId="77777777" w:rsidTr="00C17405">
        <w:trPr>
          <w:trHeight w:val="300"/>
        </w:trPr>
        <w:tc>
          <w:tcPr>
            <w:tcW w:w="2401" w:type="dxa"/>
            <w:gridSpan w:val="2"/>
            <w:tcBorders>
              <w:top w:val="nil"/>
              <w:left w:val="nil"/>
              <w:bottom w:val="nil"/>
              <w:right w:val="nil"/>
            </w:tcBorders>
            <w:shd w:val="clear" w:color="auto" w:fill="auto"/>
            <w:noWrap/>
            <w:vAlign w:val="bottom"/>
            <w:hideMark/>
          </w:tcPr>
          <w:p w14:paraId="5F1C96FD" w14:textId="77777777" w:rsidR="00F46C64" w:rsidRPr="00A20757" w:rsidRDefault="00F46C64" w:rsidP="008D1E75">
            <w:pPr>
              <w:pStyle w:val="TableFont"/>
              <w:ind w:right="-1"/>
              <w:rPr>
                <w:sz w:val="16"/>
                <w:szCs w:val="16"/>
                <w:lang w:eastAsia="en-AU"/>
              </w:rPr>
            </w:pPr>
            <w:r w:rsidRPr="00A20757">
              <w:rPr>
                <w:sz w:val="16"/>
                <w:szCs w:val="16"/>
                <w:lang w:eastAsia="en-AU"/>
              </w:rPr>
              <w:t>Numeracy</w:t>
            </w:r>
          </w:p>
        </w:tc>
        <w:tc>
          <w:tcPr>
            <w:tcW w:w="2041" w:type="dxa"/>
            <w:tcBorders>
              <w:top w:val="nil"/>
              <w:left w:val="nil"/>
              <w:bottom w:val="nil"/>
              <w:right w:val="nil"/>
            </w:tcBorders>
            <w:shd w:val="clear" w:color="auto" w:fill="auto"/>
            <w:noWrap/>
            <w:hideMark/>
          </w:tcPr>
          <w:p w14:paraId="66D96304" w14:textId="77777777" w:rsidR="00F46C64" w:rsidRPr="00890837" w:rsidRDefault="00F46C64" w:rsidP="008D1E75">
            <w:pPr>
              <w:pStyle w:val="TableFont"/>
              <w:ind w:right="-1"/>
              <w:jc w:val="center"/>
              <w:rPr>
                <w:sz w:val="16"/>
                <w:szCs w:val="16"/>
                <w:lang w:eastAsia="en-AU"/>
              </w:rPr>
            </w:pPr>
            <w:r w:rsidRPr="00F46C64">
              <w:rPr>
                <w:sz w:val="16"/>
                <w:szCs w:val="16"/>
              </w:rPr>
              <w:t>599.4</w:t>
            </w:r>
          </w:p>
        </w:tc>
        <w:tc>
          <w:tcPr>
            <w:tcW w:w="2041" w:type="dxa"/>
            <w:tcBorders>
              <w:top w:val="nil"/>
              <w:left w:val="nil"/>
              <w:bottom w:val="nil"/>
              <w:right w:val="nil"/>
            </w:tcBorders>
            <w:shd w:val="clear" w:color="auto" w:fill="auto"/>
            <w:noWrap/>
            <w:vAlign w:val="center"/>
            <w:hideMark/>
          </w:tcPr>
          <w:p w14:paraId="3CB87B00" w14:textId="77777777" w:rsidR="00F46C64" w:rsidRPr="00A20757" w:rsidRDefault="00F46C64" w:rsidP="008D1E75">
            <w:pPr>
              <w:pStyle w:val="TableFont"/>
              <w:ind w:right="-1"/>
              <w:jc w:val="center"/>
              <w:rPr>
                <w:sz w:val="16"/>
                <w:szCs w:val="16"/>
                <w:lang w:eastAsia="en-AU"/>
              </w:rPr>
            </w:pPr>
            <w:r w:rsidRPr="00A20757">
              <w:rPr>
                <w:sz w:val="16"/>
                <w:szCs w:val="16"/>
                <w:lang w:eastAsia="en-AU"/>
              </w:rPr>
              <w:t>587.8</w:t>
            </w:r>
          </w:p>
        </w:tc>
        <w:tc>
          <w:tcPr>
            <w:tcW w:w="2041" w:type="dxa"/>
            <w:tcBorders>
              <w:top w:val="nil"/>
              <w:left w:val="nil"/>
              <w:bottom w:val="nil"/>
              <w:right w:val="nil"/>
            </w:tcBorders>
          </w:tcPr>
          <w:p w14:paraId="0C539415" w14:textId="573CBC05" w:rsidR="00F46C64" w:rsidRPr="00A20757" w:rsidRDefault="00EA0D8D" w:rsidP="008D1E75">
            <w:pPr>
              <w:pStyle w:val="TableFont"/>
              <w:ind w:right="-1"/>
              <w:jc w:val="center"/>
              <w:rPr>
                <w:sz w:val="16"/>
                <w:szCs w:val="16"/>
                <w:lang w:eastAsia="en-AU"/>
              </w:rPr>
            </w:pPr>
            <w:r>
              <w:rPr>
                <w:sz w:val="16"/>
                <w:szCs w:val="16"/>
                <w:lang w:eastAsia="en-AU"/>
              </w:rPr>
              <w:t>0.0002</w:t>
            </w:r>
          </w:p>
        </w:tc>
        <w:tc>
          <w:tcPr>
            <w:tcW w:w="1701" w:type="dxa"/>
            <w:tcBorders>
              <w:top w:val="nil"/>
              <w:left w:val="nil"/>
              <w:bottom w:val="nil"/>
              <w:right w:val="nil"/>
            </w:tcBorders>
            <w:shd w:val="clear" w:color="auto" w:fill="auto"/>
            <w:noWrap/>
            <w:vAlign w:val="center"/>
            <w:hideMark/>
          </w:tcPr>
          <w:p w14:paraId="7D649E60" w14:textId="77777777" w:rsidR="00F46C64" w:rsidRPr="00A20757" w:rsidRDefault="00F46C64" w:rsidP="008D1E75">
            <w:pPr>
              <w:pStyle w:val="TableFont"/>
              <w:ind w:right="-1"/>
              <w:jc w:val="center"/>
              <w:rPr>
                <w:sz w:val="16"/>
                <w:szCs w:val="16"/>
                <w:lang w:eastAsia="en-AU"/>
              </w:rPr>
            </w:pPr>
            <w:r w:rsidRPr="00A20757">
              <w:rPr>
                <w:sz w:val="16"/>
                <w:szCs w:val="16"/>
                <w:lang w:eastAsia="en-AU"/>
              </w:rPr>
              <w:t>*</w:t>
            </w:r>
          </w:p>
        </w:tc>
      </w:tr>
      <w:tr w:rsidR="00F46C64" w:rsidRPr="00A20757" w14:paraId="549D2438" w14:textId="77777777" w:rsidTr="00C17405">
        <w:trPr>
          <w:trHeight w:val="300"/>
        </w:trPr>
        <w:tc>
          <w:tcPr>
            <w:tcW w:w="2401" w:type="dxa"/>
            <w:gridSpan w:val="2"/>
            <w:tcBorders>
              <w:top w:val="nil"/>
              <w:left w:val="nil"/>
              <w:bottom w:val="nil"/>
              <w:right w:val="nil"/>
            </w:tcBorders>
            <w:shd w:val="clear" w:color="auto" w:fill="auto"/>
            <w:noWrap/>
            <w:vAlign w:val="bottom"/>
            <w:hideMark/>
          </w:tcPr>
          <w:p w14:paraId="22A2DE4B" w14:textId="77777777" w:rsidR="00F46C64" w:rsidRPr="00A20757" w:rsidRDefault="00F46C64" w:rsidP="008D1E75">
            <w:pPr>
              <w:pStyle w:val="TableFont"/>
              <w:ind w:right="-1"/>
              <w:rPr>
                <w:sz w:val="16"/>
                <w:szCs w:val="16"/>
                <w:lang w:eastAsia="en-AU"/>
              </w:rPr>
            </w:pPr>
            <w:r w:rsidRPr="00A20757">
              <w:rPr>
                <w:sz w:val="16"/>
                <w:szCs w:val="16"/>
                <w:lang w:eastAsia="en-AU"/>
              </w:rPr>
              <w:t>Grammar &amp; punctuation</w:t>
            </w:r>
          </w:p>
        </w:tc>
        <w:tc>
          <w:tcPr>
            <w:tcW w:w="2041" w:type="dxa"/>
            <w:tcBorders>
              <w:top w:val="nil"/>
              <w:left w:val="nil"/>
              <w:bottom w:val="nil"/>
              <w:right w:val="nil"/>
            </w:tcBorders>
            <w:shd w:val="clear" w:color="auto" w:fill="auto"/>
            <w:noWrap/>
            <w:hideMark/>
          </w:tcPr>
          <w:p w14:paraId="5D369872" w14:textId="77777777" w:rsidR="00F46C64" w:rsidRPr="00890837" w:rsidRDefault="00F46C64" w:rsidP="008D1E75">
            <w:pPr>
              <w:pStyle w:val="TableFont"/>
              <w:ind w:right="-1"/>
              <w:jc w:val="center"/>
              <w:rPr>
                <w:sz w:val="16"/>
                <w:szCs w:val="16"/>
                <w:lang w:eastAsia="en-AU"/>
              </w:rPr>
            </w:pPr>
            <w:r w:rsidRPr="00F46C64">
              <w:rPr>
                <w:sz w:val="16"/>
                <w:szCs w:val="16"/>
              </w:rPr>
              <w:t>586.2</w:t>
            </w:r>
          </w:p>
        </w:tc>
        <w:tc>
          <w:tcPr>
            <w:tcW w:w="2041" w:type="dxa"/>
            <w:tcBorders>
              <w:top w:val="nil"/>
              <w:left w:val="nil"/>
              <w:bottom w:val="nil"/>
              <w:right w:val="nil"/>
            </w:tcBorders>
            <w:shd w:val="clear" w:color="auto" w:fill="auto"/>
            <w:noWrap/>
            <w:vAlign w:val="center"/>
            <w:hideMark/>
          </w:tcPr>
          <w:p w14:paraId="128325E8" w14:textId="77777777" w:rsidR="00F46C64" w:rsidRPr="00A20757" w:rsidRDefault="00F46C64" w:rsidP="008D1E75">
            <w:pPr>
              <w:pStyle w:val="TableFont"/>
              <w:ind w:right="-1"/>
              <w:jc w:val="center"/>
              <w:rPr>
                <w:sz w:val="16"/>
                <w:szCs w:val="16"/>
                <w:lang w:eastAsia="en-AU"/>
              </w:rPr>
            </w:pPr>
            <w:r w:rsidRPr="00A20757">
              <w:rPr>
                <w:sz w:val="16"/>
                <w:szCs w:val="16"/>
                <w:lang w:eastAsia="en-AU"/>
              </w:rPr>
              <w:t>573.5</w:t>
            </w:r>
          </w:p>
        </w:tc>
        <w:tc>
          <w:tcPr>
            <w:tcW w:w="2041" w:type="dxa"/>
            <w:tcBorders>
              <w:top w:val="nil"/>
              <w:left w:val="nil"/>
              <w:bottom w:val="nil"/>
              <w:right w:val="nil"/>
            </w:tcBorders>
          </w:tcPr>
          <w:p w14:paraId="4C51FC9D" w14:textId="5005EC8C" w:rsidR="00F46C64" w:rsidRPr="00A20757" w:rsidRDefault="00EA0D8D" w:rsidP="008D1E75">
            <w:pPr>
              <w:pStyle w:val="TableFont"/>
              <w:ind w:right="-1"/>
              <w:jc w:val="center"/>
              <w:rPr>
                <w:sz w:val="16"/>
                <w:szCs w:val="16"/>
                <w:lang w:eastAsia="en-AU"/>
              </w:rPr>
            </w:pPr>
            <w:r>
              <w:rPr>
                <w:sz w:val="16"/>
                <w:szCs w:val="16"/>
                <w:lang w:eastAsia="en-AU"/>
              </w:rPr>
              <w:t>&lt;.0001</w:t>
            </w:r>
          </w:p>
        </w:tc>
        <w:tc>
          <w:tcPr>
            <w:tcW w:w="1701" w:type="dxa"/>
            <w:tcBorders>
              <w:top w:val="nil"/>
              <w:left w:val="nil"/>
              <w:bottom w:val="nil"/>
              <w:right w:val="nil"/>
            </w:tcBorders>
            <w:shd w:val="clear" w:color="auto" w:fill="auto"/>
            <w:noWrap/>
            <w:vAlign w:val="center"/>
            <w:hideMark/>
          </w:tcPr>
          <w:p w14:paraId="0054E9E2" w14:textId="77777777" w:rsidR="00F46C64" w:rsidRPr="00A20757" w:rsidRDefault="00F46C64" w:rsidP="008D1E75">
            <w:pPr>
              <w:pStyle w:val="TableFont"/>
              <w:ind w:right="-1"/>
              <w:jc w:val="center"/>
              <w:rPr>
                <w:sz w:val="16"/>
                <w:szCs w:val="16"/>
                <w:lang w:eastAsia="en-AU"/>
              </w:rPr>
            </w:pPr>
            <w:r w:rsidRPr="00A20757">
              <w:rPr>
                <w:sz w:val="16"/>
                <w:szCs w:val="16"/>
                <w:lang w:eastAsia="en-AU"/>
              </w:rPr>
              <w:t>*</w:t>
            </w:r>
          </w:p>
        </w:tc>
      </w:tr>
      <w:tr w:rsidR="00F46C64" w:rsidRPr="00A20757" w14:paraId="435F036D" w14:textId="77777777" w:rsidTr="00C17405">
        <w:trPr>
          <w:trHeight w:val="300"/>
        </w:trPr>
        <w:tc>
          <w:tcPr>
            <w:tcW w:w="2165" w:type="dxa"/>
            <w:tcBorders>
              <w:top w:val="nil"/>
              <w:left w:val="nil"/>
              <w:bottom w:val="nil"/>
              <w:right w:val="nil"/>
            </w:tcBorders>
            <w:shd w:val="clear" w:color="auto" w:fill="auto"/>
            <w:noWrap/>
            <w:vAlign w:val="bottom"/>
            <w:hideMark/>
          </w:tcPr>
          <w:p w14:paraId="2B835D20" w14:textId="77777777" w:rsidR="00F46C64" w:rsidRPr="00A20757" w:rsidRDefault="00F46C64" w:rsidP="008D1E75">
            <w:pPr>
              <w:pStyle w:val="TableFont"/>
              <w:ind w:right="-1"/>
              <w:rPr>
                <w:sz w:val="16"/>
                <w:szCs w:val="16"/>
                <w:lang w:eastAsia="en-AU"/>
              </w:rPr>
            </w:pPr>
          </w:p>
        </w:tc>
        <w:tc>
          <w:tcPr>
            <w:tcW w:w="236" w:type="dxa"/>
            <w:tcBorders>
              <w:top w:val="nil"/>
              <w:left w:val="nil"/>
              <w:bottom w:val="nil"/>
              <w:right w:val="nil"/>
            </w:tcBorders>
            <w:shd w:val="clear" w:color="auto" w:fill="auto"/>
            <w:noWrap/>
            <w:vAlign w:val="bottom"/>
            <w:hideMark/>
          </w:tcPr>
          <w:p w14:paraId="69986240" w14:textId="77777777" w:rsidR="00F46C64" w:rsidRPr="00A20757" w:rsidRDefault="00F46C64" w:rsidP="008D1E75">
            <w:pPr>
              <w:pStyle w:val="TableFont"/>
              <w:ind w:right="-1"/>
              <w:rPr>
                <w:sz w:val="16"/>
                <w:szCs w:val="16"/>
                <w:lang w:eastAsia="en-AU"/>
              </w:rPr>
            </w:pPr>
          </w:p>
        </w:tc>
        <w:tc>
          <w:tcPr>
            <w:tcW w:w="2041" w:type="dxa"/>
            <w:tcBorders>
              <w:top w:val="nil"/>
              <w:left w:val="nil"/>
              <w:bottom w:val="nil"/>
              <w:right w:val="nil"/>
            </w:tcBorders>
            <w:shd w:val="clear" w:color="auto" w:fill="auto"/>
            <w:noWrap/>
            <w:vAlign w:val="center"/>
            <w:hideMark/>
          </w:tcPr>
          <w:p w14:paraId="15FE11FC" w14:textId="77777777" w:rsidR="00F46C64" w:rsidRPr="00A20757" w:rsidRDefault="00F46C64" w:rsidP="008D1E75">
            <w:pPr>
              <w:pStyle w:val="TableFont"/>
              <w:ind w:right="-1"/>
              <w:jc w:val="center"/>
              <w:rPr>
                <w:sz w:val="16"/>
                <w:szCs w:val="16"/>
                <w:lang w:eastAsia="en-AU"/>
              </w:rPr>
            </w:pPr>
          </w:p>
        </w:tc>
        <w:tc>
          <w:tcPr>
            <w:tcW w:w="2041" w:type="dxa"/>
            <w:tcBorders>
              <w:top w:val="nil"/>
              <w:left w:val="nil"/>
              <w:bottom w:val="nil"/>
              <w:right w:val="nil"/>
            </w:tcBorders>
            <w:shd w:val="clear" w:color="auto" w:fill="auto"/>
            <w:noWrap/>
            <w:vAlign w:val="center"/>
            <w:hideMark/>
          </w:tcPr>
          <w:p w14:paraId="4F04B721" w14:textId="77777777" w:rsidR="00F46C64" w:rsidRPr="00A20757" w:rsidRDefault="00F46C64" w:rsidP="008D1E75">
            <w:pPr>
              <w:pStyle w:val="TableFont"/>
              <w:ind w:right="-1"/>
              <w:jc w:val="center"/>
              <w:rPr>
                <w:sz w:val="16"/>
                <w:szCs w:val="16"/>
                <w:lang w:eastAsia="en-AU"/>
              </w:rPr>
            </w:pPr>
          </w:p>
        </w:tc>
        <w:tc>
          <w:tcPr>
            <w:tcW w:w="2041" w:type="dxa"/>
            <w:tcBorders>
              <w:top w:val="nil"/>
              <w:left w:val="nil"/>
              <w:bottom w:val="nil"/>
              <w:right w:val="nil"/>
            </w:tcBorders>
          </w:tcPr>
          <w:p w14:paraId="02F24AE1" w14:textId="77777777" w:rsidR="00F46C64" w:rsidRPr="00A20757" w:rsidRDefault="00F46C64" w:rsidP="008D1E75">
            <w:pPr>
              <w:pStyle w:val="TableFont"/>
              <w:ind w:right="-1"/>
              <w:jc w:val="center"/>
              <w:rPr>
                <w:sz w:val="16"/>
                <w:szCs w:val="16"/>
                <w:lang w:eastAsia="en-AU"/>
              </w:rPr>
            </w:pPr>
          </w:p>
        </w:tc>
        <w:tc>
          <w:tcPr>
            <w:tcW w:w="1701" w:type="dxa"/>
            <w:tcBorders>
              <w:top w:val="nil"/>
              <w:left w:val="nil"/>
              <w:bottom w:val="nil"/>
              <w:right w:val="nil"/>
            </w:tcBorders>
            <w:shd w:val="clear" w:color="auto" w:fill="auto"/>
            <w:noWrap/>
            <w:vAlign w:val="center"/>
            <w:hideMark/>
          </w:tcPr>
          <w:p w14:paraId="242F3DB5" w14:textId="77777777" w:rsidR="00F46C64" w:rsidRPr="00A20757" w:rsidRDefault="00F46C64" w:rsidP="008D1E75">
            <w:pPr>
              <w:pStyle w:val="TableFont"/>
              <w:ind w:right="-1"/>
              <w:jc w:val="center"/>
              <w:rPr>
                <w:sz w:val="16"/>
                <w:szCs w:val="16"/>
                <w:lang w:eastAsia="en-AU"/>
              </w:rPr>
            </w:pPr>
          </w:p>
        </w:tc>
      </w:tr>
      <w:tr w:rsidR="00F46C64" w:rsidRPr="00A20757" w14:paraId="7620A4ED" w14:textId="77777777" w:rsidTr="00C17405">
        <w:trPr>
          <w:trHeight w:val="300"/>
        </w:trPr>
        <w:tc>
          <w:tcPr>
            <w:tcW w:w="2401" w:type="dxa"/>
            <w:gridSpan w:val="2"/>
            <w:tcBorders>
              <w:top w:val="nil"/>
              <w:left w:val="nil"/>
              <w:bottom w:val="nil"/>
              <w:right w:val="nil"/>
            </w:tcBorders>
            <w:shd w:val="clear" w:color="auto" w:fill="auto"/>
            <w:noWrap/>
            <w:vAlign w:val="bottom"/>
            <w:hideMark/>
          </w:tcPr>
          <w:p w14:paraId="2F133FB2" w14:textId="77777777" w:rsidR="00F46C64" w:rsidRPr="00A20757" w:rsidRDefault="00F46C64" w:rsidP="008D1E75">
            <w:pPr>
              <w:pStyle w:val="TableFont"/>
              <w:ind w:right="-1"/>
              <w:rPr>
                <w:b/>
                <w:bCs/>
                <w:sz w:val="16"/>
                <w:szCs w:val="16"/>
                <w:lang w:eastAsia="en-AU"/>
              </w:rPr>
            </w:pPr>
            <w:r w:rsidRPr="00A20757">
              <w:rPr>
                <w:b/>
                <w:bCs/>
                <w:sz w:val="16"/>
                <w:szCs w:val="16"/>
                <w:lang w:eastAsia="en-AU"/>
              </w:rPr>
              <w:t>Year 7, 2012</w:t>
            </w:r>
          </w:p>
        </w:tc>
        <w:tc>
          <w:tcPr>
            <w:tcW w:w="2041" w:type="dxa"/>
            <w:tcBorders>
              <w:top w:val="nil"/>
              <w:left w:val="nil"/>
              <w:bottom w:val="nil"/>
              <w:right w:val="nil"/>
            </w:tcBorders>
            <w:shd w:val="clear" w:color="auto" w:fill="auto"/>
            <w:noWrap/>
            <w:vAlign w:val="center"/>
            <w:hideMark/>
          </w:tcPr>
          <w:p w14:paraId="107F5400" w14:textId="77777777" w:rsidR="00F46C64" w:rsidRPr="00A20757" w:rsidRDefault="00F46C64" w:rsidP="008D1E75">
            <w:pPr>
              <w:pStyle w:val="TableFont"/>
              <w:ind w:right="-1"/>
              <w:jc w:val="center"/>
              <w:rPr>
                <w:b/>
                <w:bCs/>
                <w:sz w:val="16"/>
                <w:szCs w:val="16"/>
                <w:lang w:eastAsia="en-AU"/>
              </w:rPr>
            </w:pPr>
          </w:p>
        </w:tc>
        <w:tc>
          <w:tcPr>
            <w:tcW w:w="2041" w:type="dxa"/>
            <w:tcBorders>
              <w:top w:val="nil"/>
              <w:left w:val="nil"/>
              <w:bottom w:val="nil"/>
              <w:right w:val="nil"/>
            </w:tcBorders>
            <w:shd w:val="clear" w:color="auto" w:fill="auto"/>
            <w:noWrap/>
            <w:vAlign w:val="center"/>
            <w:hideMark/>
          </w:tcPr>
          <w:p w14:paraId="7FC650A6" w14:textId="77777777" w:rsidR="00F46C64" w:rsidRPr="00A20757" w:rsidRDefault="00F46C64" w:rsidP="008D1E75">
            <w:pPr>
              <w:pStyle w:val="TableFont"/>
              <w:ind w:right="-1"/>
              <w:jc w:val="center"/>
              <w:rPr>
                <w:sz w:val="16"/>
                <w:szCs w:val="16"/>
                <w:lang w:eastAsia="en-AU"/>
              </w:rPr>
            </w:pPr>
          </w:p>
        </w:tc>
        <w:tc>
          <w:tcPr>
            <w:tcW w:w="2041" w:type="dxa"/>
            <w:tcBorders>
              <w:top w:val="nil"/>
              <w:left w:val="nil"/>
              <w:bottom w:val="nil"/>
              <w:right w:val="nil"/>
            </w:tcBorders>
          </w:tcPr>
          <w:p w14:paraId="7610E989" w14:textId="77777777" w:rsidR="00F46C64" w:rsidRPr="00A20757" w:rsidRDefault="00F46C64" w:rsidP="008D1E75">
            <w:pPr>
              <w:pStyle w:val="TableFont"/>
              <w:ind w:right="-1"/>
              <w:jc w:val="center"/>
              <w:rPr>
                <w:sz w:val="16"/>
                <w:szCs w:val="16"/>
                <w:lang w:eastAsia="en-AU"/>
              </w:rPr>
            </w:pPr>
          </w:p>
        </w:tc>
        <w:tc>
          <w:tcPr>
            <w:tcW w:w="1701" w:type="dxa"/>
            <w:tcBorders>
              <w:top w:val="nil"/>
              <w:left w:val="nil"/>
              <w:bottom w:val="nil"/>
              <w:right w:val="nil"/>
            </w:tcBorders>
            <w:shd w:val="clear" w:color="auto" w:fill="auto"/>
            <w:noWrap/>
            <w:vAlign w:val="center"/>
            <w:hideMark/>
          </w:tcPr>
          <w:p w14:paraId="01DC2914" w14:textId="77777777" w:rsidR="00F46C64" w:rsidRPr="00A20757" w:rsidRDefault="00F46C64" w:rsidP="008D1E75">
            <w:pPr>
              <w:pStyle w:val="TableFont"/>
              <w:ind w:right="-1"/>
              <w:jc w:val="center"/>
              <w:rPr>
                <w:sz w:val="16"/>
                <w:szCs w:val="16"/>
                <w:lang w:eastAsia="en-AU"/>
              </w:rPr>
            </w:pPr>
          </w:p>
        </w:tc>
      </w:tr>
      <w:tr w:rsidR="00F46C64" w:rsidRPr="00A20757" w14:paraId="1C3FA3A5" w14:textId="77777777" w:rsidTr="00C17405">
        <w:trPr>
          <w:trHeight w:val="300"/>
        </w:trPr>
        <w:tc>
          <w:tcPr>
            <w:tcW w:w="2165" w:type="dxa"/>
            <w:tcBorders>
              <w:top w:val="nil"/>
              <w:left w:val="nil"/>
              <w:bottom w:val="nil"/>
              <w:right w:val="nil"/>
            </w:tcBorders>
            <w:shd w:val="clear" w:color="auto" w:fill="auto"/>
            <w:noWrap/>
            <w:vAlign w:val="bottom"/>
            <w:hideMark/>
          </w:tcPr>
          <w:p w14:paraId="5D640EEF" w14:textId="77777777" w:rsidR="00F46C64" w:rsidRPr="00A20757" w:rsidRDefault="00F46C64" w:rsidP="008D1E75">
            <w:pPr>
              <w:pStyle w:val="TableFont"/>
              <w:ind w:right="-1"/>
              <w:rPr>
                <w:sz w:val="16"/>
                <w:szCs w:val="16"/>
                <w:lang w:eastAsia="en-AU"/>
              </w:rPr>
            </w:pPr>
            <w:r w:rsidRPr="00A20757">
              <w:rPr>
                <w:sz w:val="16"/>
                <w:szCs w:val="16"/>
                <w:lang w:eastAsia="en-AU"/>
              </w:rPr>
              <w:t>Reading</w:t>
            </w:r>
          </w:p>
        </w:tc>
        <w:tc>
          <w:tcPr>
            <w:tcW w:w="236" w:type="dxa"/>
            <w:tcBorders>
              <w:top w:val="nil"/>
              <w:left w:val="nil"/>
              <w:bottom w:val="nil"/>
              <w:right w:val="nil"/>
            </w:tcBorders>
            <w:shd w:val="clear" w:color="auto" w:fill="auto"/>
            <w:noWrap/>
            <w:vAlign w:val="bottom"/>
            <w:hideMark/>
          </w:tcPr>
          <w:p w14:paraId="629DDAE3" w14:textId="77777777" w:rsidR="00F46C64" w:rsidRPr="00A20757" w:rsidRDefault="00F46C64" w:rsidP="008D1E75">
            <w:pPr>
              <w:pStyle w:val="TableFont"/>
              <w:ind w:right="-1"/>
              <w:rPr>
                <w:sz w:val="16"/>
                <w:szCs w:val="16"/>
                <w:lang w:eastAsia="en-AU"/>
              </w:rPr>
            </w:pPr>
          </w:p>
        </w:tc>
        <w:tc>
          <w:tcPr>
            <w:tcW w:w="2041" w:type="dxa"/>
            <w:tcBorders>
              <w:top w:val="nil"/>
              <w:left w:val="nil"/>
              <w:bottom w:val="nil"/>
              <w:right w:val="nil"/>
            </w:tcBorders>
            <w:shd w:val="clear" w:color="auto" w:fill="auto"/>
            <w:noWrap/>
            <w:hideMark/>
          </w:tcPr>
          <w:p w14:paraId="5CE31E2A" w14:textId="77777777" w:rsidR="00F46C64" w:rsidRPr="00890837" w:rsidRDefault="00F46C64" w:rsidP="008D1E75">
            <w:pPr>
              <w:pStyle w:val="TableFont"/>
              <w:ind w:right="-1"/>
              <w:jc w:val="center"/>
              <w:rPr>
                <w:sz w:val="16"/>
                <w:szCs w:val="16"/>
                <w:lang w:eastAsia="en-AU"/>
              </w:rPr>
            </w:pPr>
            <w:r w:rsidRPr="00F46C64">
              <w:rPr>
                <w:sz w:val="16"/>
                <w:szCs w:val="16"/>
              </w:rPr>
              <w:t>553.5</w:t>
            </w:r>
          </w:p>
        </w:tc>
        <w:tc>
          <w:tcPr>
            <w:tcW w:w="2041" w:type="dxa"/>
            <w:tcBorders>
              <w:top w:val="nil"/>
              <w:left w:val="nil"/>
              <w:bottom w:val="nil"/>
              <w:right w:val="nil"/>
            </w:tcBorders>
            <w:shd w:val="clear" w:color="auto" w:fill="auto"/>
            <w:noWrap/>
            <w:vAlign w:val="center"/>
            <w:hideMark/>
          </w:tcPr>
          <w:p w14:paraId="10091A16" w14:textId="77777777" w:rsidR="00F46C64" w:rsidRPr="00A20757" w:rsidRDefault="00F46C64" w:rsidP="008D1E75">
            <w:pPr>
              <w:pStyle w:val="TableFont"/>
              <w:ind w:right="-1"/>
              <w:jc w:val="center"/>
              <w:rPr>
                <w:sz w:val="16"/>
                <w:szCs w:val="16"/>
                <w:lang w:eastAsia="en-AU"/>
              </w:rPr>
            </w:pPr>
            <w:r w:rsidRPr="00A20757">
              <w:rPr>
                <w:sz w:val="16"/>
                <w:szCs w:val="16"/>
                <w:lang w:eastAsia="en-AU"/>
              </w:rPr>
              <w:t>541.5</w:t>
            </w:r>
          </w:p>
        </w:tc>
        <w:tc>
          <w:tcPr>
            <w:tcW w:w="2041" w:type="dxa"/>
            <w:tcBorders>
              <w:top w:val="nil"/>
              <w:left w:val="nil"/>
              <w:bottom w:val="nil"/>
              <w:right w:val="nil"/>
            </w:tcBorders>
          </w:tcPr>
          <w:p w14:paraId="483A75E3" w14:textId="0E50A3CF" w:rsidR="00F46C64" w:rsidRPr="00A20757" w:rsidRDefault="00EA0D8D" w:rsidP="008D1E75">
            <w:pPr>
              <w:pStyle w:val="TableFont"/>
              <w:ind w:right="-1"/>
              <w:jc w:val="center"/>
              <w:rPr>
                <w:sz w:val="16"/>
                <w:szCs w:val="16"/>
                <w:lang w:eastAsia="en-AU"/>
              </w:rPr>
            </w:pPr>
            <w:r>
              <w:rPr>
                <w:sz w:val="16"/>
                <w:szCs w:val="16"/>
                <w:lang w:eastAsia="en-AU"/>
              </w:rPr>
              <w:t>&lt;.0001</w:t>
            </w:r>
          </w:p>
        </w:tc>
        <w:tc>
          <w:tcPr>
            <w:tcW w:w="1701" w:type="dxa"/>
            <w:tcBorders>
              <w:top w:val="nil"/>
              <w:left w:val="nil"/>
              <w:bottom w:val="nil"/>
              <w:right w:val="nil"/>
            </w:tcBorders>
            <w:shd w:val="clear" w:color="auto" w:fill="auto"/>
            <w:noWrap/>
            <w:vAlign w:val="center"/>
            <w:hideMark/>
          </w:tcPr>
          <w:p w14:paraId="05C972A4" w14:textId="77777777" w:rsidR="00F46C64" w:rsidRPr="00A20757" w:rsidRDefault="00F46C64" w:rsidP="008D1E75">
            <w:pPr>
              <w:pStyle w:val="TableFont"/>
              <w:ind w:right="-1"/>
              <w:jc w:val="center"/>
              <w:rPr>
                <w:sz w:val="16"/>
                <w:szCs w:val="16"/>
                <w:lang w:eastAsia="en-AU"/>
              </w:rPr>
            </w:pPr>
            <w:r w:rsidRPr="00A20757">
              <w:rPr>
                <w:sz w:val="16"/>
                <w:szCs w:val="16"/>
                <w:lang w:eastAsia="en-AU"/>
              </w:rPr>
              <w:t>*</w:t>
            </w:r>
          </w:p>
        </w:tc>
      </w:tr>
      <w:tr w:rsidR="00F46C64" w:rsidRPr="00A20757" w14:paraId="1BD71C52" w14:textId="77777777" w:rsidTr="00C17405">
        <w:trPr>
          <w:trHeight w:val="300"/>
        </w:trPr>
        <w:tc>
          <w:tcPr>
            <w:tcW w:w="2165" w:type="dxa"/>
            <w:tcBorders>
              <w:top w:val="nil"/>
              <w:left w:val="nil"/>
              <w:bottom w:val="nil"/>
              <w:right w:val="nil"/>
            </w:tcBorders>
            <w:shd w:val="clear" w:color="auto" w:fill="auto"/>
            <w:noWrap/>
            <w:vAlign w:val="bottom"/>
            <w:hideMark/>
          </w:tcPr>
          <w:p w14:paraId="5075AEE8" w14:textId="77777777" w:rsidR="00F46C64" w:rsidRPr="00A20757" w:rsidRDefault="00F46C64" w:rsidP="008D1E75">
            <w:pPr>
              <w:pStyle w:val="TableFont"/>
              <w:ind w:right="-1"/>
              <w:rPr>
                <w:sz w:val="16"/>
                <w:szCs w:val="16"/>
                <w:lang w:eastAsia="en-AU"/>
              </w:rPr>
            </w:pPr>
            <w:r w:rsidRPr="00A20757">
              <w:rPr>
                <w:sz w:val="16"/>
                <w:szCs w:val="16"/>
                <w:lang w:eastAsia="en-AU"/>
              </w:rPr>
              <w:t>Writing</w:t>
            </w:r>
          </w:p>
        </w:tc>
        <w:tc>
          <w:tcPr>
            <w:tcW w:w="236" w:type="dxa"/>
            <w:tcBorders>
              <w:top w:val="nil"/>
              <w:left w:val="nil"/>
              <w:bottom w:val="nil"/>
              <w:right w:val="nil"/>
            </w:tcBorders>
            <w:shd w:val="clear" w:color="auto" w:fill="auto"/>
            <w:noWrap/>
            <w:vAlign w:val="bottom"/>
            <w:hideMark/>
          </w:tcPr>
          <w:p w14:paraId="4DC3DC70" w14:textId="77777777" w:rsidR="00F46C64" w:rsidRPr="00A20757" w:rsidRDefault="00F46C64" w:rsidP="008D1E75">
            <w:pPr>
              <w:pStyle w:val="TableFont"/>
              <w:ind w:right="-1"/>
              <w:rPr>
                <w:sz w:val="16"/>
                <w:szCs w:val="16"/>
                <w:lang w:eastAsia="en-AU"/>
              </w:rPr>
            </w:pPr>
          </w:p>
        </w:tc>
        <w:tc>
          <w:tcPr>
            <w:tcW w:w="2041" w:type="dxa"/>
            <w:tcBorders>
              <w:top w:val="nil"/>
              <w:left w:val="nil"/>
              <w:bottom w:val="nil"/>
              <w:right w:val="nil"/>
            </w:tcBorders>
            <w:shd w:val="clear" w:color="auto" w:fill="auto"/>
            <w:noWrap/>
            <w:hideMark/>
          </w:tcPr>
          <w:p w14:paraId="6DEC8C93" w14:textId="77777777" w:rsidR="00F46C64" w:rsidRPr="00890837" w:rsidRDefault="00F46C64" w:rsidP="008D1E75">
            <w:pPr>
              <w:pStyle w:val="TableFont"/>
              <w:ind w:right="-1"/>
              <w:jc w:val="center"/>
              <w:rPr>
                <w:sz w:val="16"/>
                <w:szCs w:val="16"/>
                <w:lang w:eastAsia="en-AU"/>
              </w:rPr>
            </w:pPr>
            <w:r w:rsidRPr="00F46C64">
              <w:rPr>
                <w:sz w:val="16"/>
                <w:szCs w:val="16"/>
              </w:rPr>
              <w:t>528.7</w:t>
            </w:r>
          </w:p>
        </w:tc>
        <w:tc>
          <w:tcPr>
            <w:tcW w:w="2041" w:type="dxa"/>
            <w:tcBorders>
              <w:top w:val="nil"/>
              <w:left w:val="nil"/>
              <w:bottom w:val="nil"/>
              <w:right w:val="nil"/>
            </w:tcBorders>
            <w:shd w:val="clear" w:color="auto" w:fill="auto"/>
            <w:noWrap/>
            <w:vAlign w:val="center"/>
            <w:hideMark/>
          </w:tcPr>
          <w:p w14:paraId="26D9E614" w14:textId="77777777" w:rsidR="00F46C64" w:rsidRPr="00A20757" w:rsidRDefault="00F46C64" w:rsidP="008D1E75">
            <w:pPr>
              <w:pStyle w:val="TableFont"/>
              <w:ind w:right="-1"/>
              <w:jc w:val="center"/>
              <w:rPr>
                <w:sz w:val="16"/>
                <w:szCs w:val="16"/>
                <w:lang w:eastAsia="en-AU"/>
              </w:rPr>
            </w:pPr>
            <w:r w:rsidRPr="00A20757">
              <w:rPr>
                <w:sz w:val="16"/>
                <w:szCs w:val="16"/>
                <w:lang w:eastAsia="en-AU"/>
              </w:rPr>
              <w:t>518.3</w:t>
            </w:r>
          </w:p>
        </w:tc>
        <w:tc>
          <w:tcPr>
            <w:tcW w:w="2041" w:type="dxa"/>
            <w:tcBorders>
              <w:top w:val="nil"/>
              <w:left w:val="nil"/>
              <w:bottom w:val="nil"/>
              <w:right w:val="nil"/>
            </w:tcBorders>
          </w:tcPr>
          <w:p w14:paraId="105C5EB7" w14:textId="46A8F3B9" w:rsidR="00F46C64" w:rsidRPr="00A20757" w:rsidRDefault="00EA0D8D" w:rsidP="008D1E75">
            <w:pPr>
              <w:pStyle w:val="TableFont"/>
              <w:ind w:right="-1"/>
              <w:jc w:val="center"/>
              <w:rPr>
                <w:sz w:val="16"/>
                <w:szCs w:val="16"/>
                <w:lang w:eastAsia="en-AU"/>
              </w:rPr>
            </w:pPr>
            <w:r>
              <w:rPr>
                <w:sz w:val="16"/>
                <w:szCs w:val="16"/>
                <w:lang w:eastAsia="en-AU"/>
              </w:rPr>
              <w:t>0.0009</w:t>
            </w:r>
          </w:p>
        </w:tc>
        <w:tc>
          <w:tcPr>
            <w:tcW w:w="1701" w:type="dxa"/>
            <w:tcBorders>
              <w:top w:val="nil"/>
              <w:left w:val="nil"/>
              <w:bottom w:val="nil"/>
              <w:right w:val="nil"/>
            </w:tcBorders>
            <w:shd w:val="clear" w:color="auto" w:fill="auto"/>
            <w:noWrap/>
            <w:vAlign w:val="center"/>
            <w:hideMark/>
          </w:tcPr>
          <w:p w14:paraId="42AA56F7" w14:textId="77777777" w:rsidR="00F46C64" w:rsidRPr="00A20757" w:rsidRDefault="00F46C64" w:rsidP="008D1E75">
            <w:pPr>
              <w:pStyle w:val="TableFont"/>
              <w:ind w:right="-1"/>
              <w:jc w:val="center"/>
              <w:rPr>
                <w:sz w:val="16"/>
                <w:szCs w:val="16"/>
                <w:lang w:eastAsia="en-AU"/>
              </w:rPr>
            </w:pPr>
            <w:r w:rsidRPr="00A20757">
              <w:rPr>
                <w:sz w:val="16"/>
                <w:szCs w:val="16"/>
                <w:lang w:eastAsia="en-AU"/>
              </w:rPr>
              <w:t>*</w:t>
            </w:r>
          </w:p>
        </w:tc>
      </w:tr>
      <w:tr w:rsidR="00F46C64" w:rsidRPr="00A20757" w14:paraId="1DB43F9E" w14:textId="77777777" w:rsidTr="00C17405">
        <w:trPr>
          <w:trHeight w:val="300"/>
        </w:trPr>
        <w:tc>
          <w:tcPr>
            <w:tcW w:w="2165" w:type="dxa"/>
            <w:tcBorders>
              <w:top w:val="nil"/>
              <w:left w:val="nil"/>
              <w:bottom w:val="nil"/>
              <w:right w:val="nil"/>
            </w:tcBorders>
            <w:shd w:val="clear" w:color="auto" w:fill="auto"/>
            <w:noWrap/>
            <w:vAlign w:val="bottom"/>
            <w:hideMark/>
          </w:tcPr>
          <w:p w14:paraId="2666406B" w14:textId="77777777" w:rsidR="00F46C64" w:rsidRPr="00A20757" w:rsidRDefault="00F46C64" w:rsidP="008D1E75">
            <w:pPr>
              <w:pStyle w:val="TableFont"/>
              <w:ind w:right="-1"/>
              <w:rPr>
                <w:sz w:val="16"/>
                <w:szCs w:val="16"/>
                <w:lang w:eastAsia="en-AU"/>
              </w:rPr>
            </w:pPr>
            <w:r w:rsidRPr="00A20757">
              <w:rPr>
                <w:sz w:val="16"/>
                <w:szCs w:val="16"/>
                <w:lang w:eastAsia="en-AU"/>
              </w:rPr>
              <w:t>Spelling</w:t>
            </w:r>
          </w:p>
        </w:tc>
        <w:tc>
          <w:tcPr>
            <w:tcW w:w="236" w:type="dxa"/>
            <w:tcBorders>
              <w:top w:val="nil"/>
              <w:left w:val="nil"/>
              <w:bottom w:val="nil"/>
              <w:right w:val="nil"/>
            </w:tcBorders>
            <w:shd w:val="clear" w:color="auto" w:fill="auto"/>
            <w:noWrap/>
            <w:vAlign w:val="bottom"/>
            <w:hideMark/>
          </w:tcPr>
          <w:p w14:paraId="3BC21F6A" w14:textId="77777777" w:rsidR="00F46C64" w:rsidRPr="00A20757" w:rsidRDefault="00F46C64" w:rsidP="008D1E75">
            <w:pPr>
              <w:pStyle w:val="TableFont"/>
              <w:ind w:right="-1"/>
              <w:rPr>
                <w:sz w:val="16"/>
                <w:szCs w:val="16"/>
                <w:lang w:eastAsia="en-AU"/>
              </w:rPr>
            </w:pPr>
          </w:p>
        </w:tc>
        <w:tc>
          <w:tcPr>
            <w:tcW w:w="2041" w:type="dxa"/>
            <w:tcBorders>
              <w:top w:val="nil"/>
              <w:left w:val="nil"/>
              <w:bottom w:val="nil"/>
              <w:right w:val="nil"/>
            </w:tcBorders>
            <w:shd w:val="clear" w:color="auto" w:fill="auto"/>
            <w:noWrap/>
            <w:hideMark/>
          </w:tcPr>
          <w:p w14:paraId="213BF77B" w14:textId="77777777" w:rsidR="00F46C64" w:rsidRPr="00890837" w:rsidRDefault="00F46C64" w:rsidP="008D1E75">
            <w:pPr>
              <w:pStyle w:val="TableFont"/>
              <w:ind w:right="-1"/>
              <w:jc w:val="center"/>
              <w:rPr>
                <w:sz w:val="16"/>
                <w:szCs w:val="16"/>
                <w:lang w:eastAsia="en-AU"/>
              </w:rPr>
            </w:pPr>
            <w:r w:rsidRPr="00F46C64">
              <w:rPr>
                <w:sz w:val="16"/>
                <w:szCs w:val="16"/>
              </w:rPr>
              <w:t>556.9</w:t>
            </w:r>
          </w:p>
        </w:tc>
        <w:tc>
          <w:tcPr>
            <w:tcW w:w="2041" w:type="dxa"/>
            <w:tcBorders>
              <w:top w:val="nil"/>
              <w:left w:val="nil"/>
              <w:bottom w:val="nil"/>
              <w:right w:val="nil"/>
            </w:tcBorders>
            <w:shd w:val="clear" w:color="auto" w:fill="auto"/>
            <w:noWrap/>
            <w:vAlign w:val="center"/>
            <w:hideMark/>
          </w:tcPr>
          <w:p w14:paraId="1491F896" w14:textId="77777777" w:rsidR="00F46C64" w:rsidRPr="00A20757" w:rsidRDefault="00F46C64" w:rsidP="008D1E75">
            <w:pPr>
              <w:pStyle w:val="TableFont"/>
              <w:ind w:right="-1"/>
              <w:jc w:val="center"/>
              <w:rPr>
                <w:sz w:val="16"/>
                <w:szCs w:val="16"/>
                <w:lang w:eastAsia="en-AU"/>
              </w:rPr>
            </w:pPr>
            <w:r w:rsidRPr="00A20757">
              <w:rPr>
                <w:sz w:val="16"/>
                <w:szCs w:val="16"/>
                <w:lang w:eastAsia="en-AU"/>
              </w:rPr>
              <w:t>543.4</w:t>
            </w:r>
          </w:p>
        </w:tc>
        <w:tc>
          <w:tcPr>
            <w:tcW w:w="2041" w:type="dxa"/>
            <w:tcBorders>
              <w:top w:val="nil"/>
              <w:left w:val="nil"/>
              <w:bottom w:val="nil"/>
              <w:right w:val="nil"/>
            </w:tcBorders>
          </w:tcPr>
          <w:p w14:paraId="3EFA503C" w14:textId="5A9ACA89" w:rsidR="00F46C64" w:rsidRPr="00A20757" w:rsidRDefault="00EA0D8D" w:rsidP="008D1E75">
            <w:pPr>
              <w:pStyle w:val="TableFont"/>
              <w:ind w:right="-1"/>
              <w:jc w:val="center"/>
              <w:rPr>
                <w:sz w:val="16"/>
                <w:szCs w:val="16"/>
                <w:lang w:eastAsia="en-AU"/>
              </w:rPr>
            </w:pPr>
            <w:r>
              <w:rPr>
                <w:sz w:val="16"/>
                <w:szCs w:val="16"/>
                <w:lang w:eastAsia="en-AU"/>
              </w:rPr>
              <w:t>&lt;.0001</w:t>
            </w:r>
          </w:p>
        </w:tc>
        <w:tc>
          <w:tcPr>
            <w:tcW w:w="1701" w:type="dxa"/>
            <w:tcBorders>
              <w:top w:val="nil"/>
              <w:left w:val="nil"/>
              <w:bottom w:val="nil"/>
              <w:right w:val="nil"/>
            </w:tcBorders>
            <w:shd w:val="clear" w:color="auto" w:fill="auto"/>
            <w:noWrap/>
            <w:vAlign w:val="center"/>
            <w:hideMark/>
          </w:tcPr>
          <w:p w14:paraId="23E4DB0D" w14:textId="77777777" w:rsidR="00F46C64" w:rsidRPr="00A20757" w:rsidRDefault="00F46C64" w:rsidP="008D1E75">
            <w:pPr>
              <w:pStyle w:val="TableFont"/>
              <w:ind w:right="-1"/>
              <w:jc w:val="center"/>
              <w:rPr>
                <w:sz w:val="16"/>
                <w:szCs w:val="16"/>
                <w:lang w:eastAsia="en-AU"/>
              </w:rPr>
            </w:pPr>
            <w:r w:rsidRPr="00A20757">
              <w:rPr>
                <w:sz w:val="16"/>
                <w:szCs w:val="16"/>
                <w:lang w:eastAsia="en-AU"/>
              </w:rPr>
              <w:t>*</w:t>
            </w:r>
          </w:p>
        </w:tc>
      </w:tr>
      <w:tr w:rsidR="00F46C64" w:rsidRPr="00A20757" w14:paraId="1968FFB3" w14:textId="77777777" w:rsidTr="00C17405">
        <w:trPr>
          <w:trHeight w:val="300"/>
        </w:trPr>
        <w:tc>
          <w:tcPr>
            <w:tcW w:w="2401" w:type="dxa"/>
            <w:gridSpan w:val="2"/>
            <w:tcBorders>
              <w:top w:val="nil"/>
              <w:left w:val="nil"/>
              <w:bottom w:val="nil"/>
              <w:right w:val="nil"/>
            </w:tcBorders>
            <w:shd w:val="clear" w:color="auto" w:fill="auto"/>
            <w:noWrap/>
            <w:vAlign w:val="bottom"/>
            <w:hideMark/>
          </w:tcPr>
          <w:p w14:paraId="26F9453A" w14:textId="77777777" w:rsidR="00F46C64" w:rsidRPr="00A20757" w:rsidRDefault="00F46C64" w:rsidP="008D1E75">
            <w:pPr>
              <w:pStyle w:val="TableFont"/>
              <w:ind w:right="-1"/>
              <w:rPr>
                <w:sz w:val="16"/>
                <w:szCs w:val="16"/>
                <w:lang w:eastAsia="en-AU"/>
              </w:rPr>
            </w:pPr>
            <w:r w:rsidRPr="00A20757">
              <w:rPr>
                <w:sz w:val="16"/>
                <w:szCs w:val="16"/>
                <w:lang w:eastAsia="en-AU"/>
              </w:rPr>
              <w:t>Numeracy</w:t>
            </w:r>
          </w:p>
        </w:tc>
        <w:tc>
          <w:tcPr>
            <w:tcW w:w="2041" w:type="dxa"/>
            <w:tcBorders>
              <w:top w:val="nil"/>
              <w:left w:val="nil"/>
              <w:bottom w:val="nil"/>
              <w:right w:val="nil"/>
            </w:tcBorders>
            <w:shd w:val="clear" w:color="auto" w:fill="auto"/>
            <w:noWrap/>
            <w:hideMark/>
          </w:tcPr>
          <w:p w14:paraId="43E177B8" w14:textId="77777777" w:rsidR="00F46C64" w:rsidRPr="00890837" w:rsidRDefault="00F46C64" w:rsidP="008D1E75">
            <w:pPr>
              <w:pStyle w:val="TableFont"/>
              <w:ind w:right="-1"/>
              <w:jc w:val="center"/>
              <w:rPr>
                <w:sz w:val="16"/>
                <w:szCs w:val="16"/>
                <w:lang w:eastAsia="en-AU"/>
              </w:rPr>
            </w:pPr>
            <w:r w:rsidRPr="00F46C64">
              <w:rPr>
                <w:sz w:val="16"/>
                <w:szCs w:val="16"/>
              </w:rPr>
              <w:t>552.4</w:t>
            </w:r>
          </w:p>
        </w:tc>
        <w:tc>
          <w:tcPr>
            <w:tcW w:w="2041" w:type="dxa"/>
            <w:tcBorders>
              <w:top w:val="nil"/>
              <w:left w:val="nil"/>
              <w:bottom w:val="nil"/>
              <w:right w:val="nil"/>
            </w:tcBorders>
            <w:shd w:val="clear" w:color="auto" w:fill="auto"/>
            <w:noWrap/>
            <w:vAlign w:val="center"/>
            <w:hideMark/>
          </w:tcPr>
          <w:p w14:paraId="3BBAA9C8" w14:textId="77777777" w:rsidR="00F46C64" w:rsidRPr="00A20757" w:rsidRDefault="00F46C64" w:rsidP="008D1E75">
            <w:pPr>
              <w:pStyle w:val="TableFont"/>
              <w:ind w:right="-1"/>
              <w:jc w:val="center"/>
              <w:rPr>
                <w:sz w:val="16"/>
                <w:szCs w:val="16"/>
                <w:lang w:eastAsia="en-AU"/>
              </w:rPr>
            </w:pPr>
            <w:r w:rsidRPr="00A20757">
              <w:rPr>
                <w:sz w:val="16"/>
                <w:szCs w:val="16"/>
                <w:lang w:eastAsia="en-AU"/>
              </w:rPr>
              <w:t>538.1</w:t>
            </w:r>
          </w:p>
        </w:tc>
        <w:tc>
          <w:tcPr>
            <w:tcW w:w="2041" w:type="dxa"/>
            <w:tcBorders>
              <w:top w:val="nil"/>
              <w:left w:val="nil"/>
              <w:bottom w:val="nil"/>
              <w:right w:val="nil"/>
            </w:tcBorders>
          </w:tcPr>
          <w:p w14:paraId="031032A1" w14:textId="7F58CACC" w:rsidR="00F46C64" w:rsidRPr="00A20757" w:rsidRDefault="00EA0D8D" w:rsidP="008D1E75">
            <w:pPr>
              <w:pStyle w:val="TableFont"/>
              <w:ind w:right="-1"/>
              <w:jc w:val="center"/>
              <w:rPr>
                <w:sz w:val="16"/>
                <w:szCs w:val="16"/>
                <w:lang w:eastAsia="en-AU"/>
              </w:rPr>
            </w:pPr>
            <w:r>
              <w:rPr>
                <w:sz w:val="16"/>
                <w:szCs w:val="16"/>
                <w:lang w:eastAsia="en-AU"/>
              </w:rPr>
              <w:t>&lt;.0001</w:t>
            </w:r>
          </w:p>
        </w:tc>
        <w:tc>
          <w:tcPr>
            <w:tcW w:w="1701" w:type="dxa"/>
            <w:tcBorders>
              <w:top w:val="nil"/>
              <w:left w:val="nil"/>
              <w:bottom w:val="nil"/>
              <w:right w:val="nil"/>
            </w:tcBorders>
            <w:shd w:val="clear" w:color="auto" w:fill="auto"/>
            <w:noWrap/>
            <w:vAlign w:val="center"/>
            <w:hideMark/>
          </w:tcPr>
          <w:p w14:paraId="1F72FD38" w14:textId="77777777" w:rsidR="00F46C64" w:rsidRPr="00A20757" w:rsidRDefault="00F46C64" w:rsidP="008D1E75">
            <w:pPr>
              <w:pStyle w:val="TableFont"/>
              <w:ind w:right="-1"/>
              <w:jc w:val="center"/>
              <w:rPr>
                <w:sz w:val="16"/>
                <w:szCs w:val="16"/>
                <w:lang w:eastAsia="en-AU"/>
              </w:rPr>
            </w:pPr>
            <w:r w:rsidRPr="00A20757">
              <w:rPr>
                <w:sz w:val="16"/>
                <w:szCs w:val="16"/>
                <w:lang w:eastAsia="en-AU"/>
              </w:rPr>
              <w:t>*</w:t>
            </w:r>
          </w:p>
        </w:tc>
      </w:tr>
      <w:tr w:rsidR="00F46C64" w:rsidRPr="00A20757" w14:paraId="5C9006EA" w14:textId="77777777" w:rsidTr="00C17405">
        <w:trPr>
          <w:trHeight w:val="300"/>
        </w:trPr>
        <w:tc>
          <w:tcPr>
            <w:tcW w:w="2401" w:type="dxa"/>
            <w:gridSpan w:val="2"/>
            <w:tcBorders>
              <w:top w:val="nil"/>
              <w:left w:val="nil"/>
              <w:bottom w:val="nil"/>
              <w:right w:val="nil"/>
            </w:tcBorders>
            <w:shd w:val="clear" w:color="auto" w:fill="auto"/>
            <w:noWrap/>
            <w:vAlign w:val="bottom"/>
            <w:hideMark/>
          </w:tcPr>
          <w:p w14:paraId="6C2642E7" w14:textId="77777777" w:rsidR="00F46C64" w:rsidRPr="00A20757" w:rsidRDefault="00F46C64" w:rsidP="008D1E75">
            <w:pPr>
              <w:pStyle w:val="TableFont"/>
              <w:ind w:right="-1"/>
              <w:rPr>
                <w:sz w:val="16"/>
                <w:szCs w:val="16"/>
                <w:lang w:eastAsia="en-AU"/>
              </w:rPr>
            </w:pPr>
            <w:r w:rsidRPr="00A20757">
              <w:rPr>
                <w:sz w:val="16"/>
                <w:szCs w:val="16"/>
                <w:lang w:eastAsia="en-AU"/>
              </w:rPr>
              <w:t>Grammar &amp; punctuation</w:t>
            </w:r>
          </w:p>
        </w:tc>
        <w:tc>
          <w:tcPr>
            <w:tcW w:w="2041" w:type="dxa"/>
            <w:tcBorders>
              <w:top w:val="nil"/>
              <w:left w:val="nil"/>
              <w:bottom w:val="nil"/>
              <w:right w:val="nil"/>
            </w:tcBorders>
            <w:shd w:val="clear" w:color="auto" w:fill="auto"/>
            <w:noWrap/>
            <w:hideMark/>
          </w:tcPr>
          <w:p w14:paraId="12E17FB2" w14:textId="77777777" w:rsidR="00F46C64" w:rsidRPr="00890837" w:rsidRDefault="00F46C64" w:rsidP="008D1E75">
            <w:pPr>
              <w:pStyle w:val="TableFont"/>
              <w:ind w:right="-1"/>
              <w:jc w:val="center"/>
              <w:rPr>
                <w:sz w:val="16"/>
                <w:szCs w:val="16"/>
                <w:lang w:eastAsia="en-AU"/>
              </w:rPr>
            </w:pPr>
            <w:r w:rsidRPr="00F46C64">
              <w:rPr>
                <w:sz w:val="16"/>
                <w:szCs w:val="16"/>
              </w:rPr>
              <w:t>558.4</w:t>
            </w:r>
          </w:p>
        </w:tc>
        <w:tc>
          <w:tcPr>
            <w:tcW w:w="2041" w:type="dxa"/>
            <w:tcBorders>
              <w:top w:val="nil"/>
              <w:left w:val="nil"/>
              <w:bottom w:val="nil"/>
              <w:right w:val="nil"/>
            </w:tcBorders>
            <w:shd w:val="clear" w:color="auto" w:fill="auto"/>
            <w:noWrap/>
            <w:vAlign w:val="center"/>
            <w:hideMark/>
          </w:tcPr>
          <w:p w14:paraId="6FEC992B" w14:textId="77777777" w:rsidR="00F46C64" w:rsidRPr="00A20757" w:rsidRDefault="00F46C64" w:rsidP="008D1E75">
            <w:pPr>
              <w:pStyle w:val="TableFont"/>
              <w:ind w:right="-1"/>
              <w:jc w:val="center"/>
              <w:rPr>
                <w:sz w:val="16"/>
                <w:szCs w:val="16"/>
                <w:lang w:eastAsia="en-AU"/>
              </w:rPr>
            </w:pPr>
            <w:r w:rsidRPr="00A20757">
              <w:rPr>
                <w:sz w:val="16"/>
                <w:szCs w:val="16"/>
                <w:lang w:eastAsia="en-AU"/>
              </w:rPr>
              <w:t>546.2</w:t>
            </w:r>
          </w:p>
        </w:tc>
        <w:tc>
          <w:tcPr>
            <w:tcW w:w="2041" w:type="dxa"/>
            <w:tcBorders>
              <w:top w:val="nil"/>
              <w:left w:val="nil"/>
              <w:bottom w:val="nil"/>
              <w:right w:val="nil"/>
            </w:tcBorders>
          </w:tcPr>
          <w:p w14:paraId="62BCE7BA" w14:textId="0C68FCEF" w:rsidR="00F46C64" w:rsidRPr="00A20757" w:rsidRDefault="00EA0D8D" w:rsidP="008D1E75">
            <w:pPr>
              <w:pStyle w:val="TableFont"/>
              <w:ind w:right="-1"/>
              <w:jc w:val="center"/>
              <w:rPr>
                <w:sz w:val="16"/>
                <w:szCs w:val="16"/>
                <w:lang w:eastAsia="en-AU"/>
              </w:rPr>
            </w:pPr>
            <w:r>
              <w:rPr>
                <w:sz w:val="16"/>
                <w:szCs w:val="16"/>
                <w:lang w:eastAsia="en-AU"/>
              </w:rPr>
              <w:t>&lt;.0001</w:t>
            </w:r>
          </w:p>
        </w:tc>
        <w:tc>
          <w:tcPr>
            <w:tcW w:w="1701" w:type="dxa"/>
            <w:tcBorders>
              <w:top w:val="nil"/>
              <w:left w:val="nil"/>
              <w:bottom w:val="nil"/>
              <w:right w:val="nil"/>
            </w:tcBorders>
            <w:shd w:val="clear" w:color="auto" w:fill="auto"/>
            <w:noWrap/>
            <w:vAlign w:val="center"/>
            <w:hideMark/>
          </w:tcPr>
          <w:p w14:paraId="0412B400" w14:textId="77777777" w:rsidR="00F46C64" w:rsidRPr="00A20757" w:rsidRDefault="00F46C64" w:rsidP="008D1E75">
            <w:pPr>
              <w:pStyle w:val="TableFont"/>
              <w:ind w:right="-1"/>
              <w:jc w:val="center"/>
              <w:rPr>
                <w:sz w:val="16"/>
                <w:szCs w:val="16"/>
                <w:lang w:eastAsia="en-AU"/>
              </w:rPr>
            </w:pPr>
            <w:r w:rsidRPr="00A20757">
              <w:rPr>
                <w:sz w:val="16"/>
                <w:szCs w:val="16"/>
                <w:lang w:eastAsia="en-AU"/>
              </w:rPr>
              <w:t>*</w:t>
            </w:r>
          </w:p>
        </w:tc>
      </w:tr>
      <w:tr w:rsidR="00F46C64" w:rsidRPr="00A20757" w14:paraId="40054C31" w14:textId="77777777" w:rsidTr="00C17405">
        <w:trPr>
          <w:trHeight w:val="300"/>
        </w:trPr>
        <w:tc>
          <w:tcPr>
            <w:tcW w:w="2165" w:type="dxa"/>
            <w:tcBorders>
              <w:top w:val="nil"/>
              <w:left w:val="nil"/>
              <w:bottom w:val="nil"/>
              <w:right w:val="nil"/>
            </w:tcBorders>
            <w:shd w:val="clear" w:color="auto" w:fill="auto"/>
            <w:noWrap/>
            <w:vAlign w:val="bottom"/>
            <w:hideMark/>
          </w:tcPr>
          <w:p w14:paraId="1C663193" w14:textId="77777777" w:rsidR="00F46C64" w:rsidRPr="00A20757" w:rsidRDefault="00F46C64" w:rsidP="008D1E75">
            <w:pPr>
              <w:pStyle w:val="TableFont"/>
              <w:ind w:right="-1"/>
              <w:rPr>
                <w:sz w:val="16"/>
                <w:szCs w:val="16"/>
                <w:lang w:eastAsia="en-AU"/>
              </w:rPr>
            </w:pPr>
          </w:p>
        </w:tc>
        <w:tc>
          <w:tcPr>
            <w:tcW w:w="236" w:type="dxa"/>
            <w:tcBorders>
              <w:top w:val="nil"/>
              <w:left w:val="nil"/>
              <w:bottom w:val="nil"/>
              <w:right w:val="nil"/>
            </w:tcBorders>
            <w:shd w:val="clear" w:color="auto" w:fill="auto"/>
            <w:noWrap/>
            <w:vAlign w:val="bottom"/>
            <w:hideMark/>
          </w:tcPr>
          <w:p w14:paraId="1788A3D4" w14:textId="77777777" w:rsidR="00F46C64" w:rsidRPr="00A20757" w:rsidRDefault="00F46C64" w:rsidP="008D1E75">
            <w:pPr>
              <w:pStyle w:val="TableFont"/>
              <w:ind w:right="-1"/>
              <w:rPr>
                <w:sz w:val="16"/>
                <w:szCs w:val="16"/>
                <w:lang w:eastAsia="en-AU"/>
              </w:rPr>
            </w:pPr>
          </w:p>
        </w:tc>
        <w:tc>
          <w:tcPr>
            <w:tcW w:w="2041" w:type="dxa"/>
            <w:tcBorders>
              <w:top w:val="nil"/>
              <w:left w:val="nil"/>
              <w:bottom w:val="nil"/>
              <w:right w:val="nil"/>
            </w:tcBorders>
            <w:shd w:val="clear" w:color="auto" w:fill="auto"/>
            <w:noWrap/>
            <w:vAlign w:val="center"/>
            <w:hideMark/>
          </w:tcPr>
          <w:p w14:paraId="7001C42B" w14:textId="77777777" w:rsidR="00F46C64" w:rsidRPr="00A20757" w:rsidRDefault="00F46C64" w:rsidP="008D1E75">
            <w:pPr>
              <w:pStyle w:val="TableFont"/>
              <w:ind w:right="-1"/>
              <w:jc w:val="center"/>
              <w:rPr>
                <w:sz w:val="16"/>
                <w:szCs w:val="16"/>
                <w:lang w:eastAsia="en-AU"/>
              </w:rPr>
            </w:pPr>
          </w:p>
        </w:tc>
        <w:tc>
          <w:tcPr>
            <w:tcW w:w="2041" w:type="dxa"/>
            <w:tcBorders>
              <w:top w:val="nil"/>
              <w:left w:val="nil"/>
              <w:bottom w:val="nil"/>
              <w:right w:val="nil"/>
            </w:tcBorders>
            <w:shd w:val="clear" w:color="auto" w:fill="auto"/>
            <w:noWrap/>
            <w:vAlign w:val="center"/>
            <w:hideMark/>
          </w:tcPr>
          <w:p w14:paraId="0ECFA2C1" w14:textId="77777777" w:rsidR="00F46C64" w:rsidRPr="00A20757" w:rsidRDefault="00F46C64" w:rsidP="008D1E75">
            <w:pPr>
              <w:pStyle w:val="TableFont"/>
              <w:ind w:right="-1"/>
              <w:jc w:val="center"/>
              <w:rPr>
                <w:sz w:val="16"/>
                <w:szCs w:val="16"/>
                <w:lang w:eastAsia="en-AU"/>
              </w:rPr>
            </w:pPr>
          </w:p>
        </w:tc>
        <w:tc>
          <w:tcPr>
            <w:tcW w:w="2041" w:type="dxa"/>
            <w:tcBorders>
              <w:top w:val="nil"/>
              <w:left w:val="nil"/>
              <w:bottom w:val="nil"/>
              <w:right w:val="nil"/>
            </w:tcBorders>
          </w:tcPr>
          <w:p w14:paraId="4EA386C7" w14:textId="77777777" w:rsidR="00F46C64" w:rsidRPr="00A20757" w:rsidRDefault="00F46C64" w:rsidP="008D1E75">
            <w:pPr>
              <w:pStyle w:val="TableFont"/>
              <w:ind w:right="-1"/>
              <w:jc w:val="center"/>
              <w:rPr>
                <w:sz w:val="16"/>
                <w:szCs w:val="16"/>
                <w:lang w:eastAsia="en-AU"/>
              </w:rPr>
            </w:pPr>
          </w:p>
        </w:tc>
        <w:tc>
          <w:tcPr>
            <w:tcW w:w="1701" w:type="dxa"/>
            <w:tcBorders>
              <w:top w:val="nil"/>
              <w:left w:val="nil"/>
              <w:bottom w:val="nil"/>
              <w:right w:val="nil"/>
            </w:tcBorders>
            <w:shd w:val="clear" w:color="auto" w:fill="auto"/>
            <w:noWrap/>
            <w:vAlign w:val="center"/>
            <w:hideMark/>
          </w:tcPr>
          <w:p w14:paraId="727650C3" w14:textId="77777777" w:rsidR="00F46C64" w:rsidRPr="00A20757" w:rsidRDefault="00F46C64" w:rsidP="008D1E75">
            <w:pPr>
              <w:pStyle w:val="TableFont"/>
              <w:ind w:right="-1"/>
              <w:jc w:val="center"/>
              <w:rPr>
                <w:sz w:val="16"/>
                <w:szCs w:val="16"/>
                <w:lang w:eastAsia="en-AU"/>
              </w:rPr>
            </w:pPr>
          </w:p>
        </w:tc>
      </w:tr>
      <w:tr w:rsidR="00F46C64" w:rsidRPr="00A20757" w14:paraId="6834E3B6" w14:textId="77777777" w:rsidTr="00C17405">
        <w:trPr>
          <w:trHeight w:val="300"/>
        </w:trPr>
        <w:tc>
          <w:tcPr>
            <w:tcW w:w="2401" w:type="dxa"/>
            <w:gridSpan w:val="2"/>
            <w:tcBorders>
              <w:top w:val="nil"/>
              <w:left w:val="nil"/>
              <w:bottom w:val="nil"/>
              <w:right w:val="nil"/>
            </w:tcBorders>
            <w:shd w:val="clear" w:color="auto" w:fill="auto"/>
            <w:noWrap/>
            <w:vAlign w:val="bottom"/>
            <w:hideMark/>
          </w:tcPr>
          <w:p w14:paraId="2648B750" w14:textId="77777777" w:rsidR="00F46C64" w:rsidRPr="00A20757" w:rsidRDefault="00F46C64" w:rsidP="008D1E75">
            <w:pPr>
              <w:pStyle w:val="TableFont"/>
              <w:ind w:right="-1"/>
              <w:rPr>
                <w:b/>
                <w:bCs/>
                <w:sz w:val="16"/>
                <w:szCs w:val="16"/>
                <w:lang w:eastAsia="en-AU"/>
              </w:rPr>
            </w:pPr>
            <w:r w:rsidRPr="00A20757">
              <w:rPr>
                <w:b/>
                <w:bCs/>
                <w:sz w:val="16"/>
                <w:szCs w:val="16"/>
                <w:lang w:eastAsia="en-AU"/>
              </w:rPr>
              <w:t>Year 5, 2010</w:t>
            </w:r>
          </w:p>
        </w:tc>
        <w:tc>
          <w:tcPr>
            <w:tcW w:w="2041" w:type="dxa"/>
            <w:tcBorders>
              <w:top w:val="nil"/>
              <w:left w:val="nil"/>
              <w:bottom w:val="nil"/>
              <w:right w:val="nil"/>
            </w:tcBorders>
            <w:shd w:val="clear" w:color="auto" w:fill="auto"/>
            <w:noWrap/>
            <w:vAlign w:val="center"/>
            <w:hideMark/>
          </w:tcPr>
          <w:p w14:paraId="4EAD44CA" w14:textId="77777777" w:rsidR="00F46C64" w:rsidRPr="00A20757" w:rsidRDefault="00F46C64" w:rsidP="008D1E75">
            <w:pPr>
              <w:pStyle w:val="TableFont"/>
              <w:ind w:right="-1"/>
              <w:jc w:val="center"/>
              <w:rPr>
                <w:b/>
                <w:bCs/>
                <w:sz w:val="16"/>
                <w:szCs w:val="16"/>
                <w:lang w:eastAsia="en-AU"/>
              </w:rPr>
            </w:pPr>
          </w:p>
        </w:tc>
        <w:tc>
          <w:tcPr>
            <w:tcW w:w="2041" w:type="dxa"/>
            <w:tcBorders>
              <w:top w:val="nil"/>
              <w:left w:val="nil"/>
              <w:bottom w:val="nil"/>
              <w:right w:val="nil"/>
            </w:tcBorders>
            <w:shd w:val="clear" w:color="auto" w:fill="auto"/>
            <w:noWrap/>
            <w:vAlign w:val="center"/>
            <w:hideMark/>
          </w:tcPr>
          <w:p w14:paraId="6834D338" w14:textId="77777777" w:rsidR="00F46C64" w:rsidRPr="00A20757" w:rsidRDefault="00F46C64" w:rsidP="008D1E75">
            <w:pPr>
              <w:pStyle w:val="TableFont"/>
              <w:ind w:right="-1"/>
              <w:jc w:val="center"/>
              <w:rPr>
                <w:sz w:val="16"/>
                <w:szCs w:val="16"/>
                <w:lang w:eastAsia="en-AU"/>
              </w:rPr>
            </w:pPr>
          </w:p>
        </w:tc>
        <w:tc>
          <w:tcPr>
            <w:tcW w:w="2041" w:type="dxa"/>
            <w:tcBorders>
              <w:top w:val="nil"/>
              <w:left w:val="nil"/>
              <w:bottom w:val="nil"/>
              <w:right w:val="nil"/>
            </w:tcBorders>
          </w:tcPr>
          <w:p w14:paraId="4D980361" w14:textId="77777777" w:rsidR="00F46C64" w:rsidRPr="00A20757" w:rsidRDefault="00F46C64" w:rsidP="008D1E75">
            <w:pPr>
              <w:pStyle w:val="TableFont"/>
              <w:ind w:right="-1"/>
              <w:jc w:val="center"/>
              <w:rPr>
                <w:sz w:val="16"/>
                <w:szCs w:val="16"/>
                <w:lang w:eastAsia="en-AU"/>
              </w:rPr>
            </w:pPr>
          </w:p>
        </w:tc>
        <w:tc>
          <w:tcPr>
            <w:tcW w:w="1701" w:type="dxa"/>
            <w:tcBorders>
              <w:top w:val="nil"/>
              <w:left w:val="nil"/>
              <w:bottom w:val="nil"/>
              <w:right w:val="nil"/>
            </w:tcBorders>
            <w:shd w:val="clear" w:color="auto" w:fill="auto"/>
            <w:noWrap/>
            <w:vAlign w:val="center"/>
            <w:hideMark/>
          </w:tcPr>
          <w:p w14:paraId="5BC679A0" w14:textId="77777777" w:rsidR="00F46C64" w:rsidRPr="00A20757" w:rsidRDefault="00F46C64" w:rsidP="008D1E75">
            <w:pPr>
              <w:pStyle w:val="TableFont"/>
              <w:ind w:right="-1"/>
              <w:jc w:val="center"/>
              <w:rPr>
                <w:sz w:val="16"/>
                <w:szCs w:val="16"/>
                <w:lang w:eastAsia="en-AU"/>
              </w:rPr>
            </w:pPr>
          </w:p>
        </w:tc>
      </w:tr>
      <w:tr w:rsidR="00F46C64" w:rsidRPr="00A20757" w14:paraId="67A7E816" w14:textId="77777777" w:rsidTr="00C17405">
        <w:trPr>
          <w:trHeight w:val="300"/>
        </w:trPr>
        <w:tc>
          <w:tcPr>
            <w:tcW w:w="2165" w:type="dxa"/>
            <w:tcBorders>
              <w:top w:val="nil"/>
              <w:left w:val="nil"/>
              <w:bottom w:val="nil"/>
              <w:right w:val="nil"/>
            </w:tcBorders>
            <w:shd w:val="clear" w:color="auto" w:fill="auto"/>
            <w:noWrap/>
            <w:vAlign w:val="bottom"/>
            <w:hideMark/>
          </w:tcPr>
          <w:p w14:paraId="5010AF3B" w14:textId="77777777" w:rsidR="00F46C64" w:rsidRPr="00A20757" w:rsidRDefault="00F46C64" w:rsidP="008D1E75">
            <w:pPr>
              <w:pStyle w:val="TableFont"/>
              <w:ind w:right="-1"/>
              <w:rPr>
                <w:sz w:val="16"/>
                <w:szCs w:val="16"/>
                <w:lang w:eastAsia="en-AU"/>
              </w:rPr>
            </w:pPr>
            <w:r w:rsidRPr="00A20757">
              <w:rPr>
                <w:sz w:val="16"/>
                <w:szCs w:val="16"/>
                <w:lang w:eastAsia="en-AU"/>
              </w:rPr>
              <w:t>Reading</w:t>
            </w:r>
          </w:p>
        </w:tc>
        <w:tc>
          <w:tcPr>
            <w:tcW w:w="236" w:type="dxa"/>
            <w:tcBorders>
              <w:top w:val="nil"/>
              <w:left w:val="nil"/>
              <w:bottom w:val="nil"/>
              <w:right w:val="nil"/>
            </w:tcBorders>
            <w:shd w:val="clear" w:color="auto" w:fill="auto"/>
            <w:noWrap/>
            <w:vAlign w:val="bottom"/>
            <w:hideMark/>
          </w:tcPr>
          <w:p w14:paraId="2B1F5CC7" w14:textId="77777777" w:rsidR="00F46C64" w:rsidRPr="00A20757" w:rsidRDefault="00F46C64" w:rsidP="008D1E75">
            <w:pPr>
              <w:pStyle w:val="TableFont"/>
              <w:ind w:right="-1"/>
              <w:rPr>
                <w:sz w:val="16"/>
                <w:szCs w:val="16"/>
                <w:lang w:eastAsia="en-AU"/>
              </w:rPr>
            </w:pPr>
          </w:p>
        </w:tc>
        <w:tc>
          <w:tcPr>
            <w:tcW w:w="2041" w:type="dxa"/>
            <w:tcBorders>
              <w:top w:val="nil"/>
              <w:left w:val="nil"/>
              <w:bottom w:val="nil"/>
              <w:right w:val="nil"/>
            </w:tcBorders>
            <w:shd w:val="clear" w:color="auto" w:fill="auto"/>
            <w:noWrap/>
            <w:hideMark/>
          </w:tcPr>
          <w:p w14:paraId="6D36F8CF" w14:textId="77777777" w:rsidR="00F46C64" w:rsidRPr="00890837" w:rsidRDefault="00F46C64" w:rsidP="008D1E75">
            <w:pPr>
              <w:pStyle w:val="TableFont"/>
              <w:ind w:right="-1"/>
              <w:jc w:val="center"/>
              <w:rPr>
                <w:sz w:val="16"/>
                <w:szCs w:val="16"/>
                <w:lang w:eastAsia="en-AU"/>
              </w:rPr>
            </w:pPr>
            <w:r w:rsidRPr="00890837">
              <w:rPr>
                <w:sz w:val="16"/>
                <w:szCs w:val="16"/>
              </w:rPr>
              <w:t>499.2</w:t>
            </w:r>
          </w:p>
        </w:tc>
        <w:tc>
          <w:tcPr>
            <w:tcW w:w="2041" w:type="dxa"/>
            <w:tcBorders>
              <w:top w:val="nil"/>
              <w:left w:val="nil"/>
              <w:bottom w:val="nil"/>
              <w:right w:val="nil"/>
            </w:tcBorders>
            <w:shd w:val="clear" w:color="auto" w:fill="auto"/>
            <w:noWrap/>
            <w:vAlign w:val="center"/>
            <w:hideMark/>
          </w:tcPr>
          <w:p w14:paraId="70F41814" w14:textId="77777777" w:rsidR="00F46C64" w:rsidRPr="00A20757" w:rsidRDefault="00F46C64" w:rsidP="008D1E75">
            <w:pPr>
              <w:pStyle w:val="TableFont"/>
              <w:ind w:right="-1"/>
              <w:jc w:val="center"/>
              <w:rPr>
                <w:sz w:val="16"/>
                <w:szCs w:val="16"/>
                <w:lang w:eastAsia="en-AU"/>
              </w:rPr>
            </w:pPr>
            <w:r w:rsidRPr="00A20757">
              <w:rPr>
                <w:sz w:val="16"/>
                <w:szCs w:val="16"/>
                <w:lang w:eastAsia="en-AU"/>
              </w:rPr>
              <w:t>487.4</w:t>
            </w:r>
          </w:p>
        </w:tc>
        <w:tc>
          <w:tcPr>
            <w:tcW w:w="2041" w:type="dxa"/>
            <w:tcBorders>
              <w:top w:val="nil"/>
              <w:left w:val="nil"/>
              <w:bottom w:val="nil"/>
              <w:right w:val="nil"/>
            </w:tcBorders>
          </w:tcPr>
          <w:p w14:paraId="5F4CB345" w14:textId="32BC0403" w:rsidR="00F46C64" w:rsidRPr="00A20757" w:rsidRDefault="00AE046D" w:rsidP="008D1E75">
            <w:pPr>
              <w:pStyle w:val="TableFont"/>
              <w:ind w:right="-1"/>
              <w:jc w:val="center"/>
              <w:rPr>
                <w:sz w:val="16"/>
                <w:szCs w:val="16"/>
                <w:lang w:eastAsia="en-AU"/>
              </w:rPr>
            </w:pPr>
            <w:r>
              <w:rPr>
                <w:sz w:val="16"/>
                <w:szCs w:val="16"/>
                <w:lang w:eastAsia="en-AU"/>
              </w:rPr>
              <w:t>&lt;.0001</w:t>
            </w:r>
          </w:p>
        </w:tc>
        <w:tc>
          <w:tcPr>
            <w:tcW w:w="1701" w:type="dxa"/>
            <w:tcBorders>
              <w:top w:val="nil"/>
              <w:left w:val="nil"/>
              <w:bottom w:val="nil"/>
              <w:right w:val="nil"/>
            </w:tcBorders>
            <w:shd w:val="clear" w:color="auto" w:fill="auto"/>
            <w:noWrap/>
            <w:vAlign w:val="center"/>
            <w:hideMark/>
          </w:tcPr>
          <w:p w14:paraId="1C864F96" w14:textId="77777777" w:rsidR="00F46C64" w:rsidRPr="00A20757" w:rsidRDefault="00F46C64" w:rsidP="008D1E75">
            <w:pPr>
              <w:pStyle w:val="TableFont"/>
              <w:ind w:right="-1"/>
              <w:jc w:val="center"/>
              <w:rPr>
                <w:sz w:val="16"/>
                <w:szCs w:val="16"/>
                <w:lang w:eastAsia="en-AU"/>
              </w:rPr>
            </w:pPr>
            <w:r w:rsidRPr="00A20757">
              <w:rPr>
                <w:sz w:val="16"/>
                <w:szCs w:val="16"/>
                <w:lang w:eastAsia="en-AU"/>
              </w:rPr>
              <w:t>*</w:t>
            </w:r>
          </w:p>
        </w:tc>
      </w:tr>
      <w:tr w:rsidR="00F46C64" w:rsidRPr="00A20757" w14:paraId="5F8CCF23" w14:textId="77777777" w:rsidTr="00C17405">
        <w:trPr>
          <w:trHeight w:val="300"/>
        </w:trPr>
        <w:tc>
          <w:tcPr>
            <w:tcW w:w="2401" w:type="dxa"/>
            <w:gridSpan w:val="2"/>
            <w:tcBorders>
              <w:top w:val="nil"/>
              <w:left w:val="nil"/>
              <w:bottom w:val="nil"/>
              <w:right w:val="nil"/>
            </w:tcBorders>
            <w:shd w:val="clear" w:color="auto" w:fill="auto"/>
            <w:noWrap/>
            <w:vAlign w:val="bottom"/>
            <w:hideMark/>
          </w:tcPr>
          <w:p w14:paraId="2F7F6F7B" w14:textId="77777777" w:rsidR="00F46C64" w:rsidRPr="00A20757" w:rsidRDefault="00F46C64" w:rsidP="008D1E75">
            <w:pPr>
              <w:pStyle w:val="TableFont"/>
              <w:ind w:right="-1"/>
              <w:rPr>
                <w:sz w:val="16"/>
                <w:szCs w:val="16"/>
                <w:lang w:eastAsia="en-AU"/>
              </w:rPr>
            </w:pPr>
            <w:r w:rsidRPr="00A20757">
              <w:rPr>
                <w:sz w:val="16"/>
                <w:szCs w:val="16"/>
                <w:lang w:eastAsia="en-AU"/>
              </w:rPr>
              <w:t>Narrative writing</w:t>
            </w:r>
          </w:p>
        </w:tc>
        <w:tc>
          <w:tcPr>
            <w:tcW w:w="2041" w:type="dxa"/>
            <w:tcBorders>
              <w:top w:val="nil"/>
              <w:left w:val="nil"/>
              <w:bottom w:val="nil"/>
              <w:right w:val="nil"/>
            </w:tcBorders>
            <w:shd w:val="clear" w:color="auto" w:fill="auto"/>
            <w:noWrap/>
            <w:vAlign w:val="center"/>
            <w:hideMark/>
          </w:tcPr>
          <w:p w14:paraId="46E49335" w14:textId="77777777" w:rsidR="00F46C64" w:rsidRPr="00890837" w:rsidRDefault="00F46C64" w:rsidP="008D1E75">
            <w:pPr>
              <w:pStyle w:val="TableFont"/>
              <w:ind w:right="-1"/>
              <w:jc w:val="center"/>
              <w:rPr>
                <w:sz w:val="16"/>
                <w:szCs w:val="16"/>
                <w:lang w:eastAsia="en-AU"/>
              </w:rPr>
            </w:pPr>
            <w:r w:rsidRPr="00890837">
              <w:rPr>
                <w:sz w:val="16"/>
                <w:szCs w:val="16"/>
                <w:lang w:eastAsia="en-AU"/>
              </w:rPr>
              <w:t>497.6</w:t>
            </w:r>
          </w:p>
        </w:tc>
        <w:tc>
          <w:tcPr>
            <w:tcW w:w="2041" w:type="dxa"/>
            <w:tcBorders>
              <w:top w:val="nil"/>
              <w:left w:val="nil"/>
              <w:bottom w:val="nil"/>
              <w:right w:val="nil"/>
            </w:tcBorders>
            <w:shd w:val="clear" w:color="auto" w:fill="auto"/>
            <w:noWrap/>
            <w:vAlign w:val="center"/>
            <w:hideMark/>
          </w:tcPr>
          <w:p w14:paraId="49F023B5" w14:textId="77777777" w:rsidR="00F46C64" w:rsidRPr="00A20757" w:rsidRDefault="00F46C64" w:rsidP="008D1E75">
            <w:pPr>
              <w:pStyle w:val="TableFont"/>
              <w:ind w:right="-1"/>
              <w:jc w:val="center"/>
              <w:rPr>
                <w:sz w:val="16"/>
                <w:szCs w:val="16"/>
                <w:lang w:eastAsia="en-AU"/>
              </w:rPr>
            </w:pPr>
            <w:r w:rsidRPr="00E41199">
              <w:rPr>
                <w:sz w:val="16"/>
                <w:szCs w:val="16"/>
                <w:lang w:eastAsia="en-AU"/>
              </w:rPr>
              <w:t>485.2</w:t>
            </w:r>
          </w:p>
        </w:tc>
        <w:tc>
          <w:tcPr>
            <w:tcW w:w="2041" w:type="dxa"/>
            <w:tcBorders>
              <w:top w:val="nil"/>
              <w:left w:val="nil"/>
              <w:bottom w:val="nil"/>
              <w:right w:val="nil"/>
            </w:tcBorders>
          </w:tcPr>
          <w:p w14:paraId="1C96AD39" w14:textId="71F2C0DA" w:rsidR="00F46C64" w:rsidRPr="00A20757" w:rsidRDefault="00AE046D" w:rsidP="008D1E75">
            <w:pPr>
              <w:pStyle w:val="TableFont"/>
              <w:ind w:right="-1"/>
              <w:jc w:val="center"/>
              <w:rPr>
                <w:sz w:val="16"/>
                <w:szCs w:val="16"/>
                <w:lang w:eastAsia="en-AU"/>
              </w:rPr>
            </w:pPr>
            <w:r>
              <w:rPr>
                <w:sz w:val="16"/>
                <w:szCs w:val="16"/>
                <w:lang w:eastAsia="en-AU"/>
              </w:rPr>
              <w:t>&lt;.0001</w:t>
            </w:r>
          </w:p>
        </w:tc>
        <w:tc>
          <w:tcPr>
            <w:tcW w:w="1701" w:type="dxa"/>
            <w:tcBorders>
              <w:top w:val="nil"/>
              <w:left w:val="nil"/>
              <w:bottom w:val="nil"/>
              <w:right w:val="nil"/>
            </w:tcBorders>
            <w:shd w:val="clear" w:color="auto" w:fill="auto"/>
            <w:noWrap/>
            <w:vAlign w:val="center"/>
            <w:hideMark/>
          </w:tcPr>
          <w:p w14:paraId="5B802EB5" w14:textId="77777777" w:rsidR="00F46C64" w:rsidRPr="00A20757" w:rsidRDefault="00F46C64" w:rsidP="008D1E75">
            <w:pPr>
              <w:pStyle w:val="TableFont"/>
              <w:ind w:right="-1"/>
              <w:jc w:val="center"/>
              <w:rPr>
                <w:sz w:val="16"/>
                <w:szCs w:val="16"/>
                <w:lang w:eastAsia="en-AU"/>
              </w:rPr>
            </w:pPr>
            <w:r w:rsidRPr="00A20757">
              <w:rPr>
                <w:sz w:val="16"/>
                <w:szCs w:val="16"/>
                <w:lang w:eastAsia="en-AU"/>
              </w:rPr>
              <w:t>*</w:t>
            </w:r>
          </w:p>
        </w:tc>
      </w:tr>
      <w:tr w:rsidR="00F46C64" w:rsidRPr="00A20757" w14:paraId="2F71DD81" w14:textId="77777777" w:rsidTr="00C17405">
        <w:trPr>
          <w:trHeight w:val="300"/>
        </w:trPr>
        <w:tc>
          <w:tcPr>
            <w:tcW w:w="2165" w:type="dxa"/>
            <w:tcBorders>
              <w:top w:val="nil"/>
              <w:left w:val="nil"/>
              <w:bottom w:val="nil"/>
              <w:right w:val="nil"/>
            </w:tcBorders>
            <w:shd w:val="clear" w:color="auto" w:fill="auto"/>
            <w:noWrap/>
            <w:vAlign w:val="bottom"/>
            <w:hideMark/>
          </w:tcPr>
          <w:p w14:paraId="37F35572" w14:textId="77777777" w:rsidR="00F46C64" w:rsidRPr="00A20757" w:rsidRDefault="00F46C64" w:rsidP="008D1E75">
            <w:pPr>
              <w:pStyle w:val="TableFont"/>
              <w:ind w:right="-1"/>
              <w:rPr>
                <w:sz w:val="16"/>
                <w:szCs w:val="16"/>
                <w:lang w:eastAsia="en-AU"/>
              </w:rPr>
            </w:pPr>
            <w:r w:rsidRPr="00A20757">
              <w:rPr>
                <w:sz w:val="16"/>
                <w:szCs w:val="16"/>
                <w:lang w:eastAsia="en-AU"/>
              </w:rPr>
              <w:t>Spelling</w:t>
            </w:r>
          </w:p>
        </w:tc>
        <w:tc>
          <w:tcPr>
            <w:tcW w:w="236" w:type="dxa"/>
            <w:tcBorders>
              <w:top w:val="nil"/>
              <w:left w:val="nil"/>
              <w:bottom w:val="nil"/>
              <w:right w:val="nil"/>
            </w:tcBorders>
            <w:shd w:val="clear" w:color="auto" w:fill="auto"/>
            <w:noWrap/>
            <w:vAlign w:val="bottom"/>
            <w:hideMark/>
          </w:tcPr>
          <w:p w14:paraId="0D21C731" w14:textId="77777777" w:rsidR="00F46C64" w:rsidRPr="00A20757" w:rsidRDefault="00F46C64" w:rsidP="008D1E75">
            <w:pPr>
              <w:pStyle w:val="TableFont"/>
              <w:ind w:right="-1"/>
              <w:rPr>
                <w:sz w:val="16"/>
                <w:szCs w:val="16"/>
                <w:lang w:eastAsia="en-AU"/>
              </w:rPr>
            </w:pPr>
          </w:p>
        </w:tc>
        <w:tc>
          <w:tcPr>
            <w:tcW w:w="2041" w:type="dxa"/>
            <w:tcBorders>
              <w:top w:val="nil"/>
              <w:left w:val="nil"/>
              <w:bottom w:val="nil"/>
              <w:right w:val="nil"/>
            </w:tcBorders>
            <w:shd w:val="clear" w:color="auto" w:fill="auto"/>
            <w:noWrap/>
            <w:vAlign w:val="center"/>
            <w:hideMark/>
          </w:tcPr>
          <w:p w14:paraId="63E34EEF" w14:textId="77777777" w:rsidR="00F46C64" w:rsidRPr="00890837" w:rsidRDefault="00F46C64" w:rsidP="008D1E75">
            <w:pPr>
              <w:pStyle w:val="TableFont"/>
              <w:ind w:right="-1"/>
              <w:jc w:val="center"/>
              <w:rPr>
                <w:sz w:val="16"/>
                <w:szCs w:val="16"/>
                <w:lang w:eastAsia="en-AU"/>
              </w:rPr>
            </w:pPr>
            <w:r w:rsidRPr="00890837">
              <w:rPr>
                <w:sz w:val="16"/>
                <w:szCs w:val="16"/>
              </w:rPr>
              <w:t>499.3</w:t>
            </w:r>
          </w:p>
        </w:tc>
        <w:tc>
          <w:tcPr>
            <w:tcW w:w="2041" w:type="dxa"/>
            <w:tcBorders>
              <w:top w:val="nil"/>
              <w:left w:val="nil"/>
              <w:bottom w:val="nil"/>
              <w:right w:val="nil"/>
            </w:tcBorders>
            <w:shd w:val="clear" w:color="auto" w:fill="auto"/>
            <w:noWrap/>
            <w:vAlign w:val="center"/>
            <w:hideMark/>
          </w:tcPr>
          <w:p w14:paraId="22580024" w14:textId="77777777" w:rsidR="00F46C64" w:rsidRPr="00A20757" w:rsidRDefault="00F46C64" w:rsidP="008D1E75">
            <w:pPr>
              <w:pStyle w:val="TableFont"/>
              <w:ind w:right="-1"/>
              <w:jc w:val="center"/>
              <w:rPr>
                <w:sz w:val="16"/>
                <w:szCs w:val="16"/>
                <w:lang w:eastAsia="en-AU"/>
              </w:rPr>
            </w:pPr>
            <w:r w:rsidRPr="00A20757">
              <w:rPr>
                <w:sz w:val="16"/>
                <w:szCs w:val="16"/>
                <w:lang w:eastAsia="en-AU"/>
              </w:rPr>
              <w:t>487.1</w:t>
            </w:r>
          </w:p>
        </w:tc>
        <w:tc>
          <w:tcPr>
            <w:tcW w:w="2041" w:type="dxa"/>
            <w:tcBorders>
              <w:top w:val="nil"/>
              <w:left w:val="nil"/>
              <w:bottom w:val="nil"/>
              <w:right w:val="nil"/>
            </w:tcBorders>
          </w:tcPr>
          <w:p w14:paraId="250A2C56" w14:textId="08DD5C44" w:rsidR="00F46C64" w:rsidRPr="00A20757" w:rsidRDefault="00AE046D" w:rsidP="008D1E75">
            <w:pPr>
              <w:pStyle w:val="TableFont"/>
              <w:ind w:right="-1"/>
              <w:jc w:val="center"/>
              <w:rPr>
                <w:sz w:val="16"/>
                <w:szCs w:val="16"/>
                <w:lang w:eastAsia="en-AU"/>
              </w:rPr>
            </w:pPr>
            <w:r>
              <w:rPr>
                <w:sz w:val="16"/>
                <w:szCs w:val="16"/>
                <w:lang w:eastAsia="en-AU"/>
              </w:rPr>
              <w:t>&lt;.0001</w:t>
            </w:r>
          </w:p>
        </w:tc>
        <w:tc>
          <w:tcPr>
            <w:tcW w:w="1701" w:type="dxa"/>
            <w:tcBorders>
              <w:top w:val="nil"/>
              <w:left w:val="nil"/>
              <w:bottom w:val="nil"/>
              <w:right w:val="nil"/>
            </w:tcBorders>
            <w:shd w:val="clear" w:color="auto" w:fill="auto"/>
            <w:noWrap/>
            <w:vAlign w:val="center"/>
            <w:hideMark/>
          </w:tcPr>
          <w:p w14:paraId="1253AF1E" w14:textId="77777777" w:rsidR="00F46C64" w:rsidRPr="00A20757" w:rsidRDefault="00F46C64" w:rsidP="008D1E75">
            <w:pPr>
              <w:pStyle w:val="TableFont"/>
              <w:ind w:right="-1"/>
              <w:jc w:val="center"/>
              <w:rPr>
                <w:sz w:val="16"/>
                <w:szCs w:val="16"/>
                <w:lang w:eastAsia="en-AU"/>
              </w:rPr>
            </w:pPr>
            <w:r w:rsidRPr="00A20757">
              <w:rPr>
                <w:sz w:val="16"/>
                <w:szCs w:val="16"/>
                <w:lang w:eastAsia="en-AU"/>
              </w:rPr>
              <w:t>*</w:t>
            </w:r>
          </w:p>
        </w:tc>
      </w:tr>
      <w:tr w:rsidR="00F46C64" w:rsidRPr="00A20757" w14:paraId="75D6B401" w14:textId="77777777" w:rsidTr="00C17405">
        <w:trPr>
          <w:trHeight w:val="300"/>
        </w:trPr>
        <w:tc>
          <w:tcPr>
            <w:tcW w:w="2401" w:type="dxa"/>
            <w:gridSpan w:val="2"/>
            <w:tcBorders>
              <w:top w:val="nil"/>
              <w:left w:val="nil"/>
              <w:bottom w:val="nil"/>
              <w:right w:val="nil"/>
            </w:tcBorders>
            <w:shd w:val="clear" w:color="auto" w:fill="auto"/>
            <w:noWrap/>
            <w:vAlign w:val="bottom"/>
            <w:hideMark/>
          </w:tcPr>
          <w:p w14:paraId="3E4B5BE8" w14:textId="77777777" w:rsidR="00F46C64" w:rsidRPr="00A20757" w:rsidRDefault="00F46C64" w:rsidP="008D1E75">
            <w:pPr>
              <w:pStyle w:val="TableFont"/>
              <w:ind w:right="-1"/>
              <w:rPr>
                <w:sz w:val="16"/>
                <w:szCs w:val="16"/>
                <w:lang w:eastAsia="en-AU"/>
              </w:rPr>
            </w:pPr>
            <w:r w:rsidRPr="00A20757">
              <w:rPr>
                <w:sz w:val="16"/>
                <w:szCs w:val="16"/>
                <w:lang w:eastAsia="en-AU"/>
              </w:rPr>
              <w:t>Numeracy</w:t>
            </w:r>
          </w:p>
        </w:tc>
        <w:tc>
          <w:tcPr>
            <w:tcW w:w="2041" w:type="dxa"/>
            <w:tcBorders>
              <w:top w:val="nil"/>
              <w:left w:val="nil"/>
              <w:bottom w:val="nil"/>
              <w:right w:val="nil"/>
            </w:tcBorders>
            <w:shd w:val="clear" w:color="auto" w:fill="auto"/>
            <w:noWrap/>
            <w:hideMark/>
          </w:tcPr>
          <w:p w14:paraId="6C11960A" w14:textId="77777777" w:rsidR="00F46C64" w:rsidRPr="00890837" w:rsidRDefault="00F46C64" w:rsidP="008D1E75">
            <w:pPr>
              <w:pStyle w:val="TableFont"/>
              <w:ind w:right="-1"/>
              <w:jc w:val="center"/>
              <w:rPr>
                <w:sz w:val="16"/>
                <w:szCs w:val="16"/>
                <w:lang w:eastAsia="en-AU"/>
              </w:rPr>
            </w:pPr>
            <w:r w:rsidRPr="00F46C64">
              <w:rPr>
                <w:sz w:val="16"/>
                <w:szCs w:val="16"/>
              </w:rPr>
              <w:t>499.5</w:t>
            </w:r>
          </w:p>
        </w:tc>
        <w:tc>
          <w:tcPr>
            <w:tcW w:w="2041" w:type="dxa"/>
            <w:tcBorders>
              <w:top w:val="nil"/>
              <w:left w:val="nil"/>
              <w:bottom w:val="nil"/>
              <w:right w:val="nil"/>
            </w:tcBorders>
            <w:shd w:val="clear" w:color="auto" w:fill="auto"/>
            <w:noWrap/>
            <w:vAlign w:val="center"/>
            <w:hideMark/>
          </w:tcPr>
          <w:p w14:paraId="79B5F7C3" w14:textId="77777777" w:rsidR="00F46C64" w:rsidRPr="00A20757" w:rsidRDefault="00F46C64" w:rsidP="008D1E75">
            <w:pPr>
              <w:pStyle w:val="TableFont"/>
              <w:ind w:right="-1"/>
              <w:jc w:val="center"/>
              <w:rPr>
                <w:sz w:val="16"/>
                <w:szCs w:val="16"/>
                <w:lang w:eastAsia="en-AU"/>
              </w:rPr>
            </w:pPr>
            <w:r w:rsidRPr="00A20757">
              <w:rPr>
                <w:sz w:val="16"/>
                <w:szCs w:val="16"/>
                <w:lang w:eastAsia="en-AU"/>
              </w:rPr>
              <w:t>488.8</w:t>
            </w:r>
          </w:p>
        </w:tc>
        <w:tc>
          <w:tcPr>
            <w:tcW w:w="2041" w:type="dxa"/>
            <w:tcBorders>
              <w:top w:val="nil"/>
              <w:left w:val="nil"/>
              <w:bottom w:val="nil"/>
              <w:right w:val="nil"/>
            </w:tcBorders>
          </w:tcPr>
          <w:p w14:paraId="54EEF70A" w14:textId="2F2953ED" w:rsidR="00F46C64" w:rsidRPr="00A20757" w:rsidRDefault="00AE046D" w:rsidP="008D1E75">
            <w:pPr>
              <w:pStyle w:val="TableFont"/>
              <w:ind w:right="-1"/>
              <w:jc w:val="center"/>
              <w:rPr>
                <w:sz w:val="16"/>
                <w:szCs w:val="16"/>
                <w:lang w:eastAsia="en-AU"/>
              </w:rPr>
            </w:pPr>
            <w:r>
              <w:rPr>
                <w:sz w:val="16"/>
                <w:szCs w:val="16"/>
                <w:lang w:eastAsia="en-AU"/>
              </w:rPr>
              <w:t>0.0018</w:t>
            </w:r>
          </w:p>
        </w:tc>
        <w:tc>
          <w:tcPr>
            <w:tcW w:w="1701" w:type="dxa"/>
            <w:tcBorders>
              <w:top w:val="nil"/>
              <w:left w:val="nil"/>
              <w:bottom w:val="nil"/>
              <w:right w:val="nil"/>
            </w:tcBorders>
            <w:shd w:val="clear" w:color="auto" w:fill="auto"/>
            <w:noWrap/>
            <w:vAlign w:val="center"/>
            <w:hideMark/>
          </w:tcPr>
          <w:p w14:paraId="6E881691" w14:textId="77777777" w:rsidR="00F46C64" w:rsidRPr="00A20757" w:rsidRDefault="00F46C64" w:rsidP="008D1E75">
            <w:pPr>
              <w:pStyle w:val="TableFont"/>
              <w:ind w:right="-1"/>
              <w:jc w:val="center"/>
              <w:rPr>
                <w:sz w:val="16"/>
                <w:szCs w:val="16"/>
                <w:lang w:eastAsia="en-AU"/>
              </w:rPr>
            </w:pPr>
            <w:r w:rsidRPr="00A20757">
              <w:rPr>
                <w:sz w:val="16"/>
                <w:szCs w:val="16"/>
                <w:lang w:eastAsia="en-AU"/>
              </w:rPr>
              <w:t>*</w:t>
            </w:r>
          </w:p>
        </w:tc>
      </w:tr>
      <w:tr w:rsidR="00F46C64" w:rsidRPr="00A20757" w14:paraId="540F795C" w14:textId="77777777" w:rsidTr="00C17405">
        <w:trPr>
          <w:trHeight w:val="300"/>
        </w:trPr>
        <w:tc>
          <w:tcPr>
            <w:tcW w:w="2401" w:type="dxa"/>
            <w:gridSpan w:val="2"/>
            <w:tcBorders>
              <w:top w:val="nil"/>
              <w:left w:val="nil"/>
              <w:bottom w:val="nil"/>
              <w:right w:val="nil"/>
            </w:tcBorders>
            <w:shd w:val="clear" w:color="auto" w:fill="auto"/>
            <w:noWrap/>
            <w:vAlign w:val="bottom"/>
            <w:hideMark/>
          </w:tcPr>
          <w:p w14:paraId="48C489F7" w14:textId="77777777" w:rsidR="00F46C64" w:rsidRPr="00A20757" w:rsidRDefault="00F46C64" w:rsidP="008D1E75">
            <w:pPr>
              <w:pStyle w:val="TableFont"/>
              <w:ind w:right="-1"/>
              <w:rPr>
                <w:sz w:val="16"/>
                <w:szCs w:val="16"/>
                <w:lang w:eastAsia="en-AU"/>
              </w:rPr>
            </w:pPr>
            <w:r w:rsidRPr="00A20757">
              <w:rPr>
                <w:sz w:val="16"/>
                <w:szCs w:val="16"/>
                <w:lang w:eastAsia="en-AU"/>
              </w:rPr>
              <w:t>Grammar &amp; punctuation</w:t>
            </w:r>
          </w:p>
        </w:tc>
        <w:tc>
          <w:tcPr>
            <w:tcW w:w="2041" w:type="dxa"/>
            <w:tcBorders>
              <w:top w:val="nil"/>
              <w:left w:val="nil"/>
              <w:bottom w:val="nil"/>
              <w:right w:val="nil"/>
            </w:tcBorders>
            <w:shd w:val="clear" w:color="auto" w:fill="auto"/>
            <w:noWrap/>
            <w:hideMark/>
          </w:tcPr>
          <w:p w14:paraId="36EDAF75" w14:textId="77777777" w:rsidR="00F46C64" w:rsidRPr="00890837" w:rsidRDefault="00F46C64" w:rsidP="008D1E75">
            <w:pPr>
              <w:pStyle w:val="TableFont"/>
              <w:ind w:right="-1"/>
              <w:jc w:val="center"/>
              <w:rPr>
                <w:sz w:val="16"/>
                <w:szCs w:val="16"/>
                <w:lang w:eastAsia="en-AU"/>
              </w:rPr>
            </w:pPr>
            <w:r w:rsidRPr="00F46C64">
              <w:rPr>
                <w:sz w:val="16"/>
                <w:szCs w:val="16"/>
              </w:rPr>
              <w:t>512.3</w:t>
            </w:r>
          </w:p>
        </w:tc>
        <w:tc>
          <w:tcPr>
            <w:tcW w:w="2041" w:type="dxa"/>
            <w:tcBorders>
              <w:top w:val="nil"/>
              <w:left w:val="nil"/>
              <w:bottom w:val="nil"/>
              <w:right w:val="nil"/>
            </w:tcBorders>
            <w:shd w:val="clear" w:color="auto" w:fill="auto"/>
            <w:noWrap/>
            <w:vAlign w:val="center"/>
            <w:hideMark/>
          </w:tcPr>
          <w:p w14:paraId="5770F677" w14:textId="77777777" w:rsidR="00F46C64" w:rsidRPr="00A20757" w:rsidRDefault="00F46C64" w:rsidP="008D1E75">
            <w:pPr>
              <w:pStyle w:val="TableFont"/>
              <w:ind w:right="-1"/>
              <w:jc w:val="center"/>
              <w:rPr>
                <w:sz w:val="16"/>
                <w:szCs w:val="16"/>
                <w:lang w:eastAsia="en-AU"/>
              </w:rPr>
            </w:pPr>
            <w:r w:rsidRPr="00A20757">
              <w:rPr>
                <w:sz w:val="16"/>
                <w:szCs w:val="16"/>
                <w:lang w:eastAsia="en-AU"/>
              </w:rPr>
              <w:t>499.7</w:t>
            </w:r>
          </w:p>
        </w:tc>
        <w:tc>
          <w:tcPr>
            <w:tcW w:w="2041" w:type="dxa"/>
            <w:tcBorders>
              <w:top w:val="nil"/>
              <w:left w:val="nil"/>
              <w:bottom w:val="nil"/>
              <w:right w:val="nil"/>
            </w:tcBorders>
          </w:tcPr>
          <w:p w14:paraId="23AC20B4" w14:textId="5F857FEA" w:rsidR="00F46C64" w:rsidRPr="00A20757" w:rsidRDefault="00AE046D" w:rsidP="008D1E75">
            <w:pPr>
              <w:pStyle w:val="TableFont"/>
              <w:ind w:right="-1"/>
              <w:jc w:val="center"/>
              <w:rPr>
                <w:sz w:val="16"/>
                <w:szCs w:val="16"/>
                <w:lang w:eastAsia="en-AU"/>
              </w:rPr>
            </w:pPr>
            <w:r>
              <w:rPr>
                <w:sz w:val="16"/>
                <w:szCs w:val="16"/>
                <w:lang w:eastAsia="en-AU"/>
              </w:rPr>
              <w:t>&lt;.0001</w:t>
            </w:r>
          </w:p>
        </w:tc>
        <w:tc>
          <w:tcPr>
            <w:tcW w:w="1701" w:type="dxa"/>
            <w:tcBorders>
              <w:top w:val="nil"/>
              <w:left w:val="nil"/>
              <w:bottom w:val="nil"/>
              <w:right w:val="nil"/>
            </w:tcBorders>
            <w:shd w:val="clear" w:color="auto" w:fill="auto"/>
            <w:noWrap/>
            <w:vAlign w:val="center"/>
            <w:hideMark/>
          </w:tcPr>
          <w:p w14:paraId="1D6F5B54" w14:textId="77777777" w:rsidR="00F46C64" w:rsidRPr="00A20757" w:rsidRDefault="00F46C64" w:rsidP="008D1E75">
            <w:pPr>
              <w:pStyle w:val="TableFont"/>
              <w:ind w:right="-1"/>
              <w:jc w:val="center"/>
              <w:rPr>
                <w:sz w:val="16"/>
                <w:szCs w:val="16"/>
                <w:lang w:eastAsia="en-AU"/>
              </w:rPr>
            </w:pPr>
            <w:r w:rsidRPr="00A20757">
              <w:rPr>
                <w:sz w:val="16"/>
                <w:szCs w:val="16"/>
                <w:lang w:eastAsia="en-AU"/>
              </w:rPr>
              <w:t>*</w:t>
            </w:r>
          </w:p>
        </w:tc>
      </w:tr>
      <w:tr w:rsidR="00F46C64" w:rsidRPr="00A20757" w14:paraId="59BD8264" w14:textId="77777777" w:rsidTr="00C17405">
        <w:trPr>
          <w:trHeight w:val="300"/>
        </w:trPr>
        <w:tc>
          <w:tcPr>
            <w:tcW w:w="2165" w:type="dxa"/>
            <w:tcBorders>
              <w:top w:val="nil"/>
              <w:left w:val="nil"/>
              <w:bottom w:val="nil"/>
              <w:right w:val="nil"/>
            </w:tcBorders>
            <w:shd w:val="clear" w:color="auto" w:fill="auto"/>
            <w:noWrap/>
            <w:vAlign w:val="bottom"/>
            <w:hideMark/>
          </w:tcPr>
          <w:p w14:paraId="70AFA213" w14:textId="77777777" w:rsidR="00F46C64" w:rsidRPr="00A20757" w:rsidRDefault="00F46C64" w:rsidP="008D1E75">
            <w:pPr>
              <w:pStyle w:val="TableFont"/>
              <w:ind w:right="-1"/>
              <w:rPr>
                <w:sz w:val="16"/>
                <w:szCs w:val="16"/>
                <w:lang w:eastAsia="en-AU"/>
              </w:rPr>
            </w:pPr>
          </w:p>
        </w:tc>
        <w:tc>
          <w:tcPr>
            <w:tcW w:w="236" w:type="dxa"/>
            <w:tcBorders>
              <w:top w:val="nil"/>
              <w:left w:val="nil"/>
              <w:bottom w:val="nil"/>
              <w:right w:val="nil"/>
            </w:tcBorders>
            <w:shd w:val="clear" w:color="auto" w:fill="auto"/>
            <w:noWrap/>
            <w:vAlign w:val="bottom"/>
            <w:hideMark/>
          </w:tcPr>
          <w:p w14:paraId="1CE9A313" w14:textId="77777777" w:rsidR="00F46C64" w:rsidRPr="00A20757" w:rsidRDefault="00F46C64" w:rsidP="008D1E75">
            <w:pPr>
              <w:pStyle w:val="TableFont"/>
              <w:ind w:right="-1"/>
              <w:rPr>
                <w:sz w:val="16"/>
                <w:szCs w:val="16"/>
                <w:lang w:eastAsia="en-AU"/>
              </w:rPr>
            </w:pPr>
          </w:p>
        </w:tc>
        <w:tc>
          <w:tcPr>
            <w:tcW w:w="2041" w:type="dxa"/>
            <w:tcBorders>
              <w:top w:val="nil"/>
              <w:left w:val="nil"/>
              <w:bottom w:val="nil"/>
              <w:right w:val="nil"/>
            </w:tcBorders>
            <w:shd w:val="clear" w:color="auto" w:fill="auto"/>
            <w:noWrap/>
            <w:vAlign w:val="center"/>
            <w:hideMark/>
          </w:tcPr>
          <w:p w14:paraId="4A21C03B" w14:textId="77777777" w:rsidR="00F46C64" w:rsidRPr="00A20757" w:rsidRDefault="00F46C64" w:rsidP="008D1E75">
            <w:pPr>
              <w:pStyle w:val="TableFont"/>
              <w:ind w:right="-1"/>
              <w:jc w:val="center"/>
              <w:rPr>
                <w:sz w:val="16"/>
                <w:szCs w:val="16"/>
                <w:lang w:eastAsia="en-AU"/>
              </w:rPr>
            </w:pPr>
          </w:p>
        </w:tc>
        <w:tc>
          <w:tcPr>
            <w:tcW w:w="2041" w:type="dxa"/>
            <w:tcBorders>
              <w:top w:val="nil"/>
              <w:left w:val="nil"/>
              <w:bottom w:val="nil"/>
              <w:right w:val="nil"/>
            </w:tcBorders>
            <w:shd w:val="clear" w:color="auto" w:fill="auto"/>
            <w:noWrap/>
            <w:vAlign w:val="center"/>
            <w:hideMark/>
          </w:tcPr>
          <w:p w14:paraId="0BD87758" w14:textId="77777777" w:rsidR="00F46C64" w:rsidRPr="00A20757" w:rsidRDefault="00F46C64" w:rsidP="008D1E75">
            <w:pPr>
              <w:pStyle w:val="TableFont"/>
              <w:ind w:right="-1"/>
              <w:jc w:val="center"/>
              <w:rPr>
                <w:sz w:val="16"/>
                <w:szCs w:val="16"/>
                <w:lang w:eastAsia="en-AU"/>
              </w:rPr>
            </w:pPr>
          </w:p>
        </w:tc>
        <w:tc>
          <w:tcPr>
            <w:tcW w:w="2041" w:type="dxa"/>
            <w:tcBorders>
              <w:top w:val="nil"/>
              <w:left w:val="nil"/>
              <w:bottom w:val="nil"/>
              <w:right w:val="nil"/>
            </w:tcBorders>
          </w:tcPr>
          <w:p w14:paraId="0A6731A1" w14:textId="77777777" w:rsidR="00F46C64" w:rsidRPr="00A20757" w:rsidRDefault="00F46C64" w:rsidP="008D1E75">
            <w:pPr>
              <w:pStyle w:val="TableFont"/>
              <w:ind w:right="-1"/>
              <w:jc w:val="center"/>
              <w:rPr>
                <w:sz w:val="16"/>
                <w:szCs w:val="16"/>
                <w:lang w:eastAsia="en-AU"/>
              </w:rPr>
            </w:pPr>
          </w:p>
        </w:tc>
        <w:tc>
          <w:tcPr>
            <w:tcW w:w="1701" w:type="dxa"/>
            <w:tcBorders>
              <w:top w:val="nil"/>
              <w:left w:val="nil"/>
              <w:bottom w:val="nil"/>
              <w:right w:val="nil"/>
            </w:tcBorders>
            <w:shd w:val="clear" w:color="auto" w:fill="auto"/>
            <w:noWrap/>
            <w:vAlign w:val="center"/>
            <w:hideMark/>
          </w:tcPr>
          <w:p w14:paraId="33E7ABFB" w14:textId="77777777" w:rsidR="00F46C64" w:rsidRPr="00A20757" w:rsidRDefault="00F46C64" w:rsidP="008D1E75">
            <w:pPr>
              <w:pStyle w:val="TableFont"/>
              <w:ind w:right="-1"/>
              <w:jc w:val="center"/>
              <w:rPr>
                <w:sz w:val="16"/>
                <w:szCs w:val="16"/>
                <w:lang w:eastAsia="en-AU"/>
              </w:rPr>
            </w:pPr>
          </w:p>
        </w:tc>
      </w:tr>
      <w:tr w:rsidR="00F46C64" w:rsidRPr="00A20757" w14:paraId="17A9BA26" w14:textId="77777777" w:rsidTr="00C17405">
        <w:trPr>
          <w:trHeight w:val="300"/>
        </w:trPr>
        <w:tc>
          <w:tcPr>
            <w:tcW w:w="2401" w:type="dxa"/>
            <w:gridSpan w:val="2"/>
            <w:tcBorders>
              <w:top w:val="nil"/>
              <w:left w:val="nil"/>
              <w:bottom w:val="nil"/>
              <w:right w:val="nil"/>
            </w:tcBorders>
            <w:shd w:val="clear" w:color="auto" w:fill="auto"/>
            <w:noWrap/>
            <w:vAlign w:val="bottom"/>
            <w:hideMark/>
          </w:tcPr>
          <w:p w14:paraId="564017BC" w14:textId="77777777" w:rsidR="00F46C64" w:rsidRPr="00A20757" w:rsidRDefault="00F46C64" w:rsidP="008D1E75">
            <w:pPr>
              <w:pStyle w:val="TableFont"/>
              <w:ind w:right="-1"/>
              <w:rPr>
                <w:b/>
                <w:bCs/>
                <w:sz w:val="16"/>
                <w:szCs w:val="16"/>
                <w:lang w:eastAsia="en-AU"/>
              </w:rPr>
            </w:pPr>
            <w:r w:rsidRPr="00A20757">
              <w:rPr>
                <w:b/>
                <w:bCs/>
                <w:sz w:val="16"/>
                <w:szCs w:val="16"/>
                <w:lang w:eastAsia="en-AU"/>
              </w:rPr>
              <w:t>Year 3, 2008</w:t>
            </w:r>
          </w:p>
        </w:tc>
        <w:tc>
          <w:tcPr>
            <w:tcW w:w="2041" w:type="dxa"/>
            <w:tcBorders>
              <w:top w:val="nil"/>
              <w:left w:val="nil"/>
              <w:bottom w:val="nil"/>
              <w:right w:val="nil"/>
            </w:tcBorders>
            <w:shd w:val="clear" w:color="auto" w:fill="auto"/>
            <w:noWrap/>
            <w:vAlign w:val="center"/>
            <w:hideMark/>
          </w:tcPr>
          <w:p w14:paraId="73DB663A" w14:textId="77777777" w:rsidR="00F46C64" w:rsidRPr="00A20757" w:rsidRDefault="00F46C64" w:rsidP="008D1E75">
            <w:pPr>
              <w:pStyle w:val="TableFont"/>
              <w:ind w:right="-1"/>
              <w:jc w:val="center"/>
              <w:rPr>
                <w:b/>
                <w:bCs/>
                <w:sz w:val="16"/>
                <w:szCs w:val="16"/>
                <w:lang w:eastAsia="en-AU"/>
              </w:rPr>
            </w:pPr>
          </w:p>
        </w:tc>
        <w:tc>
          <w:tcPr>
            <w:tcW w:w="2041" w:type="dxa"/>
            <w:tcBorders>
              <w:top w:val="nil"/>
              <w:left w:val="nil"/>
              <w:bottom w:val="nil"/>
              <w:right w:val="nil"/>
            </w:tcBorders>
            <w:shd w:val="clear" w:color="auto" w:fill="auto"/>
            <w:noWrap/>
            <w:vAlign w:val="center"/>
            <w:hideMark/>
          </w:tcPr>
          <w:p w14:paraId="42EDC498" w14:textId="77777777" w:rsidR="00F46C64" w:rsidRPr="00A20757" w:rsidRDefault="00F46C64" w:rsidP="008D1E75">
            <w:pPr>
              <w:pStyle w:val="TableFont"/>
              <w:ind w:right="-1"/>
              <w:jc w:val="center"/>
              <w:rPr>
                <w:sz w:val="16"/>
                <w:szCs w:val="16"/>
                <w:lang w:eastAsia="en-AU"/>
              </w:rPr>
            </w:pPr>
          </w:p>
        </w:tc>
        <w:tc>
          <w:tcPr>
            <w:tcW w:w="2041" w:type="dxa"/>
            <w:tcBorders>
              <w:top w:val="nil"/>
              <w:left w:val="nil"/>
              <w:bottom w:val="nil"/>
              <w:right w:val="nil"/>
            </w:tcBorders>
          </w:tcPr>
          <w:p w14:paraId="369BC912" w14:textId="77777777" w:rsidR="00F46C64" w:rsidRPr="00A20757" w:rsidRDefault="00F46C64" w:rsidP="008D1E75">
            <w:pPr>
              <w:pStyle w:val="TableFont"/>
              <w:ind w:right="-1"/>
              <w:jc w:val="center"/>
              <w:rPr>
                <w:sz w:val="16"/>
                <w:szCs w:val="16"/>
                <w:lang w:eastAsia="en-AU"/>
              </w:rPr>
            </w:pPr>
          </w:p>
        </w:tc>
        <w:tc>
          <w:tcPr>
            <w:tcW w:w="1701" w:type="dxa"/>
            <w:tcBorders>
              <w:top w:val="nil"/>
              <w:left w:val="nil"/>
              <w:bottom w:val="nil"/>
              <w:right w:val="nil"/>
            </w:tcBorders>
            <w:shd w:val="clear" w:color="auto" w:fill="auto"/>
            <w:noWrap/>
            <w:vAlign w:val="center"/>
            <w:hideMark/>
          </w:tcPr>
          <w:p w14:paraId="117D86D1" w14:textId="77777777" w:rsidR="00F46C64" w:rsidRPr="00A20757" w:rsidRDefault="00F46C64" w:rsidP="008D1E75">
            <w:pPr>
              <w:pStyle w:val="TableFont"/>
              <w:ind w:right="-1"/>
              <w:jc w:val="center"/>
              <w:rPr>
                <w:sz w:val="16"/>
                <w:szCs w:val="16"/>
                <w:lang w:eastAsia="en-AU"/>
              </w:rPr>
            </w:pPr>
          </w:p>
        </w:tc>
      </w:tr>
      <w:tr w:rsidR="00F46C64" w:rsidRPr="00A20757" w14:paraId="3F3B7902" w14:textId="77777777" w:rsidTr="00C17405">
        <w:trPr>
          <w:trHeight w:val="300"/>
        </w:trPr>
        <w:tc>
          <w:tcPr>
            <w:tcW w:w="2165" w:type="dxa"/>
            <w:tcBorders>
              <w:top w:val="nil"/>
              <w:left w:val="nil"/>
              <w:bottom w:val="nil"/>
              <w:right w:val="nil"/>
            </w:tcBorders>
            <w:shd w:val="clear" w:color="auto" w:fill="auto"/>
            <w:noWrap/>
            <w:vAlign w:val="bottom"/>
            <w:hideMark/>
          </w:tcPr>
          <w:p w14:paraId="6556FC73" w14:textId="77777777" w:rsidR="00F46C64" w:rsidRPr="00A20757" w:rsidRDefault="00F46C64" w:rsidP="008D1E75">
            <w:pPr>
              <w:pStyle w:val="TableFont"/>
              <w:ind w:right="-1"/>
              <w:rPr>
                <w:sz w:val="16"/>
                <w:szCs w:val="16"/>
                <w:lang w:eastAsia="en-AU"/>
              </w:rPr>
            </w:pPr>
            <w:r w:rsidRPr="00A20757">
              <w:rPr>
                <w:sz w:val="16"/>
                <w:szCs w:val="16"/>
                <w:lang w:eastAsia="en-AU"/>
              </w:rPr>
              <w:t>Reading</w:t>
            </w:r>
          </w:p>
        </w:tc>
        <w:tc>
          <w:tcPr>
            <w:tcW w:w="236" w:type="dxa"/>
            <w:tcBorders>
              <w:top w:val="nil"/>
              <w:left w:val="nil"/>
              <w:bottom w:val="nil"/>
              <w:right w:val="nil"/>
            </w:tcBorders>
            <w:shd w:val="clear" w:color="auto" w:fill="auto"/>
            <w:noWrap/>
            <w:vAlign w:val="bottom"/>
            <w:hideMark/>
          </w:tcPr>
          <w:p w14:paraId="551FADE7" w14:textId="77777777" w:rsidR="00F46C64" w:rsidRPr="00A20757" w:rsidRDefault="00F46C64" w:rsidP="008D1E75">
            <w:pPr>
              <w:pStyle w:val="TableFont"/>
              <w:ind w:right="-1"/>
              <w:rPr>
                <w:sz w:val="16"/>
                <w:szCs w:val="16"/>
                <w:lang w:eastAsia="en-AU"/>
              </w:rPr>
            </w:pPr>
          </w:p>
        </w:tc>
        <w:tc>
          <w:tcPr>
            <w:tcW w:w="2041" w:type="dxa"/>
            <w:tcBorders>
              <w:top w:val="nil"/>
              <w:left w:val="nil"/>
              <w:bottom w:val="nil"/>
              <w:right w:val="nil"/>
            </w:tcBorders>
            <w:shd w:val="clear" w:color="auto" w:fill="auto"/>
            <w:noWrap/>
            <w:vAlign w:val="center"/>
            <w:hideMark/>
          </w:tcPr>
          <w:p w14:paraId="3B5F66DD" w14:textId="77777777" w:rsidR="00F46C64" w:rsidRPr="00890837" w:rsidRDefault="00F46C64" w:rsidP="008D1E75">
            <w:pPr>
              <w:pStyle w:val="TableFont"/>
              <w:ind w:right="-1"/>
              <w:jc w:val="center"/>
              <w:rPr>
                <w:sz w:val="16"/>
                <w:szCs w:val="16"/>
                <w:lang w:eastAsia="en-AU"/>
              </w:rPr>
            </w:pPr>
            <w:r w:rsidRPr="00890837">
              <w:rPr>
                <w:sz w:val="16"/>
                <w:szCs w:val="16"/>
              </w:rPr>
              <w:t>418.0</w:t>
            </w:r>
          </w:p>
        </w:tc>
        <w:tc>
          <w:tcPr>
            <w:tcW w:w="2041" w:type="dxa"/>
            <w:tcBorders>
              <w:top w:val="nil"/>
              <w:left w:val="nil"/>
              <w:bottom w:val="nil"/>
              <w:right w:val="nil"/>
            </w:tcBorders>
            <w:shd w:val="clear" w:color="auto" w:fill="auto"/>
            <w:noWrap/>
            <w:vAlign w:val="center"/>
            <w:hideMark/>
          </w:tcPr>
          <w:p w14:paraId="55F9EDFF" w14:textId="77777777" w:rsidR="00F46C64" w:rsidRPr="00A20757" w:rsidRDefault="00F46C64" w:rsidP="008D1E75">
            <w:pPr>
              <w:pStyle w:val="TableFont"/>
              <w:ind w:right="-1"/>
              <w:jc w:val="center"/>
              <w:rPr>
                <w:sz w:val="16"/>
                <w:szCs w:val="16"/>
                <w:lang w:eastAsia="en-AU"/>
              </w:rPr>
            </w:pPr>
            <w:r w:rsidRPr="00A20757">
              <w:rPr>
                <w:sz w:val="16"/>
                <w:szCs w:val="16"/>
                <w:lang w:eastAsia="en-AU"/>
              </w:rPr>
              <w:t>400.5</w:t>
            </w:r>
          </w:p>
        </w:tc>
        <w:tc>
          <w:tcPr>
            <w:tcW w:w="2041" w:type="dxa"/>
            <w:tcBorders>
              <w:top w:val="nil"/>
              <w:left w:val="nil"/>
              <w:bottom w:val="nil"/>
              <w:right w:val="nil"/>
            </w:tcBorders>
          </w:tcPr>
          <w:p w14:paraId="702C34F0" w14:textId="1F892587" w:rsidR="00F46C64" w:rsidRPr="00A20757" w:rsidRDefault="00AE046D" w:rsidP="008D1E75">
            <w:pPr>
              <w:pStyle w:val="TableFont"/>
              <w:ind w:right="-1"/>
              <w:jc w:val="center"/>
              <w:rPr>
                <w:sz w:val="16"/>
                <w:szCs w:val="16"/>
                <w:lang w:eastAsia="en-AU"/>
              </w:rPr>
            </w:pPr>
            <w:r>
              <w:rPr>
                <w:sz w:val="16"/>
                <w:szCs w:val="16"/>
                <w:lang w:eastAsia="en-AU"/>
              </w:rPr>
              <w:t>&lt;.0001</w:t>
            </w:r>
          </w:p>
        </w:tc>
        <w:tc>
          <w:tcPr>
            <w:tcW w:w="1701" w:type="dxa"/>
            <w:tcBorders>
              <w:top w:val="nil"/>
              <w:left w:val="nil"/>
              <w:bottom w:val="nil"/>
              <w:right w:val="nil"/>
            </w:tcBorders>
            <w:shd w:val="clear" w:color="auto" w:fill="auto"/>
            <w:noWrap/>
            <w:vAlign w:val="center"/>
            <w:hideMark/>
          </w:tcPr>
          <w:p w14:paraId="6AF7CB34" w14:textId="77777777" w:rsidR="00F46C64" w:rsidRPr="00A20757" w:rsidRDefault="00F46C64" w:rsidP="008D1E75">
            <w:pPr>
              <w:pStyle w:val="TableFont"/>
              <w:ind w:right="-1"/>
              <w:jc w:val="center"/>
              <w:rPr>
                <w:sz w:val="16"/>
                <w:szCs w:val="16"/>
                <w:lang w:eastAsia="en-AU"/>
              </w:rPr>
            </w:pPr>
            <w:r w:rsidRPr="00A20757">
              <w:rPr>
                <w:sz w:val="16"/>
                <w:szCs w:val="16"/>
                <w:lang w:eastAsia="en-AU"/>
              </w:rPr>
              <w:t>*</w:t>
            </w:r>
          </w:p>
        </w:tc>
      </w:tr>
      <w:tr w:rsidR="00F46C64" w:rsidRPr="00A20757" w14:paraId="413A2448" w14:textId="77777777" w:rsidTr="00C17405">
        <w:trPr>
          <w:trHeight w:val="300"/>
        </w:trPr>
        <w:tc>
          <w:tcPr>
            <w:tcW w:w="2401" w:type="dxa"/>
            <w:gridSpan w:val="2"/>
            <w:tcBorders>
              <w:top w:val="nil"/>
              <w:left w:val="nil"/>
              <w:bottom w:val="nil"/>
              <w:right w:val="nil"/>
            </w:tcBorders>
            <w:shd w:val="clear" w:color="auto" w:fill="auto"/>
            <w:noWrap/>
            <w:vAlign w:val="bottom"/>
            <w:hideMark/>
          </w:tcPr>
          <w:p w14:paraId="679E29F3" w14:textId="77777777" w:rsidR="00F46C64" w:rsidRPr="00A20757" w:rsidRDefault="00F46C64" w:rsidP="008D1E75">
            <w:pPr>
              <w:pStyle w:val="TableFont"/>
              <w:ind w:right="-1"/>
              <w:rPr>
                <w:sz w:val="16"/>
                <w:szCs w:val="16"/>
                <w:lang w:eastAsia="en-AU"/>
              </w:rPr>
            </w:pPr>
            <w:r w:rsidRPr="00A20757">
              <w:rPr>
                <w:sz w:val="16"/>
                <w:szCs w:val="16"/>
                <w:lang w:eastAsia="en-AU"/>
              </w:rPr>
              <w:t>Narrative writing</w:t>
            </w:r>
          </w:p>
        </w:tc>
        <w:tc>
          <w:tcPr>
            <w:tcW w:w="2041" w:type="dxa"/>
            <w:tcBorders>
              <w:top w:val="nil"/>
              <w:left w:val="nil"/>
              <w:bottom w:val="nil"/>
              <w:right w:val="nil"/>
            </w:tcBorders>
            <w:shd w:val="clear" w:color="auto" w:fill="auto"/>
            <w:noWrap/>
            <w:vAlign w:val="center"/>
            <w:hideMark/>
          </w:tcPr>
          <w:p w14:paraId="39BC4285" w14:textId="77777777" w:rsidR="00F46C64" w:rsidRPr="00890837" w:rsidRDefault="00F46C64" w:rsidP="008D1E75">
            <w:pPr>
              <w:pStyle w:val="TableFont"/>
              <w:ind w:right="-1"/>
              <w:jc w:val="center"/>
              <w:rPr>
                <w:sz w:val="16"/>
                <w:szCs w:val="16"/>
                <w:lang w:eastAsia="en-AU"/>
              </w:rPr>
            </w:pPr>
            <w:r w:rsidRPr="00890837">
              <w:rPr>
                <w:sz w:val="16"/>
                <w:szCs w:val="16"/>
                <w:lang w:eastAsia="en-AU"/>
              </w:rPr>
              <w:t>426.9</w:t>
            </w:r>
          </w:p>
        </w:tc>
        <w:tc>
          <w:tcPr>
            <w:tcW w:w="2041" w:type="dxa"/>
            <w:tcBorders>
              <w:top w:val="nil"/>
              <w:left w:val="nil"/>
              <w:bottom w:val="nil"/>
              <w:right w:val="nil"/>
            </w:tcBorders>
            <w:shd w:val="clear" w:color="auto" w:fill="auto"/>
            <w:noWrap/>
            <w:vAlign w:val="center"/>
            <w:hideMark/>
          </w:tcPr>
          <w:p w14:paraId="0650A9BC" w14:textId="77777777" w:rsidR="00F46C64" w:rsidRPr="00A20757" w:rsidRDefault="00F46C64" w:rsidP="008D1E75">
            <w:pPr>
              <w:pStyle w:val="TableFont"/>
              <w:ind w:right="-1"/>
              <w:jc w:val="center"/>
              <w:rPr>
                <w:sz w:val="16"/>
                <w:szCs w:val="16"/>
                <w:lang w:eastAsia="en-AU"/>
              </w:rPr>
            </w:pPr>
            <w:r w:rsidRPr="00E41199">
              <w:rPr>
                <w:sz w:val="16"/>
                <w:szCs w:val="16"/>
                <w:lang w:eastAsia="en-AU"/>
              </w:rPr>
              <w:t>414.2</w:t>
            </w:r>
          </w:p>
        </w:tc>
        <w:tc>
          <w:tcPr>
            <w:tcW w:w="2041" w:type="dxa"/>
            <w:tcBorders>
              <w:top w:val="nil"/>
              <w:left w:val="nil"/>
              <w:bottom w:val="nil"/>
              <w:right w:val="nil"/>
            </w:tcBorders>
          </w:tcPr>
          <w:p w14:paraId="5F8C345D" w14:textId="6B7166A2" w:rsidR="00F46C64" w:rsidRPr="00A20757" w:rsidRDefault="00AE046D" w:rsidP="008D1E75">
            <w:pPr>
              <w:pStyle w:val="TableFont"/>
              <w:ind w:right="-1"/>
              <w:jc w:val="center"/>
              <w:rPr>
                <w:sz w:val="16"/>
                <w:szCs w:val="16"/>
                <w:lang w:eastAsia="en-AU"/>
              </w:rPr>
            </w:pPr>
            <w:r>
              <w:rPr>
                <w:sz w:val="16"/>
                <w:szCs w:val="16"/>
                <w:lang w:eastAsia="en-AU"/>
              </w:rPr>
              <w:t>&lt;.0001</w:t>
            </w:r>
          </w:p>
        </w:tc>
        <w:tc>
          <w:tcPr>
            <w:tcW w:w="1701" w:type="dxa"/>
            <w:tcBorders>
              <w:top w:val="nil"/>
              <w:left w:val="nil"/>
              <w:bottom w:val="nil"/>
              <w:right w:val="nil"/>
            </w:tcBorders>
            <w:shd w:val="clear" w:color="auto" w:fill="auto"/>
            <w:noWrap/>
            <w:vAlign w:val="center"/>
            <w:hideMark/>
          </w:tcPr>
          <w:p w14:paraId="20C1ADED" w14:textId="77777777" w:rsidR="00F46C64" w:rsidRPr="00A20757" w:rsidRDefault="00F46C64" w:rsidP="008D1E75">
            <w:pPr>
              <w:pStyle w:val="TableFont"/>
              <w:ind w:right="-1"/>
              <w:jc w:val="center"/>
              <w:rPr>
                <w:sz w:val="16"/>
                <w:szCs w:val="16"/>
                <w:lang w:eastAsia="en-AU"/>
              </w:rPr>
            </w:pPr>
            <w:r w:rsidRPr="00A20757">
              <w:rPr>
                <w:sz w:val="16"/>
                <w:szCs w:val="16"/>
                <w:lang w:eastAsia="en-AU"/>
              </w:rPr>
              <w:t>*</w:t>
            </w:r>
          </w:p>
        </w:tc>
      </w:tr>
      <w:tr w:rsidR="00F46C64" w:rsidRPr="00A20757" w14:paraId="13B7DD72" w14:textId="77777777" w:rsidTr="00C17405">
        <w:trPr>
          <w:trHeight w:val="300"/>
        </w:trPr>
        <w:tc>
          <w:tcPr>
            <w:tcW w:w="2165" w:type="dxa"/>
            <w:tcBorders>
              <w:top w:val="nil"/>
              <w:left w:val="nil"/>
              <w:bottom w:val="nil"/>
              <w:right w:val="nil"/>
            </w:tcBorders>
            <w:shd w:val="clear" w:color="auto" w:fill="auto"/>
            <w:noWrap/>
            <w:vAlign w:val="bottom"/>
            <w:hideMark/>
          </w:tcPr>
          <w:p w14:paraId="6E8EA70F" w14:textId="77777777" w:rsidR="00F46C64" w:rsidRPr="00A20757" w:rsidRDefault="00F46C64" w:rsidP="008D1E75">
            <w:pPr>
              <w:pStyle w:val="TableFont"/>
              <w:ind w:right="-1"/>
              <w:rPr>
                <w:sz w:val="16"/>
                <w:szCs w:val="16"/>
                <w:lang w:eastAsia="en-AU"/>
              </w:rPr>
            </w:pPr>
            <w:r w:rsidRPr="00A20757">
              <w:rPr>
                <w:sz w:val="16"/>
                <w:szCs w:val="16"/>
                <w:lang w:eastAsia="en-AU"/>
              </w:rPr>
              <w:t>Spelling</w:t>
            </w:r>
          </w:p>
        </w:tc>
        <w:tc>
          <w:tcPr>
            <w:tcW w:w="236" w:type="dxa"/>
            <w:tcBorders>
              <w:top w:val="nil"/>
              <w:left w:val="nil"/>
              <w:bottom w:val="nil"/>
              <w:right w:val="nil"/>
            </w:tcBorders>
            <w:shd w:val="clear" w:color="auto" w:fill="auto"/>
            <w:noWrap/>
            <w:vAlign w:val="bottom"/>
            <w:hideMark/>
          </w:tcPr>
          <w:p w14:paraId="71ABE089" w14:textId="77777777" w:rsidR="00F46C64" w:rsidRPr="00A20757" w:rsidRDefault="00F46C64" w:rsidP="008D1E75">
            <w:pPr>
              <w:pStyle w:val="TableFont"/>
              <w:ind w:right="-1"/>
              <w:rPr>
                <w:sz w:val="16"/>
                <w:szCs w:val="16"/>
                <w:lang w:eastAsia="en-AU"/>
              </w:rPr>
            </w:pPr>
          </w:p>
        </w:tc>
        <w:tc>
          <w:tcPr>
            <w:tcW w:w="2041" w:type="dxa"/>
            <w:tcBorders>
              <w:top w:val="nil"/>
              <w:left w:val="nil"/>
              <w:bottom w:val="nil"/>
              <w:right w:val="nil"/>
            </w:tcBorders>
            <w:shd w:val="clear" w:color="auto" w:fill="auto"/>
            <w:noWrap/>
            <w:vAlign w:val="center"/>
            <w:hideMark/>
          </w:tcPr>
          <w:p w14:paraId="69D1CBCC" w14:textId="77777777" w:rsidR="00F46C64" w:rsidRPr="00890837" w:rsidRDefault="00F46C64" w:rsidP="008D1E75">
            <w:pPr>
              <w:pStyle w:val="TableFont"/>
              <w:ind w:right="-1"/>
              <w:jc w:val="center"/>
              <w:rPr>
                <w:sz w:val="16"/>
                <w:szCs w:val="16"/>
                <w:lang w:eastAsia="en-AU"/>
              </w:rPr>
            </w:pPr>
            <w:r w:rsidRPr="00890837">
              <w:rPr>
                <w:sz w:val="16"/>
                <w:szCs w:val="16"/>
              </w:rPr>
              <w:t>416.3</w:t>
            </w:r>
          </w:p>
        </w:tc>
        <w:tc>
          <w:tcPr>
            <w:tcW w:w="2041" w:type="dxa"/>
            <w:tcBorders>
              <w:top w:val="nil"/>
              <w:left w:val="nil"/>
              <w:bottom w:val="nil"/>
              <w:right w:val="nil"/>
            </w:tcBorders>
            <w:shd w:val="clear" w:color="auto" w:fill="auto"/>
            <w:noWrap/>
            <w:vAlign w:val="center"/>
            <w:hideMark/>
          </w:tcPr>
          <w:p w14:paraId="30843DD5" w14:textId="77777777" w:rsidR="00F46C64" w:rsidRPr="00A20757" w:rsidRDefault="00F46C64" w:rsidP="008D1E75">
            <w:pPr>
              <w:pStyle w:val="TableFont"/>
              <w:ind w:right="-1"/>
              <w:jc w:val="center"/>
              <w:rPr>
                <w:sz w:val="16"/>
                <w:szCs w:val="16"/>
                <w:lang w:eastAsia="en-AU"/>
              </w:rPr>
            </w:pPr>
            <w:r w:rsidRPr="00A20757">
              <w:rPr>
                <w:sz w:val="16"/>
                <w:szCs w:val="16"/>
                <w:lang w:eastAsia="en-AU"/>
              </w:rPr>
              <w:t>399.5</w:t>
            </w:r>
          </w:p>
        </w:tc>
        <w:tc>
          <w:tcPr>
            <w:tcW w:w="2041" w:type="dxa"/>
            <w:tcBorders>
              <w:top w:val="nil"/>
              <w:left w:val="nil"/>
              <w:bottom w:val="nil"/>
              <w:right w:val="nil"/>
            </w:tcBorders>
          </w:tcPr>
          <w:p w14:paraId="5C44DD5C" w14:textId="787B56B3" w:rsidR="00F46C64" w:rsidRPr="00A20757" w:rsidRDefault="00AE046D" w:rsidP="008D1E75">
            <w:pPr>
              <w:pStyle w:val="TableFont"/>
              <w:ind w:right="-1"/>
              <w:jc w:val="center"/>
              <w:rPr>
                <w:sz w:val="16"/>
                <w:szCs w:val="16"/>
                <w:lang w:eastAsia="en-AU"/>
              </w:rPr>
            </w:pPr>
            <w:r>
              <w:rPr>
                <w:sz w:val="16"/>
                <w:szCs w:val="16"/>
                <w:lang w:eastAsia="en-AU"/>
              </w:rPr>
              <w:t>&lt;.0001</w:t>
            </w:r>
          </w:p>
        </w:tc>
        <w:tc>
          <w:tcPr>
            <w:tcW w:w="1701" w:type="dxa"/>
            <w:tcBorders>
              <w:top w:val="nil"/>
              <w:left w:val="nil"/>
              <w:bottom w:val="nil"/>
              <w:right w:val="nil"/>
            </w:tcBorders>
            <w:shd w:val="clear" w:color="auto" w:fill="auto"/>
            <w:noWrap/>
            <w:vAlign w:val="center"/>
            <w:hideMark/>
          </w:tcPr>
          <w:p w14:paraId="58ECE91D" w14:textId="77777777" w:rsidR="00F46C64" w:rsidRPr="00A20757" w:rsidRDefault="00F46C64" w:rsidP="008D1E75">
            <w:pPr>
              <w:pStyle w:val="TableFont"/>
              <w:ind w:right="-1"/>
              <w:jc w:val="center"/>
              <w:rPr>
                <w:sz w:val="16"/>
                <w:szCs w:val="16"/>
                <w:lang w:eastAsia="en-AU"/>
              </w:rPr>
            </w:pPr>
            <w:r w:rsidRPr="00A20757">
              <w:rPr>
                <w:sz w:val="16"/>
                <w:szCs w:val="16"/>
                <w:lang w:eastAsia="en-AU"/>
              </w:rPr>
              <w:t>*</w:t>
            </w:r>
          </w:p>
        </w:tc>
      </w:tr>
      <w:tr w:rsidR="00F46C64" w:rsidRPr="00A20757" w14:paraId="50410598" w14:textId="77777777" w:rsidTr="00C17405">
        <w:trPr>
          <w:trHeight w:val="300"/>
        </w:trPr>
        <w:tc>
          <w:tcPr>
            <w:tcW w:w="2401" w:type="dxa"/>
            <w:gridSpan w:val="2"/>
            <w:tcBorders>
              <w:top w:val="nil"/>
              <w:left w:val="nil"/>
              <w:right w:val="nil"/>
            </w:tcBorders>
            <w:shd w:val="clear" w:color="auto" w:fill="auto"/>
            <w:noWrap/>
            <w:vAlign w:val="bottom"/>
            <w:hideMark/>
          </w:tcPr>
          <w:p w14:paraId="0FB72513" w14:textId="77777777" w:rsidR="00F46C64" w:rsidRPr="00A20757" w:rsidRDefault="00F46C64" w:rsidP="008D1E75">
            <w:pPr>
              <w:pStyle w:val="TableFont"/>
              <w:ind w:right="-1"/>
              <w:rPr>
                <w:sz w:val="16"/>
                <w:szCs w:val="16"/>
                <w:lang w:eastAsia="en-AU"/>
              </w:rPr>
            </w:pPr>
            <w:r w:rsidRPr="00A20757">
              <w:rPr>
                <w:sz w:val="16"/>
                <w:szCs w:val="16"/>
                <w:lang w:eastAsia="en-AU"/>
              </w:rPr>
              <w:t>Numeracy</w:t>
            </w:r>
          </w:p>
        </w:tc>
        <w:tc>
          <w:tcPr>
            <w:tcW w:w="2041" w:type="dxa"/>
            <w:tcBorders>
              <w:top w:val="nil"/>
              <w:left w:val="nil"/>
              <w:right w:val="nil"/>
            </w:tcBorders>
            <w:shd w:val="clear" w:color="auto" w:fill="auto"/>
            <w:noWrap/>
            <w:hideMark/>
          </w:tcPr>
          <w:p w14:paraId="00160866" w14:textId="77777777" w:rsidR="00F46C64" w:rsidRPr="00890837" w:rsidRDefault="00F46C64" w:rsidP="008D1E75">
            <w:pPr>
              <w:pStyle w:val="TableFont"/>
              <w:ind w:right="-1"/>
              <w:jc w:val="center"/>
              <w:rPr>
                <w:sz w:val="16"/>
                <w:szCs w:val="16"/>
                <w:lang w:eastAsia="en-AU"/>
              </w:rPr>
            </w:pPr>
            <w:r w:rsidRPr="00F46C64">
              <w:rPr>
                <w:sz w:val="16"/>
                <w:szCs w:val="16"/>
              </w:rPr>
              <w:t>411.6</w:t>
            </w:r>
          </w:p>
        </w:tc>
        <w:tc>
          <w:tcPr>
            <w:tcW w:w="2041" w:type="dxa"/>
            <w:tcBorders>
              <w:top w:val="nil"/>
              <w:left w:val="nil"/>
              <w:right w:val="nil"/>
            </w:tcBorders>
            <w:shd w:val="clear" w:color="auto" w:fill="auto"/>
            <w:noWrap/>
            <w:vAlign w:val="center"/>
            <w:hideMark/>
          </w:tcPr>
          <w:p w14:paraId="684CD0E6" w14:textId="77777777" w:rsidR="00F46C64" w:rsidRPr="00A20757" w:rsidRDefault="00F46C64" w:rsidP="008D1E75">
            <w:pPr>
              <w:pStyle w:val="TableFont"/>
              <w:ind w:right="-1"/>
              <w:jc w:val="center"/>
              <w:rPr>
                <w:sz w:val="16"/>
                <w:szCs w:val="16"/>
                <w:lang w:eastAsia="en-AU"/>
              </w:rPr>
            </w:pPr>
            <w:r w:rsidRPr="00A20757">
              <w:rPr>
                <w:sz w:val="16"/>
                <w:szCs w:val="16"/>
                <w:lang w:eastAsia="en-AU"/>
              </w:rPr>
              <w:t>396.9</w:t>
            </w:r>
          </w:p>
        </w:tc>
        <w:tc>
          <w:tcPr>
            <w:tcW w:w="2041" w:type="dxa"/>
            <w:tcBorders>
              <w:top w:val="nil"/>
              <w:left w:val="nil"/>
              <w:right w:val="nil"/>
            </w:tcBorders>
          </w:tcPr>
          <w:p w14:paraId="65F6E8F6" w14:textId="31F7A468" w:rsidR="00F46C64" w:rsidRPr="00A20757" w:rsidRDefault="00AE046D" w:rsidP="008D1E75">
            <w:pPr>
              <w:pStyle w:val="TableFont"/>
              <w:ind w:right="-1"/>
              <w:jc w:val="center"/>
              <w:rPr>
                <w:sz w:val="16"/>
                <w:szCs w:val="16"/>
                <w:lang w:eastAsia="en-AU"/>
              </w:rPr>
            </w:pPr>
            <w:r>
              <w:rPr>
                <w:sz w:val="16"/>
                <w:szCs w:val="16"/>
                <w:lang w:eastAsia="en-AU"/>
              </w:rPr>
              <w:t>&lt;.0001</w:t>
            </w:r>
          </w:p>
        </w:tc>
        <w:tc>
          <w:tcPr>
            <w:tcW w:w="1701" w:type="dxa"/>
            <w:tcBorders>
              <w:top w:val="nil"/>
              <w:left w:val="nil"/>
              <w:right w:val="nil"/>
            </w:tcBorders>
            <w:shd w:val="clear" w:color="auto" w:fill="auto"/>
            <w:noWrap/>
            <w:vAlign w:val="center"/>
            <w:hideMark/>
          </w:tcPr>
          <w:p w14:paraId="4C5411F0" w14:textId="77777777" w:rsidR="00F46C64" w:rsidRPr="00A20757" w:rsidRDefault="00F46C64" w:rsidP="008D1E75">
            <w:pPr>
              <w:pStyle w:val="TableFont"/>
              <w:ind w:right="-1"/>
              <w:jc w:val="center"/>
              <w:rPr>
                <w:sz w:val="16"/>
                <w:szCs w:val="16"/>
                <w:lang w:eastAsia="en-AU"/>
              </w:rPr>
            </w:pPr>
            <w:r w:rsidRPr="00A20757">
              <w:rPr>
                <w:sz w:val="16"/>
                <w:szCs w:val="16"/>
                <w:lang w:eastAsia="en-AU"/>
              </w:rPr>
              <w:t>*</w:t>
            </w:r>
          </w:p>
        </w:tc>
      </w:tr>
      <w:tr w:rsidR="00F46C64" w:rsidRPr="00A20757" w14:paraId="6F8C3DB2" w14:textId="77777777" w:rsidTr="00C17405">
        <w:trPr>
          <w:trHeight w:val="300"/>
        </w:trPr>
        <w:tc>
          <w:tcPr>
            <w:tcW w:w="2401" w:type="dxa"/>
            <w:gridSpan w:val="2"/>
            <w:tcBorders>
              <w:top w:val="nil"/>
              <w:left w:val="nil"/>
              <w:bottom w:val="single" w:sz="4" w:space="0" w:color="auto"/>
              <w:right w:val="nil"/>
            </w:tcBorders>
            <w:shd w:val="clear" w:color="auto" w:fill="auto"/>
            <w:noWrap/>
            <w:vAlign w:val="bottom"/>
            <w:hideMark/>
          </w:tcPr>
          <w:p w14:paraId="69807727" w14:textId="77777777" w:rsidR="00F46C64" w:rsidRPr="00A20757" w:rsidRDefault="00F46C64" w:rsidP="008D1E75">
            <w:pPr>
              <w:pStyle w:val="TableFont"/>
              <w:ind w:right="-1"/>
              <w:rPr>
                <w:sz w:val="16"/>
                <w:szCs w:val="16"/>
                <w:lang w:eastAsia="en-AU"/>
              </w:rPr>
            </w:pPr>
            <w:r w:rsidRPr="00A20757">
              <w:rPr>
                <w:sz w:val="16"/>
                <w:szCs w:val="16"/>
                <w:lang w:eastAsia="en-AU"/>
              </w:rPr>
              <w:t>Grammar &amp; punctuation</w:t>
            </w:r>
          </w:p>
        </w:tc>
        <w:tc>
          <w:tcPr>
            <w:tcW w:w="2041" w:type="dxa"/>
            <w:tcBorders>
              <w:top w:val="nil"/>
              <w:left w:val="nil"/>
              <w:bottom w:val="single" w:sz="4" w:space="0" w:color="auto"/>
              <w:right w:val="nil"/>
            </w:tcBorders>
            <w:shd w:val="clear" w:color="auto" w:fill="auto"/>
            <w:noWrap/>
            <w:hideMark/>
          </w:tcPr>
          <w:p w14:paraId="0067F255" w14:textId="77777777" w:rsidR="00F46C64" w:rsidRPr="00890837" w:rsidRDefault="00F46C64" w:rsidP="008D1E75">
            <w:pPr>
              <w:pStyle w:val="TableFont"/>
              <w:ind w:right="-1"/>
              <w:jc w:val="center"/>
              <w:rPr>
                <w:sz w:val="16"/>
                <w:szCs w:val="16"/>
                <w:lang w:eastAsia="en-AU"/>
              </w:rPr>
            </w:pPr>
            <w:r w:rsidRPr="00F46C64">
              <w:rPr>
                <w:sz w:val="16"/>
                <w:szCs w:val="16"/>
              </w:rPr>
              <w:t>421.2</w:t>
            </w:r>
          </w:p>
        </w:tc>
        <w:tc>
          <w:tcPr>
            <w:tcW w:w="2041" w:type="dxa"/>
            <w:tcBorders>
              <w:top w:val="nil"/>
              <w:left w:val="nil"/>
              <w:bottom w:val="single" w:sz="4" w:space="0" w:color="auto"/>
              <w:right w:val="nil"/>
            </w:tcBorders>
            <w:shd w:val="clear" w:color="auto" w:fill="auto"/>
            <w:noWrap/>
            <w:vAlign w:val="center"/>
            <w:hideMark/>
          </w:tcPr>
          <w:p w14:paraId="2EC84E38" w14:textId="77777777" w:rsidR="00F46C64" w:rsidRPr="00A20757" w:rsidRDefault="00F46C64" w:rsidP="008D1E75">
            <w:pPr>
              <w:pStyle w:val="TableFont"/>
              <w:ind w:right="-1"/>
              <w:jc w:val="center"/>
              <w:rPr>
                <w:sz w:val="16"/>
                <w:szCs w:val="16"/>
                <w:lang w:eastAsia="en-AU"/>
              </w:rPr>
            </w:pPr>
            <w:r w:rsidRPr="00A20757">
              <w:rPr>
                <w:sz w:val="16"/>
                <w:szCs w:val="16"/>
                <w:lang w:eastAsia="en-AU"/>
              </w:rPr>
              <w:t>403.2</w:t>
            </w:r>
          </w:p>
        </w:tc>
        <w:tc>
          <w:tcPr>
            <w:tcW w:w="2041" w:type="dxa"/>
            <w:tcBorders>
              <w:top w:val="nil"/>
              <w:left w:val="nil"/>
              <w:bottom w:val="single" w:sz="4" w:space="0" w:color="auto"/>
              <w:right w:val="nil"/>
            </w:tcBorders>
          </w:tcPr>
          <w:p w14:paraId="556D7BAF" w14:textId="046B031A" w:rsidR="00F46C64" w:rsidRPr="00A20757" w:rsidRDefault="00AE046D" w:rsidP="008D1E75">
            <w:pPr>
              <w:pStyle w:val="TableFont"/>
              <w:ind w:right="-1"/>
              <w:jc w:val="center"/>
              <w:rPr>
                <w:sz w:val="16"/>
                <w:szCs w:val="16"/>
                <w:lang w:eastAsia="en-AU"/>
              </w:rPr>
            </w:pPr>
            <w:r>
              <w:rPr>
                <w:sz w:val="16"/>
                <w:szCs w:val="16"/>
                <w:lang w:eastAsia="en-AU"/>
              </w:rPr>
              <w:t>&lt;.0001</w:t>
            </w:r>
          </w:p>
        </w:tc>
        <w:tc>
          <w:tcPr>
            <w:tcW w:w="1701" w:type="dxa"/>
            <w:tcBorders>
              <w:top w:val="nil"/>
              <w:left w:val="nil"/>
              <w:bottom w:val="single" w:sz="4" w:space="0" w:color="auto"/>
              <w:right w:val="nil"/>
            </w:tcBorders>
            <w:shd w:val="clear" w:color="auto" w:fill="auto"/>
            <w:noWrap/>
            <w:vAlign w:val="center"/>
            <w:hideMark/>
          </w:tcPr>
          <w:p w14:paraId="642EB96C" w14:textId="77777777" w:rsidR="00F46C64" w:rsidRPr="00A20757" w:rsidRDefault="00F46C64" w:rsidP="008D1E75">
            <w:pPr>
              <w:pStyle w:val="TableFont"/>
              <w:ind w:right="-1"/>
              <w:jc w:val="center"/>
              <w:rPr>
                <w:sz w:val="16"/>
                <w:szCs w:val="16"/>
                <w:lang w:eastAsia="en-AU"/>
              </w:rPr>
            </w:pPr>
            <w:r w:rsidRPr="00A20757">
              <w:rPr>
                <w:sz w:val="16"/>
                <w:szCs w:val="16"/>
                <w:lang w:eastAsia="en-AU"/>
              </w:rPr>
              <w:t>*</w:t>
            </w:r>
          </w:p>
        </w:tc>
      </w:tr>
    </w:tbl>
    <w:p w14:paraId="5D9D2F7C" w14:textId="77777777" w:rsidR="00F46C64" w:rsidRPr="00512C09" w:rsidRDefault="00F46C64" w:rsidP="00512C09">
      <w:pPr>
        <w:pStyle w:val="Text"/>
      </w:pPr>
    </w:p>
    <w:p w14:paraId="39F2126D" w14:textId="77777777" w:rsidR="00925F96" w:rsidRDefault="00925F96" w:rsidP="00925F96">
      <w:pPr>
        <w:spacing w:before="0" w:line="240" w:lineRule="auto"/>
      </w:pPr>
    </w:p>
    <w:p w14:paraId="4E66C802" w14:textId="307A2F0E" w:rsidR="00925F96" w:rsidRDefault="004119C9" w:rsidP="0053694E">
      <w:pPr>
        <w:pStyle w:val="Heading1"/>
        <w:ind w:left="851"/>
      </w:pPr>
      <w:r>
        <w:br w:type="page"/>
      </w:r>
      <w:bookmarkStart w:id="296" w:name="_Toc119580157"/>
      <w:r w:rsidR="0053694E">
        <w:rPr>
          <w:noProof/>
        </w:rPr>
        <w:lastRenderedPageBreak/>
        <w:drawing>
          <wp:anchor distT="0" distB="0" distL="114300" distR="114300" simplePos="0" relativeHeight="251736064" behindDoc="0" locked="0" layoutInCell="1" allowOverlap="1" wp14:anchorId="4B4B7012" wp14:editId="3BBC85D8">
            <wp:simplePos x="0" y="0"/>
            <wp:positionH relativeFrom="column">
              <wp:posOffset>6350</wp:posOffset>
            </wp:positionH>
            <wp:positionV relativeFrom="paragraph">
              <wp:posOffset>8467</wp:posOffset>
            </wp:positionV>
            <wp:extent cx="408305" cy="40830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08305"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5F96">
        <w:t>Representativeness analysis</w:t>
      </w:r>
      <w:bookmarkEnd w:id="296"/>
      <w:r w:rsidR="00925F96">
        <w:t xml:space="preserve"> </w:t>
      </w:r>
    </w:p>
    <w:p w14:paraId="39784712" w14:textId="5284172E" w:rsidR="00115806" w:rsidRPr="008D1E75" w:rsidRDefault="00115806" w:rsidP="008D1E75">
      <w:pPr>
        <w:pStyle w:val="Text"/>
        <w:ind w:right="-1"/>
      </w:pPr>
      <w:r w:rsidRPr="008D1E75">
        <w:t xml:space="preserve">Our previous analysis found </w:t>
      </w:r>
      <w:r w:rsidR="00AE7899" w:rsidRPr="008D1E75">
        <w:t xml:space="preserve">that </w:t>
      </w:r>
      <w:r w:rsidRPr="008D1E75">
        <w:t xml:space="preserve">several factors affect the likelihood of a respondent </w:t>
      </w:r>
      <w:r w:rsidR="009A450C" w:rsidRPr="008D1E75">
        <w:t xml:space="preserve">providing their </w:t>
      </w:r>
      <w:r w:rsidRPr="008D1E75">
        <w:t>consent</w:t>
      </w:r>
      <w:r w:rsidR="00161C8B" w:rsidRPr="008D1E75">
        <w:t xml:space="preserve"> to </w:t>
      </w:r>
      <w:r w:rsidR="009A450C" w:rsidRPr="008D1E75">
        <w:t xml:space="preserve">linking </w:t>
      </w:r>
      <w:r w:rsidR="00161C8B" w:rsidRPr="008D1E75">
        <w:t>their NAPLAN</w:t>
      </w:r>
      <w:r w:rsidR="009A450C" w:rsidRPr="008D1E75">
        <w:t xml:space="preserve"> scores </w:t>
      </w:r>
      <w:r w:rsidR="00161C8B" w:rsidRPr="008D1E75">
        <w:t>to their LSAY records</w:t>
      </w:r>
      <w:r w:rsidR="009A450C" w:rsidRPr="008D1E75">
        <w:t xml:space="preserve"> (see section ‘Understanding consent </w:t>
      </w:r>
      <w:proofErr w:type="spellStart"/>
      <w:r w:rsidR="009A450C" w:rsidRPr="008D1E75">
        <w:t>bias’</w:t>
      </w:r>
      <w:proofErr w:type="spellEnd"/>
      <w:r w:rsidR="009A450C" w:rsidRPr="008D1E75">
        <w:t>)</w:t>
      </w:r>
      <w:r w:rsidRPr="008D1E75">
        <w:t xml:space="preserve">. While the presence of </w:t>
      </w:r>
      <w:r w:rsidR="00161C8B" w:rsidRPr="008D1E75">
        <w:t xml:space="preserve">these </w:t>
      </w:r>
      <w:r w:rsidRPr="008D1E75">
        <w:t xml:space="preserve">factors introduces an element of bias into our linked data, it does not imply that </w:t>
      </w:r>
      <w:r w:rsidR="00161C8B" w:rsidRPr="008D1E75">
        <w:t xml:space="preserve">our </w:t>
      </w:r>
      <w:r w:rsidRPr="008D1E75">
        <w:t xml:space="preserve">consenting respondents are not representative of </w:t>
      </w:r>
      <w:r w:rsidR="00161C8B" w:rsidRPr="008D1E75">
        <w:t xml:space="preserve">the population from which the sample is drawn. </w:t>
      </w:r>
      <w:r w:rsidRPr="008D1E75">
        <w:t>To investigate this</w:t>
      </w:r>
      <w:r w:rsidR="00161C8B" w:rsidRPr="008D1E75">
        <w:t xml:space="preserve"> </w:t>
      </w:r>
      <w:r w:rsidR="002D6AC2" w:rsidRPr="008D1E75">
        <w:t>further</w:t>
      </w:r>
      <w:r w:rsidRPr="008D1E75">
        <w:t xml:space="preserve">, </w:t>
      </w:r>
      <w:r w:rsidR="00161C8B" w:rsidRPr="008D1E75">
        <w:t xml:space="preserve">we undertake a </w:t>
      </w:r>
      <w:r w:rsidRPr="008D1E75">
        <w:t>representativity</w:t>
      </w:r>
      <w:r w:rsidR="00161C8B" w:rsidRPr="008D1E75">
        <w:t xml:space="preserve"> </w:t>
      </w:r>
      <w:r w:rsidRPr="008D1E75">
        <w:t xml:space="preserve">analysis (also known as </w:t>
      </w:r>
      <w:r w:rsidR="00161C8B" w:rsidRPr="008D1E75">
        <w:t xml:space="preserve">an </w:t>
      </w:r>
      <w:r w:rsidRPr="008D1E75">
        <w:t xml:space="preserve">R-analysis) </w:t>
      </w:r>
      <w:r w:rsidR="00161C8B" w:rsidRPr="008D1E75">
        <w:t xml:space="preserve">to understand how well our consenting respondents represent </w:t>
      </w:r>
      <w:r w:rsidR="00712B5C" w:rsidRPr="008D1E75">
        <w:t xml:space="preserve">the </w:t>
      </w:r>
      <w:r w:rsidR="00161C8B" w:rsidRPr="008D1E75">
        <w:t xml:space="preserve">target population. </w:t>
      </w:r>
    </w:p>
    <w:p w14:paraId="437276E9" w14:textId="6E6B20AA" w:rsidR="00653854" w:rsidRPr="008D1E75" w:rsidRDefault="00CC6A06" w:rsidP="008D1E75">
      <w:pPr>
        <w:pStyle w:val="Text"/>
        <w:ind w:right="-1"/>
      </w:pPr>
      <w:r w:rsidRPr="008D1E75">
        <w:t xml:space="preserve">Schouten, </w:t>
      </w:r>
      <w:proofErr w:type="spellStart"/>
      <w:r w:rsidRPr="008D1E75">
        <w:t>Cobben</w:t>
      </w:r>
      <w:proofErr w:type="spellEnd"/>
      <w:r w:rsidRPr="008D1E75">
        <w:t xml:space="preserve"> and Bethlehem </w:t>
      </w:r>
      <w:r w:rsidR="00A07EA7" w:rsidRPr="008D1E75">
        <w:t xml:space="preserve">(2009) developed a set of measures called </w:t>
      </w:r>
      <w:r w:rsidR="00C013EC" w:rsidRPr="008D1E75">
        <w:t>‘</w:t>
      </w:r>
      <w:r w:rsidR="00A07EA7" w:rsidRPr="008D1E75">
        <w:t>representativity indicators</w:t>
      </w:r>
      <w:r w:rsidR="00C013EC" w:rsidRPr="008D1E75">
        <w:t>’</w:t>
      </w:r>
      <w:r w:rsidR="00A07EA7" w:rsidRPr="008D1E75">
        <w:t xml:space="preserve"> </w:t>
      </w:r>
      <w:r w:rsidR="00712B5C" w:rsidRPr="008D1E75">
        <w:t>(</w:t>
      </w:r>
      <w:r w:rsidR="00A07EA7" w:rsidRPr="008D1E75">
        <w:t>or R-indicators</w:t>
      </w:r>
      <w:r w:rsidR="00712B5C" w:rsidRPr="008D1E75">
        <w:t>)</w:t>
      </w:r>
      <w:r w:rsidR="00C013EC" w:rsidRPr="008D1E75">
        <w:t>, which</w:t>
      </w:r>
      <w:r w:rsidR="00A07EA7" w:rsidRPr="008D1E75">
        <w:t xml:space="preserve"> measure the degree to which survey respondents resemble the complete sample (</w:t>
      </w:r>
      <w:proofErr w:type="spellStart"/>
      <w:r w:rsidR="00097314" w:rsidRPr="008D1E75">
        <w:t>Parvazian</w:t>
      </w:r>
      <w:proofErr w:type="spellEnd"/>
      <w:r w:rsidR="00097314" w:rsidRPr="008D1E75">
        <w:t xml:space="preserve"> 2022)</w:t>
      </w:r>
      <w:r w:rsidR="00A07EA7" w:rsidRPr="008D1E75">
        <w:t xml:space="preserve">. The R-indicators are the response propensities from a </w:t>
      </w:r>
      <w:proofErr w:type="spellStart"/>
      <w:r w:rsidR="00A07EA7" w:rsidRPr="008D1E75">
        <w:t>probit</w:t>
      </w:r>
      <w:proofErr w:type="spellEnd"/>
      <w:r w:rsidR="00A07EA7" w:rsidRPr="008D1E75">
        <w:t xml:space="preserve"> or logit model </w:t>
      </w:r>
      <w:r w:rsidR="009B09CD" w:rsidRPr="008D1E75">
        <w:t>and</w:t>
      </w:r>
      <w:r w:rsidR="00712B5C" w:rsidRPr="008D1E75">
        <w:t xml:space="preserve"> are </w:t>
      </w:r>
      <w:r w:rsidR="00A07EA7" w:rsidRPr="008D1E75">
        <w:t xml:space="preserve">calculated using a set of variables from the population that the sample should represent. Like any propensity value, the R-indicator value ranges from zero to one, where a value of one </w:t>
      </w:r>
      <w:r w:rsidR="00795600" w:rsidRPr="008D1E75">
        <w:t>implies</w:t>
      </w:r>
      <w:r w:rsidR="00A07EA7" w:rsidRPr="008D1E75">
        <w:t xml:space="preserve"> full representativeness and zero impl</w:t>
      </w:r>
      <w:r w:rsidR="00307BD5" w:rsidRPr="008D1E75">
        <w:t>ies</w:t>
      </w:r>
      <w:r w:rsidR="00A07EA7" w:rsidRPr="008D1E75">
        <w:t xml:space="preserve"> </w:t>
      </w:r>
      <w:r w:rsidR="007146FA" w:rsidRPr="008D1E75">
        <w:t>no representativeness</w:t>
      </w:r>
      <w:r w:rsidR="00A07EA7" w:rsidRPr="008D1E75">
        <w:t>.</w:t>
      </w:r>
      <w:r w:rsidR="00CE5B24" w:rsidRPr="008D1E75">
        <w:t xml:space="preserve"> </w:t>
      </w:r>
    </w:p>
    <w:p w14:paraId="736F90CC" w14:textId="68A52578" w:rsidR="00653854" w:rsidRPr="008D1E75" w:rsidRDefault="00653854" w:rsidP="008D1E75">
      <w:pPr>
        <w:pStyle w:val="Heading2"/>
        <w:ind w:right="-1"/>
      </w:pPr>
      <w:bookmarkStart w:id="297" w:name="_Toc119580158"/>
      <w:r w:rsidRPr="008D1E75">
        <w:t>Methodology</w:t>
      </w:r>
      <w:bookmarkEnd w:id="297"/>
    </w:p>
    <w:p w14:paraId="4AF7D622" w14:textId="700640CF" w:rsidR="00653854" w:rsidRPr="008D1E75" w:rsidRDefault="002D6AC2" w:rsidP="008D1E75">
      <w:pPr>
        <w:pStyle w:val="Text"/>
        <w:ind w:right="-1"/>
      </w:pPr>
      <w:r w:rsidRPr="008D1E75">
        <w:t>The R-analysis uses a subset of the data (</w:t>
      </w:r>
      <w:r w:rsidR="00DB1FE5" w:rsidRPr="008D1E75">
        <w:t>that is,</w:t>
      </w:r>
      <w:r w:rsidRPr="008D1E75">
        <w:t xml:space="preserve"> data for consenting respondents) and evaluates its similarity to the full dataset. </w:t>
      </w:r>
      <w:r w:rsidR="00097314" w:rsidRPr="008D1E75">
        <w:t xml:space="preserve">Because the </w:t>
      </w:r>
      <w:r w:rsidR="00653854" w:rsidRPr="008D1E75">
        <w:t xml:space="preserve">linkage rate of all consenting respondents is </w:t>
      </w:r>
      <w:r w:rsidR="00097314" w:rsidRPr="008D1E75">
        <w:t>very high</w:t>
      </w:r>
      <w:r w:rsidR="00DB1FE5" w:rsidRPr="008D1E75">
        <w:t>,</w:t>
      </w:r>
      <w:r w:rsidR="00097314" w:rsidRPr="008D1E75">
        <w:t xml:space="preserve"> at </w:t>
      </w:r>
      <w:r w:rsidR="00653854" w:rsidRPr="008D1E75">
        <w:t xml:space="preserve">about 95%, we perform the </w:t>
      </w:r>
      <w:r w:rsidR="00097314" w:rsidRPr="008D1E75">
        <w:t>R-</w:t>
      </w:r>
      <w:r w:rsidR="00653854" w:rsidRPr="008D1E75">
        <w:t xml:space="preserve">analysis on the consenting respondents </w:t>
      </w:r>
      <w:r w:rsidR="00DB1FE5" w:rsidRPr="008D1E75">
        <w:t>rather than on</w:t>
      </w:r>
      <w:r w:rsidR="00653854" w:rsidRPr="008D1E75">
        <w:t xml:space="preserve"> the linked respondents</w:t>
      </w:r>
      <w:r w:rsidR="00DB1FE5" w:rsidRPr="008D1E75">
        <w:t>,</w:t>
      </w:r>
      <w:r w:rsidR="00097314" w:rsidRPr="008D1E75">
        <w:t xml:space="preserve"> as this </w:t>
      </w:r>
      <w:r w:rsidR="00653854" w:rsidRPr="008D1E75">
        <w:t xml:space="preserve">gives us a </w:t>
      </w:r>
      <w:r w:rsidR="00E20BBB" w:rsidRPr="008D1E75">
        <w:t>close</w:t>
      </w:r>
      <w:r w:rsidR="00653854" w:rsidRPr="008D1E75">
        <w:t xml:space="preserve"> approximation </w:t>
      </w:r>
      <w:r w:rsidR="00097314" w:rsidRPr="008D1E75">
        <w:t>of</w:t>
      </w:r>
      <w:r w:rsidR="00653854" w:rsidRPr="008D1E75">
        <w:t xml:space="preserve"> the representativeness of the linked data. </w:t>
      </w:r>
    </w:p>
    <w:p w14:paraId="20DEA6FA" w14:textId="41092C40" w:rsidR="00653854" w:rsidRPr="008D1E75" w:rsidRDefault="00097314" w:rsidP="008D1E75">
      <w:pPr>
        <w:pStyle w:val="Text"/>
        <w:ind w:right="-1"/>
      </w:pPr>
      <w:r w:rsidRPr="008D1E75">
        <w:t xml:space="preserve">As a first </w:t>
      </w:r>
      <w:r w:rsidR="002D6AC2" w:rsidRPr="008D1E75">
        <w:t>step</w:t>
      </w:r>
      <w:r w:rsidRPr="008D1E75">
        <w:t xml:space="preserve">, we </w:t>
      </w:r>
      <w:r w:rsidR="002D6AC2" w:rsidRPr="008D1E75">
        <w:t xml:space="preserve">compare the characteristics </w:t>
      </w:r>
      <w:r w:rsidR="00712B5C" w:rsidRPr="008D1E75">
        <w:t xml:space="preserve">of the (weighted) LSAY </w:t>
      </w:r>
      <w:r w:rsidR="00712AF2" w:rsidRPr="008D1E75">
        <w:t xml:space="preserve">(PISA) </w:t>
      </w:r>
      <w:r w:rsidR="00712B5C" w:rsidRPr="008D1E75">
        <w:t xml:space="preserve">sample </w:t>
      </w:r>
      <w:r w:rsidR="00712AF2" w:rsidRPr="008D1E75">
        <w:t xml:space="preserve">at wave 1 </w:t>
      </w:r>
      <w:r w:rsidR="00CB6EDF" w:rsidRPr="008D1E75">
        <w:t>with</w:t>
      </w:r>
      <w:r w:rsidR="00653854" w:rsidRPr="008D1E75">
        <w:t xml:space="preserve"> the national NAPLAN </w:t>
      </w:r>
      <w:r w:rsidR="00712B5C" w:rsidRPr="008D1E75">
        <w:t>population</w:t>
      </w:r>
      <w:r w:rsidR="00653854" w:rsidRPr="008D1E75">
        <w:t>.</w:t>
      </w:r>
      <w:r w:rsidR="00712B5C" w:rsidRPr="008D1E75">
        <w:t xml:space="preserve"> </w:t>
      </w:r>
      <w:r w:rsidR="00653854" w:rsidRPr="008D1E75">
        <w:t xml:space="preserve">Table </w:t>
      </w:r>
      <w:r w:rsidR="00AD405F" w:rsidRPr="008D1E75">
        <w:t>10</w:t>
      </w:r>
      <w:r w:rsidR="00653854" w:rsidRPr="008D1E75">
        <w:t xml:space="preserve"> </w:t>
      </w:r>
      <w:r w:rsidR="00712B5C" w:rsidRPr="008D1E75">
        <w:t xml:space="preserve">compares </w:t>
      </w:r>
      <w:r w:rsidR="00653854" w:rsidRPr="008D1E75">
        <w:t>the socio</w:t>
      </w:r>
      <w:r w:rsidR="00712AF2" w:rsidRPr="008D1E75">
        <w:t>-</w:t>
      </w:r>
      <w:r w:rsidR="00653854" w:rsidRPr="008D1E75">
        <w:t xml:space="preserve">demographic distribution of the LSAY Y15 wave 1 sample </w:t>
      </w:r>
      <w:r w:rsidR="00712B5C" w:rsidRPr="008D1E75">
        <w:t xml:space="preserve">with </w:t>
      </w:r>
      <w:r w:rsidR="00653854" w:rsidRPr="008D1E75">
        <w:t xml:space="preserve">the national </w:t>
      </w:r>
      <w:r w:rsidR="00EC61AE" w:rsidRPr="008D1E75">
        <w:t xml:space="preserve">population of students who undertook </w:t>
      </w:r>
      <w:r w:rsidR="00653854" w:rsidRPr="008D1E75">
        <w:t>NAPLAN</w:t>
      </w:r>
      <w:r w:rsidR="00EC61AE" w:rsidRPr="008D1E75">
        <w:t xml:space="preserve"> at </w:t>
      </w:r>
      <w:r w:rsidR="00DB1FE5" w:rsidRPr="008D1E75">
        <w:t>Y</w:t>
      </w:r>
      <w:r w:rsidR="00712B5C" w:rsidRPr="008D1E75">
        <w:t xml:space="preserve">ear 9 in </w:t>
      </w:r>
      <w:r w:rsidR="00653854" w:rsidRPr="008D1E75">
        <w:t xml:space="preserve">2014. </w:t>
      </w:r>
      <w:r w:rsidR="00712B5C" w:rsidRPr="008D1E75">
        <w:t xml:space="preserve">We choose the </w:t>
      </w:r>
      <w:r w:rsidR="00653854" w:rsidRPr="008D1E75">
        <w:t xml:space="preserve">national </w:t>
      </w:r>
      <w:r w:rsidR="00EC6C77" w:rsidRPr="008D1E75">
        <w:t>Y</w:t>
      </w:r>
      <w:r w:rsidR="00653854" w:rsidRPr="008D1E75">
        <w:t xml:space="preserve">ear 9 NAPLAN </w:t>
      </w:r>
      <w:r w:rsidR="00712AF2" w:rsidRPr="008D1E75">
        <w:t xml:space="preserve">population </w:t>
      </w:r>
      <w:r w:rsidR="00712B5C" w:rsidRPr="008D1E75">
        <w:t xml:space="preserve">in </w:t>
      </w:r>
      <w:r w:rsidR="00653854" w:rsidRPr="008D1E75">
        <w:t xml:space="preserve">2014 </w:t>
      </w:r>
      <w:r w:rsidR="00712B5C" w:rsidRPr="008D1E75">
        <w:t xml:space="preserve">as this </w:t>
      </w:r>
      <w:r w:rsidR="00712AF2" w:rsidRPr="008D1E75">
        <w:t xml:space="preserve">cohort is most likely to be the same group of students who sat PISA in 2015 (as most respondents would have been in </w:t>
      </w:r>
      <w:r w:rsidR="0060021C" w:rsidRPr="008D1E75">
        <w:t>Y</w:t>
      </w:r>
      <w:r w:rsidR="00653854" w:rsidRPr="008D1E75">
        <w:t xml:space="preserve">ear 10 </w:t>
      </w:r>
      <w:r w:rsidR="00712AF2" w:rsidRPr="008D1E75">
        <w:t xml:space="preserve">when they sat PISA in 2015). </w:t>
      </w:r>
    </w:p>
    <w:p w14:paraId="4A34A6A4" w14:textId="639661B9" w:rsidR="002F5728" w:rsidRPr="008D1E75" w:rsidRDefault="002F5728" w:rsidP="008D1E75">
      <w:pPr>
        <w:pStyle w:val="tabletitle"/>
        <w:ind w:right="-1"/>
      </w:pPr>
      <w:bookmarkStart w:id="298" w:name="_Toc111215608"/>
      <w:bookmarkStart w:id="299" w:name="_Toc115180710"/>
      <w:r w:rsidRPr="008D1E75">
        <w:t xml:space="preserve">Table </w:t>
      </w:r>
      <w:r w:rsidR="00AD405F" w:rsidRPr="008D1E75">
        <w:t>10</w:t>
      </w:r>
      <w:r w:rsidRPr="008D1E75">
        <w:tab/>
        <w:t>Socio</w:t>
      </w:r>
      <w:r w:rsidR="00712AF2" w:rsidRPr="008D1E75">
        <w:t>-</w:t>
      </w:r>
      <w:r w:rsidRPr="008D1E75">
        <w:t>demographic distribution of</w:t>
      </w:r>
      <w:r w:rsidR="00712B5C" w:rsidRPr="008D1E75">
        <w:t xml:space="preserve"> the</w:t>
      </w:r>
      <w:r w:rsidRPr="008D1E75">
        <w:t xml:space="preserve"> LSAY Y15 wave 1 PISA sample vs national NAPLAN data </w:t>
      </w:r>
      <w:r w:rsidR="00147069">
        <w:br/>
      </w:r>
      <w:r w:rsidRPr="008D1E75">
        <w:t>(</w:t>
      </w:r>
      <w:r w:rsidR="00F822BC" w:rsidRPr="008D1E75">
        <w:t>Y</w:t>
      </w:r>
      <w:r w:rsidRPr="008D1E75">
        <w:t>ear 9, 2014)</w:t>
      </w:r>
      <w:bookmarkEnd w:id="298"/>
      <w:bookmarkEnd w:id="299"/>
    </w:p>
    <w:tbl>
      <w:tblPr>
        <w:tblStyle w:val="NCVERTable"/>
        <w:tblW w:w="8431" w:type="dxa"/>
        <w:tblBorders>
          <w:bottom w:val="none" w:sz="0" w:space="0" w:color="auto"/>
        </w:tblBorders>
        <w:tblLayout w:type="fixed"/>
        <w:tblLook w:val="04A0" w:firstRow="1" w:lastRow="0" w:firstColumn="1" w:lastColumn="0" w:noHBand="0" w:noVBand="1"/>
      </w:tblPr>
      <w:tblGrid>
        <w:gridCol w:w="3298"/>
        <w:gridCol w:w="246"/>
        <w:gridCol w:w="2620"/>
        <w:gridCol w:w="2267"/>
      </w:tblGrid>
      <w:tr w:rsidR="002F5728" w:rsidRPr="008D1E75" w14:paraId="59752484" w14:textId="77777777" w:rsidTr="00B7370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298" w:type="dxa"/>
            <w:tcBorders>
              <w:left w:val="none" w:sz="0" w:space="0" w:color="auto"/>
              <w:right w:val="none" w:sz="0" w:space="0" w:color="auto"/>
              <w:tl2br w:val="none" w:sz="0" w:space="0" w:color="auto"/>
              <w:tr2bl w:val="none" w:sz="0" w:space="0" w:color="auto"/>
            </w:tcBorders>
            <w:noWrap/>
            <w:hideMark/>
          </w:tcPr>
          <w:p w14:paraId="05C44C74" w14:textId="77777777" w:rsidR="002F5728" w:rsidRPr="008D1E75" w:rsidRDefault="002F5728" w:rsidP="008D1E75">
            <w:pPr>
              <w:pStyle w:val="Tabletext"/>
              <w:ind w:right="-1"/>
            </w:pPr>
          </w:p>
        </w:tc>
        <w:tc>
          <w:tcPr>
            <w:tcW w:w="246" w:type="dxa"/>
            <w:tcBorders>
              <w:left w:val="none" w:sz="0" w:space="0" w:color="auto"/>
              <w:right w:val="none" w:sz="0" w:space="0" w:color="auto"/>
              <w:tl2br w:val="none" w:sz="0" w:space="0" w:color="auto"/>
              <w:tr2bl w:val="none" w:sz="0" w:space="0" w:color="auto"/>
            </w:tcBorders>
            <w:noWrap/>
            <w:hideMark/>
          </w:tcPr>
          <w:p w14:paraId="56B5B7D6" w14:textId="77777777" w:rsidR="002F5728" w:rsidRPr="008D1E75" w:rsidRDefault="002F5728" w:rsidP="008D1E75">
            <w:pPr>
              <w:pStyle w:val="Tablehead2"/>
              <w:ind w:right="-1"/>
              <w:cnfStyle w:val="100000000000" w:firstRow="1" w:lastRow="0" w:firstColumn="0" w:lastColumn="0" w:oddVBand="0" w:evenVBand="0" w:oddHBand="0" w:evenHBand="0" w:firstRowFirstColumn="0" w:firstRowLastColumn="0" w:lastRowFirstColumn="0" w:lastRowLastColumn="0"/>
            </w:pPr>
          </w:p>
        </w:tc>
        <w:tc>
          <w:tcPr>
            <w:tcW w:w="2620" w:type="dxa"/>
            <w:tcBorders>
              <w:left w:val="none" w:sz="0" w:space="0" w:color="auto"/>
              <w:right w:val="none" w:sz="0" w:space="0" w:color="auto"/>
              <w:tl2br w:val="none" w:sz="0" w:space="0" w:color="auto"/>
              <w:tr2bl w:val="none" w:sz="0" w:space="0" w:color="auto"/>
            </w:tcBorders>
            <w:noWrap/>
            <w:vAlign w:val="center"/>
            <w:hideMark/>
          </w:tcPr>
          <w:p w14:paraId="145A6157" w14:textId="5BFA6FEC" w:rsidR="002F5728" w:rsidRPr="008D1E75" w:rsidRDefault="002F5728" w:rsidP="008D1E75">
            <w:pPr>
              <w:pStyle w:val="Tablehead2"/>
              <w:ind w:right="-1"/>
              <w:jc w:val="center"/>
              <w:cnfStyle w:val="100000000000" w:firstRow="1" w:lastRow="0" w:firstColumn="0" w:lastColumn="0" w:oddVBand="0" w:evenVBand="0" w:oddHBand="0" w:evenHBand="0" w:firstRowFirstColumn="0" w:firstRowLastColumn="0" w:lastRowFirstColumn="0" w:lastRowLastColumn="0"/>
            </w:pPr>
            <w:r w:rsidRPr="008D1E75">
              <w:t xml:space="preserve">LSAY </w:t>
            </w:r>
            <w:r w:rsidR="008138D7" w:rsidRPr="008D1E75">
              <w:t xml:space="preserve">Y15 </w:t>
            </w:r>
            <w:r w:rsidRPr="008D1E75">
              <w:t>wave 1 PISA sample (weighted)</w:t>
            </w:r>
          </w:p>
        </w:tc>
        <w:tc>
          <w:tcPr>
            <w:tcW w:w="2267" w:type="dxa"/>
            <w:tcBorders>
              <w:left w:val="none" w:sz="0" w:space="0" w:color="auto"/>
              <w:right w:val="none" w:sz="0" w:space="0" w:color="auto"/>
              <w:tl2br w:val="none" w:sz="0" w:space="0" w:color="auto"/>
              <w:tr2bl w:val="none" w:sz="0" w:space="0" w:color="auto"/>
            </w:tcBorders>
            <w:noWrap/>
            <w:vAlign w:val="center"/>
            <w:hideMark/>
          </w:tcPr>
          <w:p w14:paraId="6A54FCDA" w14:textId="2D0135F1" w:rsidR="002F5728" w:rsidRPr="008D1E75" w:rsidRDefault="002F5728" w:rsidP="008D1E75">
            <w:pPr>
              <w:pStyle w:val="Tablehead2"/>
              <w:ind w:right="-1"/>
              <w:jc w:val="center"/>
              <w:cnfStyle w:val="100000000000" w:firstRow="1" w:lastRow="0" w:firstColumn="0" w:lastColumn="0" w:oddVBand="0" w:evenVBand="0" w:oddHBand="0" w:evenHBand="0" w:firstRowFirstColumn="0" w:firstRowLastColumn="0" w:lastRowFirstColumn="0" w:lastRowLastColumn="0"/>
            </w:pPr>
            <w:r w:rsidRPr="008D1E75">
              <w:t xml:space="preserve">National </w:t>
            </w:r>
            <w:r w:rsidR="008138D7" w:rsidRPr="008D1E75">
              <w:t xml:space="preserve">Year 9 </w:t>
            </w:r>
            <w:r w:rsidRPr="008D1E75">
              <w:t>NAPLAN</w:t>
            </w:r>
            <w:r w:rsidR="00EC61AE" w:rsidRPr="008D1E75">
              <w:t xml:space="preserve"> population </w:t>
            </w:r>
          </w:p>
        </w:tc>
      </w:tr>
      <w:tr w:rsidR="00546917" w:rsidRPr="008D1E75" w14:paraId="4796936B" w14:textId="77777777" w:rsidTr="00B7370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298" w:type="dxa"/>
            <w:noWrap/>
          </w:tcPr>
          <w:p w14:paraId="7CECADF2" w14:textId="77777777" w:rsidR="00546917" w:rsidRPr="008D1E75" w:rsidRDefault="00546917" w:rsidP="008D1E75">
            <w:pPr>
              <w:pStyle w:val="Tabletext"/>
              <w:ind w:right="-1"/>
            </w:pPr>
          </w:p>
        </w:tc>
        <w:tc>
          <w:tcPr>
            <w:tcW w:w="246" w:type="dxa"/>
            <w:noWrap/>
          </w:tcPr>
          <w:p w14:paraId="1EDA23F0" w14:textId="77777777" w:rsidR="00546917" w:rsidRPr="008D1E75" w:rsidRDefault="00546917" w:rsidP="008D1E75">
            <w:pPr>
              <w:pStyle w:val="Tablehead2"/>
              <w:ind w:right="-1"/>
              <w:cnfStyle w:val="100000000000" w:firstRow="1" w:lastRow="0" w:firstColumn="0" w:lastColumn="0" w:oddVBand="0" w:evenVBand="0" w:oddHBand="0" w:evenHBand="0" w:firstRowFirstColumn="0" w:firstRowLastColumn="0" w:lastRowFirstColumn="0" w:lastRowLastColumn="0"/>
            </w:pPr>
          </w:p>
        </w:tc>
        <w:tc>
          <w:tcPr>
            <w:tcW w:w="2620" w:type="dxa"/>
            <w:noWrap/>
            <w:vAlign w:val="center"/>
          </w:tcPr>
          <w:p w14:paraId="31A16DF4" w14:textId="76A2552C" w:rsidR="00546917" w:rsidRPr="008D1E75" w:rsidRDefault="00546917" w:rsidP="008D1E75">
            <w:pPr>
              <w:pStyle w:val="Tablehead2"/>
              <w:ind w:right="-1"/>
              <w:jc w:val="center"/>
              <w:cnfStyle w:val="100000000000" w:firstRow="1" w:lastRow="0" w:firstColumn="0" w:lastColumn="0" w:oddVBand="0" w:evenVBand="0" w:oddHBand="0" w:evenHBand="0" w:firstRowFirstColumn="0" w:firstRowLastColumn="0" w:lastRowFirstColumn="0" w:lastRowLastColumn="0"/>
            </w:pPr>
            <w:r w:rsidRPr="008D1E75">
              <w:t>%</w:t>
            </w:r>
          </w:p>
        </w:tc>
        <w:tc>
          <w:tcPr>
            <w:tcW w:w="2267" w:type="dxa"/>
            <w:noWrap/>
            <w:vAlign w:val="center"/>
          </w:tcPr>
          <w:p w14:paraId="1903F339" w14:textId="4CAA6900" w:rsidR="00546917" w:rsidRPr="008D1E75" w:rsidRDefault="00546917" w:rsidP="008D1E75">
            <w:pPr>
              <w:pStyle w:val="Tablehead2"/>
              <w:ind w:right="-1"/>
              <w:jc w:val="center"/>
              <w:cnfStyle w:val="100000000000" w:firstRow="1" w:lastRow="0" w:firstColumn="0" w:lastColumn="0" w:oddVBand="0" w:evenVBand="0" w:oddHBand="0" w:evenHBand="0" w:firstRowFirstColumn="0" w:firstRowLastColumn="0" w:lastRowFirstColumn="0" w:lastRowLastColumn="0"/>
            </w:pPr>
            <w:r w:rsidRPr="008D1E75">
              <w:t>%</w:t>
            </w:r>
          </w:p>
        </w:tc>
      </w:tr>
      <w:tr w:rsidR="002F5728" w:rsidRPr="008D1E75" w14:paraId="7A7FB3E6" w14:textId="77777777" w:rsidTr="00B737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single" w:sz="4" w:space="0" w:color="auto"/>
              <w:left w:val="none" w:sz="0" w:space="0" w:color="auto"/>
              <w:bottom w:val="none" w:sz="0" w:space="0" w:color="auto"/>
              <w:right w:val="none" w:sz="0" w:space="0" w:color="auto"/>
              <w:tl2br w:val="none" w:sz="0" w:space="0" w:color="auto"/>
              <w:tr2bl w:val="none" w:sz="0" w:space="0" w:color="auto"/>
            </w:tcBorders>
            <w:noWrap/>
            <w:hideMark/>
          </w:tcPr>
          <w:p w14:paraId="7E06B650" w14:textId="77777777" w:rsidR="002F5728" w:rsidRPr="008D1E75" w:rsidRDefault="002F5728" w:rsidP="008D1E75">
            <w:pPr>
              <w:pStyle w:val="Tabletext"/>
              <w:ind w:right="-1"/>
            </w:pPr>
            <w:r w:rsidRPr="008D1E75">
              <w:t>Sex</w:t>
            </w:r>
          </w:p>
        </w:tc>
        <w:tc>
          <w:tcPr>
            <w:tcW w:w="246" w:type="dxa"/>
            <w:tcBorders>
              <w:top w:val="single" w:sz="4" w:space="0" w:color="auto"/>
              <w:left w:val="none" w:sz="0" w:space="0" w:color="auto"/>
              <w:bottom w:val="none" w:sz="0" w:space="0" w:color="auto"/>
              <w:right w:val="none" w:sz="0" w:space="0" w:color="auto"/>
              <w:tl2br w:val="none" w:sz="0" w:space="0" w:color="auto"/>
              <w:tr2bl w:val="none" w:sz="0" w:space="0" w:color="auto"/>
            </w:tcBorders>
            <w:noWrap/>
            <w:hideMark/>
          </w:tcPr>
          <w:p w14:paraId="628D1D83" w14:textId="77777777" w:rsidR="002F5728" w:rsidRPr="008D1E75" w:rsidRDefault="002F5728" w:rsidP="008D1E75">
            <w:pPr>
              <w:pStyle w:val="Tabletext"/>
              <w:ind w:right="-1"/>
              <w:cnfStyle w:val="000000100000" w:firstRow="0" w:lastRow="0" w:firstColumn="0" w:lastColumn="0" w:oddVBand="0" w:evenVBand="0" w:oddHBand="1" w:evenHBand="0" w:firstRowFirstColumn="0" w:firstRowLastColumn="0" w:lastRowFirstColumn="0" w:lastRowLastColumn="0"/>
            </w:pPr>
          </w:p>
        </w:tc>
        <w:tc>
          <w:tcPr>
            <w:tcW w:w="2620" w:type="dxa"/>
            <w:tcBorders>
              <w:top w:val="single" w:sz="4" w:space="0" w:color="auto"/>
              <w:left w:val="none" w:sz="0" w:space="0" w:color="auto"/>
              <w:bottom w:val="none" w:sz="0" w:space="0" w:color="auto"/>
              <w:right w:val="none" w:sz="0" w:space="0" w:color="auto"/>
              <w:tl2br w:val="none" w:sz="0" w:space="0" w:color="auto"/>
              <w:tr2bl w:val="none" w:sz="0" w:space="0" w:color="auto"/>
            </w:tcBorders>
            <w:noWrap/>
            <w:hideMark/>
          </w:tcPr>
          <w:p w14:paraId="5AB20D92" w14:textId="77777777" w:rsidR="002F5728" w:rsidRPr="008D1E75" w:rsidRDefault="002F5728" w:rsidP="008D1E75">
            <w:pPr>
              <w:pStyle w:val="Tabletext"/>
              <w:ind w:right="-1"/>
              <w:cnfStyle w:val="000000100000" w:firstRow="0" w:lastRow="0" w:firstColumn="0" w:lastColumn="0" w:oddVBand="0" w:evenVBand="0" w:oddHBand="1" w:evenHBand="0" w:firstRowFirstColumn="0" w:firstRowLastColumn="0" w:lastRowFirstColumn="0" w:lastRowLastColumn="0"/>
            </w:pPr>
          </w:p>
        </w:tc>
        <w:tc>
          <w:tcPr>
            <w:tcW w:w="2267" w:type="dxa"/>
            <w:tcBorders>
              <w:top w:val="single" w:sz="4" w:space="0" w:color="auto"/>
              <w:left w:val="none" w:sz="0" w:space="0" w:color="auto"/>
              <w:bottom w:val="none" w:sz="0" w:space="0" w:color="auto"/>
              <w:right w:val="none" w:sz="0" w:space="0" w:color="auto"/>
              <w:tl2br w:val="none" w:sz="0" w:space="0" w:color="auto"/>
              <w:tr2bl w:val="none" w:sz="0" w:space="0" w:color="auto"/>
            </w:tcBorders>
            <w:noWrap/>
            <w:hideMark/>
          </w:tcPr>
          <w:p w14:paraId="7BBF71DA" w14:textId="77777777" w:rsidR="002F5728" w:rsidRPr="008D1E75" w:rsidRDefault="002F5728" w:rsidP="008D1E75">
            <w:pPr>
              <w:pStyle w:val="Tabletext"/>
              <w:ind w:right="-1"/>
              <w:cnfStyle w:val="000000100000" w:firstRow="0" w:lastRow="0" w:firstColumn="0" w:lastColumn="0" w:oddVBand="0" w:evenVBand="0" w:oddHBand="1" w:evenHBand="0" w:firstRowFirstColumn="0" w:firstRowLastColumn="0" w:lastRowFirstColumn="0" w:lastRowLastColumn="0"/>
            </w:pPr>
          </w:p>
        </w:tc>
      </w:tr>
      <w:tr w:rsidR="002F5728" w:rsidRPr="008D1E75" w14:paraId="5E4E0CB1" w14:textId="77777777" w:rsidTr="00B73707">
        <w:trPr>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nil"/>
            </w:tcBorders>
            <w:noWrap/>
            <w:hideMark/>
          </w:tcPr>
          <w:p w14:paraId="10257A90" w14:textId="77777777" w:rsidR="002F5728" w:rsidRPr="008D1E75" w:rsidRDefault="002F5728" w:rsidP="008D1E75">
            <w:pPr>
              <w:pStyle w:val="Tabletext"/>
              <w:ind w:right="-1"/>
            </w:pPr>
            <w:r w:rsidRPr="008D1E75">
              <w:t xml:space="preserve">   Female</w:t>
            </w:r>
          </w:p>
        </w:tc>
        <w:tc>
          <w:tcPr>
            <w:tcW w:w="246" w:type="dxa"/>
            <w:tcBorders>
              <w:top w:val="nil"/>
            </w:tcBorders>
            <w:noWrap/>
            <w:hideMark/>
          </w:tcPr>
          <w:p w14:paraId="08DBB178" w14:textId="77777777" w:rsidR="002F5728" w:rsidRPr="008D1E75" w:rsidRDefault="002F5728" w:rsidP="008D1E75">
            <w:pPr>
              <w:pStyle w:val="Tabletext"/>
              <w:ind w:right="-1"/>
              <w:cnfStyle w:val="000000000000" w:firstRow="0" w:lastRow="0" w:firstColumn="0" w:lastColumn="0" w:oddVBand="0" w:evenVBand="0" w:oddHBand="0" w:evenHBand="0" w:firstRowFirstColumn="0" w:firstRowLastColumn="0" w:lastRowFirstColumn="0" w:lastRowLastColumn="0"/>
            </w:pPr>
          </w:p>
        </w:tc>
        <w:tc>
          <w:tcPr>
            <w:tcW w:w="2620" w:type="dxa"/>
            <w:tcBorders>
              <w:top w:val="nil"/>
            </w:tcBorders>
            <w:noWrap/>
            <w:vAlign w:val="center"/>
            <w:hideMark/>
          </w:tcPr>
          <w:p w14:paraId="6F34032F" w14:textId="77777777"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49.6</w:t>
            </w:r>
          </w:p>
        </w:tc>
        <w:tc>
          <w:tcPr>
            <w:tcW w:w="2267" w:type="dxa"/>
            <w:tcBorders>
              <w:top w:val="nil"/>
            </w:tcBorders>
            <w:noWrap/>
            <w:vAlign w:val="center"/>
            <w:hideMark/>
          </w:tcPr>
          <w:p w14:paraId="396B23ED" w14:textId="7EB8A959"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48.</w:t>
            </w:r>
            <w:r w:rsidR="00F63C84">
              <w:t>8</w:t>
            </w:r>
          </w:p>
        </w:tc>
      </w:tr>
      <w:tr w:rsidR="002F5728" w:rsidRPr="008D1E75" w14:paraId="007E2140" w14:textId="77777777" w:rsidTr="00B737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nil"/>
              <w:left w:val="none" w:sz="0" w:space="0" w:color="auto"/>
              <w:bottom w:val="single" w:sz="4" w:space="0" w:color="auto"/>
              <w:right w:val="none" w:sz="0" w:space="0" w:color="auto"/>
              <w:tl2br w:val="none" w:sz="0" w:space="0" w:color="auto"/>
              <w:tr2bl w:val="none" w:sz="0" w:space="0" w:color="auto"/>
            </w:tcBorders>
            <w:noWrap/>
            <w:hideMark/>
          </w:tcPr>
          <w:p w14:paraId="7349DB15" w14:textId="77777777" w:rsidR="002F5728" w:rsidRPr="008D1E75" w:rsidRDefault="002F5728" w:rsidP="008D1E75">
            <w:pPr>
              <w:pStyle w:val="Tabletext"/>
              <w:ind w:right="-1"/>
            </w:pPr>
            <w:r w:rsidRPr="008D1E75">
              <w:t xml:space="preserve">   Male</w:t>
            </w:r>
          </w:p>
        </w:tc>
        <w:tc>
          <w:tcPr>
            <w:tcW w:w="246" w:type="dxa"/>
            <w:tcBorders>
              <w:top w:val="nil"/>
              <w:left w:val="none" w:sz="0" w:space="0" w:color="auto"/>
              <w:bottom w:val="single" w:sz="4" w:space="0" w:color="auto"/>
              <w:right w:val="none" w:sz="0" w:space="0" w:color="auto"/>
              <w:tl2br w:val="none" w:sz="0" w:space="0" w:color="auto"/>
              <w:tr2bl w:val="none" w:sz="0" w:space="0" w:color="auto"/>
            </w:tcBorders>
            <w:noWrap/>
            <w:hideMark/>
          </w:tcPr>
          <w:p w14:paraId="7366AD56" w14:textId="77777777" w:rsidR="002F5728" w:rsidRPr="008D1E75" w:rsidRDefault="002F5728" w:rsidP="008D1E75">
            <w:pPr>
              <w:pStyle w:val="Tabletext"/>
              <w:ind w:right="-1"/>
              <w:cnfStyle w:val="000000100000" w:firstRow="0" w:lastRow="0" w:firstColumn="0" w:lastColumn="0" w:oddVBand="0" w:evenVBand="0" w:oddHBand="1" w:evenHBand="0" w:firstRowFirstColumn="0" w:firstRowLastColumn="0" w:lastRowFirstColumn="0" w:lastRowLastColumn="0"/>
            </w:pPr>
          </w:p>
        </w:tc>
        <w:tc>
          <w:tcPr>
            <w:tcW w:w="2620" w:type="dxa"/>
            <w:tcBorders>
              <w:top w:val="nil"/>
              <w:left w:val="none" w:sz="0" w:space="0" w:color="auto"/>
              <w:bottom w:val="single" w:sz="4" w:space="0" w:color="auto"/>
              <w:right w:val="none" w:sz="0" w:space="0" w:color="auto"/>
              <w:tl2br w:val="none" w:sz="0" w:space="0" w:color="auto"/>
              <w:tr2bl w:val="none" w:sz="0" w:space="0" w:color="auto"/>
            </w:tcBorders>
            <w:noWrap/>
            <w:vAlign w:val="center"/>
            <w:hideMark/>
          </w:tcPr>
          <w:p w14:paraId="4514AE0F"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50.4</w:t>
            </w:r>
          </w:p>
        </w:tc>
        <w:tc>
          <w:tcPr>
            <w:tcW w:w="2267" w:type="dxa"/>
            <w:tcBorders>
              <w:top w:val="nil"/>
              <w:left w:val="none" w:sz="0" w:space="0" w:color="auto"/>
              <w:bottom w:val="single" w:sz="4" w:space="0" w:color="auto"/>
              <w:right w:val="none" w:sz="0" w:space="0" w:color="auto"/>
              <w:tl2br w:val="none" w:sz="0" w:space="0" w:color="auto"/>
              <w:tr2bl w:val="none" w:sz="0" w:space="0" w:color="auto"/>
            </w:tcBorders>
            <w:noWrap/>
            <w:vAlign w:val="center"/>
            <w:hideMark/>
          </w:tcPr>
          <w:p w14:paraId="45664BFE"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51.2</w:t>
            </w:r>
          </w:p>
        </w:tc>
      </w:tr>
      <w:tr w:rsidR="002F5728" w:rsidRPr="008D1E75" w14:paraId="30E55588" w14:textId="77777777" w:rsidTr="00B73707">
        <w:trPr>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single" w:sz="4" w:space="0" w:color="auto"/>
            </w:tcBorders>
            <w:noWrap/>
            <w:hideMark/>
          </w:tcPr>
          <w:p w14:paraId="01CE3CCA" w14:textId="77777777" w:rsidR="002F5728" w:rsidRPr="008D1E75" w:rsidRDefault="002F5728" w:rsidP="008D1E75">
            <w:pPr>
              <w:pStyle w:val="Tabletext"/>
              <w:ind w:right="-1"/>
            </w:pPr>
            <w:r w:rsidRPr="008D1E75">
              <w:t>Indigenous status</w:t>
            </w:r>
          </w:p>
        </w:tc>
        <w:tc>
          <w:tcPr>
            <w:tcW w:w="246" w:type="dxa"/>
            <w:tcBorders>
              <w:top w:val="single" w:sz="4" w:space="0" w:color="auto"/>
            </w:tcBorders>
            <w:noWrap/>
            <w:hideMark/>
          </w:tcPr>
          <w:p w14:paraId="5FFECF20" w14:textId="77777777" w:rsidR="002F5728" w:rsidRPr="008D1E75" w:rsidRDefault="002F5728" w:rsidP="008D1E75">
            <w:pPr>
              <w:pStyle w:val="Tabletext"/>
              <w:ind w:right="-1"/>
              <w:cnfStyle w:val="000000000000" w:firstRow="0" w:lastRow="0" w:firstColumn="0" w:lastColumn="0" w:oddVBand="0" w:evenVBand="0" w:oddHBand="0" w:evenHBand="0" w:firstRowFirstColumn="0" w:firstRowLastColumn="0" w:lastRowFirstColumn="0" w:lastRowLastColumn="0"/>
            </w:pPr>
          </w:p>
        </w:tc>
        <w:tc>
          <w:tcPr>
            <w:tcW w:w="2620" w:type="dxa"/>
            <w:tcBorders>
              <w:top w:val="single" w:sz="4" w:space="0" w:color="auto"/>
            </w:tcBorders>
            <w:noWrap/>
            <w:vAlign w:val="center"/>
            <w:hideMark/>
          </w:tcPr>
          <w:p w14:paraId="4D5CD760" w14:textId="77777777"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p>
        </w:tc>
        <w:tc>
          <w:tcPr>
            <w:tcW w:w="2267" w:type="dxa"/>
            <w:tcBorders>
              <w:top w:val="single" w:sz="4" w:space="0" w:color="auto"/>
            </w:tcBorders>
            <w:noWrap/>
            <w:vAlign w:val="center"/>
            <w:hideMark/>
          </w:tcPr>
          <w:p w14:paraId="7DBF59CF" w14:textId="77777777"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p>
        </w:tc>
      </w:tr>
      <w:tr w:rsidR="002F5728" w:rsidRPr="008D1E75" w14:paraId="5460FC2E" w14:textId="77777777" w:rsidTr="00B737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nil"/>
              <w:left w:val="none" w:sz="0" w:space="0" w:color="auto"/>
              <w:bottom w:val="none" w:sz="0" w:space="0" w:color="auto"/>
              <w:right w:val="none" w:sz="0" w:space="0" w:color="auto"/>
              <w:tl2br w:val="none" w:sz="0" w:space="0" w:color="auto"/>
              <w:tr2bl w:val="none" w:sz="0" w:space="0" w:color="auto"/>
            </w:tcBorders>
            <w:noWrap/>
            <w:hideMark/>
          </w:tcPr>
          <w:p w14:paraId="690F1BA5" w14:textId="77777777" w:rsidR="002F5728" w:rsidRPr="008D1E75" w:rsidRDefault="002F5728" w:rsidP="008D1E75">
            <w:pPr>
              <w:pStyle w:val="Tabletext"/>
              <w:ind w:right="-1"/>
            </w:pPr>
            <w:r w:rsidRPr="008D1E75">
              <w:t xml:space="preserve">   Non-Indigenous</w:t>
            </w:r>
          </w:p>
        </w:tc>
        <w:tc>
          <w:tcPr>
            <w:tcW w:w="246" w:type="dxa"/>
            <w:tcBorders>
              <w:top w:val="nil"/>
              <w:left w:val="none" w:sz="0" w:space="0" w:color="auto"/>
              <w:bottom w:val="none" w:sz="0" w:space="0" w:color="auto"/>
              <w:right w:val="none" w:sz="0" w:space="0" w:color="auto"/>
              <w:tl2br w:val="none" w:sz="0" w:space="0" w:color="auto"/>
              <w:tr2bl w:val="none" w:sz="0" w:space="0" w:color="auto"/>
            </w:tcBorders>
            <w:noWrap/>
            <w:hideMark/>
          </w:tcPr>
          <w:p w14:paraId="03A46F99" w14:textId="77777777" w:rsidR="002F5728" w:rsidRPr="008D1E75" w:rsidRDefault="002F5728" w:rsidP="008D1E75">
            <w:pPr>
              <w:pStyle w:val="Tabletext"/>
              <w:ind w:right="-1"/>
              <w:cnfStyle w:val="000000100000" w:firstRow="0" w:lastRow="0" w:firstColumn="0" w:lastColumn="0" w:oddVBand="0" w:evenVBand="0" w:oddHBand="1" w:evenHBand="0" w:firstRowFirstColumn="0" w:firstRowLastColumn="0" w:lastRowFirstColumn="0" w:lastRowLastColumn="0"/>
            </w:pPr>
          </w:p>
        </w:tc>
        <w:tc>
          <w:tcPr>
            <w:tcW w:w="2620" w:type="dxa"/>
            <w:tcBorders>
              <w:top w:val="nil"/>
              <w:left w:val="none" w:sz="0" w:space="0" w:color="auto"/>
              <w:bottom w:val="none" w:sz="0" w:space="0" w:color="auto"/>
              <w:right w:val="none" w:sz="0" w:space="0" w:color="auto"/>
              <w:tl2br w:val="none" w:sz="0" w:space="0" w:color="auto"/>
              <w:tr2bl w:val="none" w:sz="0" w:space="0" w:color="auto"/>
            </w:tcBorders>
            <w:noWrap/>
            <w:vAlign w:val="center"/>
            <w:hideMark/>
          </w:tcPr>
          <w:p w14:paraId="5659EE36"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95.8</w:t>
            </w:r>
          </w:p>
        </w:tc>
        <w:tc>
          <w:tcPr>
            <w:tcW w:w="2267" w:type="dxa"/>
            <w:tcBorders>
              <w:top w:val="nil"/>
              <w:left w:val="none" w:sz="0" w:space="0" w:color="auto"/>
              <w:bottom w:val="none" w:sz="0" w:space="0" w:color="auto"/>
              <w:right w:val="none" w:sz="0" w:space="0" w:color="auto"/>
              <w:tl2br w:val="none" w:sz="0" w:space="0" w:color="auto"/>
              <w:tr2bl w:val="none" w:sz="0" w:space="0" w:color="auto"/>
            </w:tcBorders>
            <w:noWrap/>
            <w:vAlign w:val="center"/>
            <w:hideMark/>
          </w:tcPr>
          <w:p w14:paraId="53147F35" w14:textId="3F7F23DA"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9</w:t>
            </w:r>
            <w:r w:rsidR="00F63C84">
              <w:t>4.9</w:t>
            </w:r>
          </w:p>
        </w:tc>
      </w:tr>
      <w:tr w:rsidR="002F5728" w:rsidRPr="008D1E75" w14:paraId="415B23B6" w14:textId="77777777" w:rsidTr="00B73707">
        <w:trPr>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nil"/>
              <w:bottom w:val="single" w:sz="4" w:space="0" w:color="auto"/>
            </w:tcBorders>
            <w:noWrap/>
            <w:hideMark/>
          </w:tcPr>
          <w:p w14:paraId="27B74814" w14:textId="77777777" w:rsidR="002F5728" w:rsidRPr="008D1E75" w:rsidRDefault="002F5728" w:rsidP="008D1E75">
            <w:pPr>
              <w:pStyle w:val="Tabletext"/>
              <w:ind w:right="-1"/>
            </w:pPr>
            <w:r w:rsidRPr="008D1E75">
              <w:t xml:space="preserve">   Indigenous</w:t>
            </w:r>
          </w:p>
        </w:tc>
        <w:tc>
          <w:tcPr>
            <w:tcW w:w="246" w:type="dxa"/>
            <w:tcBorders>
              <w:top w:val="nil"/>
              <w:bottom w:val="single" w:sz="4" w:space="0" w:color="auto"/>
            </w:tcBorders>
            <w:noWrap/>
            <w:hideMark/>
          </w:tcPr>
          <w:p w14:paraId="3D54F92A" w14:textId="77777777" w:rsidR="002F5728" w:rsidRPr="008D1E75" w:rsidRDefault="002F5728" w:rsidP="008D1E75">
            <w:pPr>
              <w:pStyle w:val="Tabletext"/>
              <w:ind w:right="-1"/>
              <w:cnfStyle w:val="000000000000" w:firstRow="0" w:lastRow="0" w:firstColumn="0" w:lastColumn="0" w:oddVBand="0" w:evenVBand="0" w:oddHBand="0" w:evenHBand="0" w:firstRowFirstColumn="0" w:firstRowLastColumn="0" w:lastRowFirstColumn="0" w:lastRowLastColumn="0"/>
            </w:pPr>
          </w:p>
        </w:tc>
        <w:tc>
          <w:tcPr>
            <w:tcW w:w="2620" w:type="dxa"/>
            <w:tcBorders>
              <w:top w:val="nil"/>
              <w:bottom w:val="single" w:sz="4" w:space="0" w:color="auto"/>
            </w:tcBorders>
            <w:noWrap/>
            <w:vAlign w:val="center"/>
            <w:hideMark/>
          </w:tcPr>
          <w:p w14:paraId="7FE7882F" w14:textId="77777777"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4.2</w:t>
            </w:r>
          </w:p>
        </w:tc>
        <w:tc>
          <w:tcPr>
            <w:tcW w:w="2267" w:type="dxa"/>
            <w:tcBorders>
              <w:top w:val="nil"/>
              <w:bottom w:val="single" w:sz="4" w:space="0" w:color="auto"/>
            </w:tcBorders>
            <w:noWrap/>
            <w:vAlign w:val="center"/>
            <w:hideMark/>
          </w:tcPr>
          <w:p w14:paraId="706081A9" w14:textId="77777777"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5.1</w:t>
            </w:r>
          </w:p>
        </w:tc>
      </w:tr>
      <w:tr w:rsidR="002F5728" w:rsidRPr="008D1E75" w14:paraId="73302757" w14:textId="77777777" w:rsidTr="00B737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4" w:type="dxa"/>
            <w:gridSpan w:val="2"/>
            <w:tcBorders>
              <w:top w:val="single" w:sz="4" w:space="0" w:color="auto"/>
              <w:left w:val="none" w:sz="0" w:space="0" w:color="auto"/>
              <w:bottom w:val="none" w:sz="0" w:space="0" w:color="auto"/>
              <w:right w:val="none" w:sz="0" w:space="0" w:color="auto"/>
              <w:tl2br w:val="none" w:sz="0" w:space="0" w:color="auto"/>
              <w:tr2bl w:val="none" w:sz="0" w:space="0" w:color="auto"/>
            </w:tcBorders>
            <w:noWrap/>
            <w:hideMark/>
          </w:tcPr>
          <w:p w14:paraId="6075C592" w14:textId="77777777" w:rsidR="002F5728" w:rsidRPr="008D1E75" w:rsidRDefault="002F5728" w:rsidP="008D1E75">
            <w:pPr>
              <w:pStyle w:val="Tabletext"/>
              <w:ind w:right="-1"/>
            </w:pPr>
            <w:r w:rsidRPr="008D1E75">
              <w:t>Language background other than English</w:t>
            </w:r>
          </w:p>
        </w:tc>
        <w:tc>
          <w:tcPr>
            <w:tcW w:w="2620" w:type="dxa"/>
            <w:tcBorders>
              <w:top w:val="single" w:sz="4"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212964AE"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p>
        </w:tc>
        <w:tc>
          <w:tcPr>
            <w:tcW w:w="2267" w:type="dxa"/>
            <w:tcBorders>
              <w:top w:val="single" w:sz="4"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4C083D9A"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p>
        </w:tc>
      </w:tr>
      <w:tr w:rsidR="002F5728" w:rsidRPr="008D1E75" w14:paraId="5ACEBB9D" w14:textId="77777777" w:rsidTr="00B73707">
        <w:trPr>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nil"/>
            </w:tcBorders>
            <w:noWrap/>
            <w:hideMark/>
          </w:tcPr>
          <w:p w14:paraId="1962321D" w14:textId="77777777" w:rsidR="002F5728" w:rsidRPr="008D1E75" w:rsidRDefault="002F5728" w:rsidP="008D1E75">
            <w:pPr>
              <w:pStyle w:val="Tabletext"/>
              <w:ind w:right="-1"/>
            </w:pPr>
            <w:r w:rsidRPr="008D1E75">
              <w:t xml:space="preserve">   English</w:t>
            </w:r>
          </w:p>
        </w:tc>
        <w:tc>
          <w:tcPr>
            <w:tcW w:w="246" w:type="dxa"/>
            <w:tcBorders>
              <w:top w:val="nil"/>
            </w:tcBorders>
            <w:noWrap/>
            <w:hideMark/>
          </w:tcPr>
          <w:p w14:paraId="67293F9A" w14:textId="77777777" w:rsidR="002F5728" w:rsidRPr="008D1E75" w:rsidRDefault="002F5728" w:rsidP="008D1E75">
            <w:pPr>
              <w:pStyle w:val="Tabletext"/>
              <w:ind w:right="-1"/>
              <w:cnfStyle w:val="000000000000" w:firstRow="0" w:lastRow="0" w:firstColumn="0" w:lastColumn="0" w:oddVBand="0" w:evenVBand="0" w:oddHBand="0" w:evenHBand="0" w:firstRowFirstColumn="0" w:firstRowLastColumn="0" w:lastRowFirstColumn="0" w:lastRowLastColumn="0"/>
            </w:pPr>
          </w:p>
        </w:tc>
        <w:tc>
          <w:tcPr>
            <w:tcW w:w="2620" w:type="dxa"/>
            <w:tcBorders>
              <w:top w:val="nil"/>
            </w:tcBorders>
            <w:noWrap/>
            <w:vAlign w:val="center"/>
            <w:hideMark/>
          </w:tcPr>
          <w:p w14:paraId="3479D236" w14:textId="77777777"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86.6</w:t>
            </w:r>
          </w:p>
        </w:tc>
        <w:tc>
          <w:tcPr>
            <w:tcW w:w="2267" w:type="dxa"/>
            <w:tcBorders>
              <w:top w:val="nil"/>
            </w:tcBorders>
            <w:noWrap/>
            <w:vAlign w:val="center"/>
            <w:hideMark/>
          </w:tcPr>
          <w:p w14:paraId="40821E3C" w14:textId="77777777"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75.5</w:t>
            </w:r>
          </w:p>
        </w:tc>
      </w:tr>
      <w:tr w:rsidR="002F5728" w:rsidRPr="008D1E75" w14:paraId="67062A6E" w14:textId="77777777" w:rsidTr="00B737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nil"/>
              <w:left w:val="none" w:sz="0" w:space="0" w:color="auto"/>
              <w:bottom w:val="none" w:sz="0" w:space="0" w:color="auto"/>
              <w:right w:val="none" w:sz="0" w:space="0" w:color="auto"/>
              <w:tl2br w:val="none" w:sz="0" w:space="0" w:color="auto"/>
              <w:tr2bl w:val="none" w:sz="0" w:space="0" w:color="auto"/>
            </w:tcBorders>
            <w:noWrap/>
            <w:hideMark/>
          </w:tcPr>
          <w:p w14:paraId="48004B61" w14:textId="77777777" w:rsidR="002F5728" w:rsidRPr="008D1E75" w:rsidRDefault="002F5728" w:rsidP="008D1E75">
            <w:pPr>
              <w:pStyle w:val="Tabletext"/>
              <w:ind w:right="-1"/>
            </w:pPr>
            <w:r w:rsidRPr="008D1E75">
              <w:t xml:space="preserve">   Language other than English</w:t>
            </w:r>
          </w:p>
        </w:tc>
        <w:tc>
          <w:tcPr>
            <w:tcW w:w="246" w:type="dxa"/>
            <w:tcBorders>
              <w:top w:val="nil"/>
              <w:left w:val="none" w:sz="0" w:space="0" w:color="auto"/>
              <w:bottom w:val="none" w:sz="0" w:space="0" w:color="auto"/>
              <w:right w:val="none" w:sz="0" w:space="0" w:color="auto"/>
              <w:tl2br w:val="none" w:sz="0" w:space="0" w:color="auto"/>
              <w:tr2bl w:val="none" w:sz="0" w:space="0" w:color="auto"/>
            </w:tcBorders>
            <w:noWrap/>
            <w:hideMark/>
          </w:tcPr>
          <w:p w14:paraId="4E589DCE" w14:textId="77777777" w:rsidR="002F5728" w:rsidRPr="008D1E75" w:rsidRDefault="002F5728" w:rsidP="008D1E75">
            <w:pPr>
              <w:pStyle w:val="Tabletext"/>
              <w:ind w:right="-1"/>
              <w:cnfStyle w:val="000000100000" w:firstRow="0" w:lastRow="0" w:firstColumn="0" w:lastColumn="0" w:oddVBand="0" w:evenVBand="0" w:oddHBand="1" w:evenHBand="0" w:firstRowFirstColumn="0" w:firstRowLastColumn="0" w:lastRowFirstColumn="0" w:lastRowLastColumn="0"/>
            </w:pPr>
          </w:p>
        </w:tc>
        <w:tc>
          <w:tcPr>
            <w:tcW w:w="2620" w:type="dxa"/>
            <w:tcBorders>
              <w:top w:val="nil"/>
              <w:left w:val="none" w:sz="0" w:space="0" w:color="auto"/>
              <w:bottom w:val="none" w:sz="0" w:space="0" w:color="auto"/>
              <w:right w:val="none" w:sz="0" w:space="0" w:color="auto"/>
              <w:tl2br w:val="none" w:sz="0" w:space="0" w:color="auto"/>
              <w:tr2bl w:val="none" w:sz="0" w:space="0" w:color="auto"/>
            </w:tcBorders>
            <w:noWrap/>
            <w:vAlign w:val="center"/>
            <w:hideMark/>
          </w:tcPr>
          <w:p w14:paraId="38AAD24F"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11.2</w:t>
            </w:r>
          </w:p>
        </w:tc>
        <w:tc>
          <w:tcPr>
            <w:tcW w:w="2267" w:type="dxa"/>
            <w:tcBorders>
              <w:top w:val="nil"/>
              <w:left w:val="none" w:sz="0" w:space="0" w:color="auto"/>
              <w:bottom w:val="none" w:sz="0" w:space="0" w:color="auto"/>
              <w:right w:val="none" w:sz="0" w:space="0" w:color="auto"/>
              <w:tl2br w:val="none" w:sz="0" w:space="0" w:color="auto"/>
              <w:tr2bl w:val="none" w:sz="0" w:space="0" w:color="auto"/>
            </w:tcBorders>
            <w:noWrap/>
            <w:vAlign w:val="center"/>
            <w:hideMark/>
          </w:tcPr>
          <w:p w14:paraId="0C52FED0" w14:textId="1340BCF3"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21.</w:t>
            </w:r>
            <w:r w:rsidR="00F63C84">
              <w:t>2</w:t>
            </w:r>
          </w:p>
        </w:tc>
      </w:tr>
      <w:tr w:rsidR="002F5728" w:rsidRPr="008D1E75" w14:paraId="4314D26B" w14:textId="77777777" w:rsidTr="00B73707">
        <w:trPr>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nil"/>
              <w:bottom w:val="single" w:sz="4" w:space="0" w:color="auto"/>
            </w:tcBorders>
            <w:noWrap/>
            <w:hideMark/>
          </w:tcPr>
          <w:p w14:paraId="7296B8FE" w14:textId="77777777" w:rsidR="002F5728" w:rsidRPr="008D1E75" w:rsidRDefault="002F5728" w:rsidP="008D1E75">
            <w:pPr>
              <w:pStyle w:val="Tabletext"/>
              <w:ind w:right="-1"/>
            </w:pPr>
            <w:r w:rsidRPr="008D1E75">
              <w:lastRenderedPageBreak/>
              <w:t xml:space="preserve">   Missing/not stated/unknown</w:t>
            </w:r>
          </w:p>
        </w:tc>
        <w:tc>
          <w:tcPr>
            <w:tcW w:w="246" w:type="dxa"/>
            <w:tcBorders>
              <w:top w:val="nil"/>
              <w:bottom w:val="single" w:sz="4" w:space="0" w:color="auto"/>
            </w:tcBorders>
            <w:noWrap/>
            <w:hideMark/>
          </w:tcPr>
          <w:p w14:paraId="1B43CBDB" w14:textId="77777777" w:rsidR="002F5728" w:rsidRPr="008D1E75" w:rsidRDefault="002F5728" w:rsidP="008D1E75">
            <w:pPr>
              <w:pStyle w:val="Tabletext"/>
              <w:ind w:right="-1"/>
              <w:cnfStyle w:val="000000000000" w:firstRow="0" w:lastRow="0" w:firstColumn="0" w:lastColumn="0" w:oddVBand="0" w:evenVBand="0" w:oddHBand="0" w:evenHBand="0" w:firstRowFirstColumn="0" w:firstRowLastColumn="0" w:lastRowFirstColumn="0" w:lastRowLastColumn="0"/>
            </w:pPr>
          </w:p>
        </w:tc>
        <w:tc>
          <w:tcPr>
            <w:tcW w:w="2620" w:type="dxa"/>
            <w:tcBorders>
              <w:top w:val="nil"/>
              <w:bottom w:val="single" w:sz="4" w:space="0" w:color="auto"/>
            </w:tcBorders>
            <w:noWrap/>
            <w:vAlign w:val="center"/>
            <w:hideMark/>
          </w:tcPr>
          <w:p w14:paraId="12F05379" w14:textId="77777777"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2.3</w:t>
            </w:r>
          </w:p>
        </w:tc>
        <w:tc>
          <w:tcPr>
            <w:tcW w:w="2267" w:type="dxa"/>
            <w:tcBorders>
              <w:top w:val="nil"/>
              <w:bottom w:val="single" w:sz="4" w:space="0" w:color="auto"/>
            </w:tcBorders>
            <w:noWrap/>
            <w:vAlign w:val="center"/>
            <w:hideMark/>
          </w:tcPr>
          <w:p w14:paraId="28BF044D" w14:textId="77777777"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3.3</w:t>
            </w:r>
          </w:p>
        </w:tc>
      </w:tr>
      <w:tr w:rsidR="002F5728" w:rsidRPr="008D1E75" w14:paraId="68C1AF4D" w14:textId="77777777" w:rsidTr="00B737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single" w:sz="4" w:space="0" w:color="auto"/>
              <w:left w:val="none" w:sz="0" w:space="0" w:color="auto"/>
              <w:bottom w:val="none" w:sz="0" w:space="0" w:color="auto"/>
              <w:right w:val="none" w:sz="0" w:space="0" w:color="auto"/>
              <w:tl2br w:val="none" w:sz="0" w:space="0" w:color="auto"/>
              <w:tr2bl w:val="none" w:sz="0" w:space="0" w:color="auto"/>
            </w:tcBorders>
            <w:noWrap/>
            <w:hideMark/>
          </w:tcPr>
          <w:p w14:paraId="10D9218D" w14:textId="77777777" w:rsidR="002F5728" w:rsidRPr="008D1E75" w:rsidRDefault="002F5728" w:rsidP="008D1E75">
            <w:pPr>
              <w:pStyle w:val="Tabletext"/>
              <w:ind w:right="-1"/>
            </w:pPr>
            <w:r w:rsidRPr="008D1E75">
              <w:t xml:space="preserve">State </w:t>
            </w:r>
          </w:p>
        </w:tc>
        <w:tc>
          <w:tcPr>
            <w:tcW w:w="246" w:type="dxa"/>
            <w:tcBorders>
              <w:top w:val="single" w:sz="4" w:space="0" w:color="auto"/>
              <w:left w:val="none" w:sz="0" w:space="0" w:color="auto"/>
              <w:bottom w:val="none" w:sz="0" w:space="0" w:color="auto"/>
              <w:right w:val="none" w:sz="0" w:space="0" w:color="auto"/>
              <w:tl2br w:val="none" w:sz="0" w:space="0" w:color="auto"/>
              <w:tr2bl w:val="none" w:sz="0" w:space="0" w:color="auto"/>
            </w:tcBorders>
            <w:noWrap/>
            <w:hideMark/>
          </w:tcPr>
          <w:p w14:paraId="74E8C70E" w14:textId="77777777" w:rsidR="002F5728" w:rsidRPr="008D1E75" w:rsidRDefault="002F5728" w:rsidP="008D1E75">
            <w:pPr>
              <w:pStyle w:val="Tabletext"/>
              <w:ind w:right="-1"/>
              <w:cnfStyle w:val="000000100000" w:firstRow="0" w:lastRow="0" w:firstColumn="0" w:lastColumn="0" w:oddVBand="0" w:evenVBand="0" w:oddHBand="1" w:evenHBand="0" w:firstRowFirstColumn="0" w:firstRowLastColumn="0" w:lastRowFirstColumn="0" w:lastRowLastColumn="0"/>
            </w:pPr>
          </w:p>
        </w:tc>
        <w:tc>
          <w:tcPr>
            <w:tcW w:w="2620" w:type="dxa"/>
            <w:tcBorders>
              <w:top w:val="single" w:sz="4"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21296411"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p>
        </w:tc>
        <w:tc>
          <w:tcPr>
            <w:tcW w:w="2267" w:type="dxa"/>
            <w:tcBorders>
              <w:top w:val="single" w:sz="4"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4BF09CF1"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p>
        </w:tc>
      </w:tr>
      <w:tr w:rsidR="002F5728" w:rsidRPr="008D1E75" w14:paraId="761936B4" w14:textId="77777777" w:rsidTr="00B73707">
        <w:trPr>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nil"/>
            </w:tcBorders>
            <w:noWrap/>
            <w:hideMark/>
          </w:tcPr>
          <w:p w14:paraId="696F106F" w14:textId="77777777" w:rsidR="002F5728" w:rsidRPr="008D1E75" w:rsidRDefault="002F5728" w:rsidP="008D1E75">
            <w:pPr>
              <w:pStyle w:val="Tabletext"/>
              <w:ind w:right="-1"/>
            </w:pPr>
            <w:r w:rsidRPr="008D1E75">
              <w:t xml:space="preserve">   Australian Capital Territory</w:t>
            </w:r>
          </w:p>
        </w:tc>
        <w:tc>
          <w:tcPr>
            <w:tcW w:w="246" w:type="dxa"/>
            <w:tcBorders>
              <w:top w:val="nil"/>
            </w:tcBorders>
            <w:noWrap/>
            <w:hideMark/>
          </w:tcPr>
          <w:p w14:paraId="64D66F01" w14:textId="77777777" w:rsidR="002F5728" w:rsidRPr="008D1E75" w:rsidRDefault="002F5728" w:rsidP="008D1E75">
            <w:pPr>
              <w:pStyle w:val="Tabletext"/>
              <w:ind w:right="-1"/>
              <w:cnfStyle w:val="000000000000" w:firstRow="0" w:lastRow="0" w:firstColumn="0" w:lastColumn="0" w:oddVBand="0" w:evenVBand="0" w:oddHBand="0" w:evenHBand="0" w:firstRowFirstColumn="0" w:firstRowLastColumn="0" w:lastRowFirstColumn="0" w:lastRowLastColumn="0"/>
            </w:pPr>
          </w:p>
        </w:tc>
        <w:tc>
          <w:tcPr>
            <w:tcW w:w="2620" w:type="dxa"/>
            <w:tcBorders>
              <w:top w:val="nil"/>
            </w:tcBorders>
            <w:noWrap/>
            <w:vAlign w:val="center"/>
            <w:hideMark/>
          </w:tcPr>
          <w:p w14:paraId="116D5CCC" w14:textId="77777777"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1.8</w:t>
            </w:r>
          </w:p>
        </w:tc>
        <w:tc>
          <w:tcPr>
            <w:tcW w:w="2267" w:type="dxa"/>
            <w:tcBorders>
              <w:top w:val="nil"/>
            </w:tcBorders>
            <w:noWrap/>
            <w:vAlign w:val="center"/>
            <w:hideMark/>
          </w:tcPr>
          <w:p w14:paraId="2B8DB303" w14:textId="77777777"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1.7</w:t>
            </w:r>
          </w:p>
        </w:tc>
      </w:tr>
      <w:tr w:rsidR="002F5728" w:rsidRPr="008D1E75" w14:paraId="7A6B82D3" w14:textId="77777777" w:rsidTr="00B737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nil"/>
              <w:left w:val="none" w:sz="0" w:space="0" w:color="auto"/>
              <w:bottom w:val="none" w:sz="0" w:space="0" w:color="auto"/>
              <w:right w:val="none" w:sz="0" w:space="0" w:color="auto"/>
              <w:tl2br w:val="none" w:sz="0" w:space="0" w:color="auto"/>
              <w:tr2bl w:val="none" w:sz="0" w:space="0" w:color="auto"/>
            </w:tcBorders>
            <w:noWrap/>
            <w:hideMark/>
          </w:tcPr>
          <w:p w14:paraId="40549592" w14:textId="77777777" w:rsidR="002F5728" w:rsidRPr="008D1E75" w:rsidRDefault="002F5728" w:rsidP="008D1E75">
            <w:pPr>
              <w:pStyle w:val="Tabletext"/>
              <w:ind w:right="-1"/>
            </w:pPr>
            <w:r w:rsidRPr="008D1E75">
              <w:t xml:space="preserve">   New South Wales</w:t>
            </w:r>
          </w:p>
        </w:tc>
        <w:tc>
          <w:tcPr>
            <w:tcW w:w="246" w:type="dxa"/>
            <w:tcBorders>
              <w:top w:val="nil"/>
              <w:left w:val="none" w:sz="0" w:space="0" w:color="auto"/>
              <w:bottom w:val="none" w:sz="0" w:space="0" w:color="auto"/>
              <w:right w:val="none" w:sz="0" w:space="0" w:color="auto"/>
              <w:tl2br w:val="none" w:sz="0" w:space="0" w:color="auto"/>
              <w:tr2bl w:val="none" w:sz="0" w:space="0" w:color="auto"/>
            </w:tcBorders>
            <w:noWrap/>
            <w:hideMark/>
          </w:tcPr>
          <w:p w14:paraId="07FAD763" w14:textId="77777777" w:rsidR="002F5728" w:rsidRPr="008D1E75" w:rsidRDefault="002F5728" w:rsidP="008D1E75">
            <w:pPr>
              <w:pStyle w:val="Tabletext"/>
              <w:ind w:right="-1"/>
              <w:cnfStyle w:val="000000100000" w:firstRow="0" w:lastRow="0" w:firstColumn="0" w:lastColumn="0" w:oddVBand="0" w:evenVBand="0" w:oddHBand="1" w:evenHBand="0" w:firstRowFirstColumn="0" w:firstRowLastColumn="0" w:lastRowFirstColumn="0" w:lastRowLastColumn="0"/>
            </w:pPr>
          </w:p>
        </w:tc>
        <w:tc>
          <w:tcPr>
            <w:tcW w:w="2620" w:type="dxa"/>
            <w:tcBorders>
              <w:top w:val="nil"/>
              <w:left w:val="none" w:sz="0" w:space="0" w:color="auto"/>
              <w:bottom w:val="none" w:sz="0" w:space="0" w:color="auto"/>
              <w:right w:val="none" w:sz="0" w:space="0" w:color="auto"/>
              <w:tl2br w:val="none" w:sz="0" w:space="0" w:color="auto"/>
              <w:tr2bl w:val="none" w:sz="0" w:space="0" w:color="auto"/>
            </w:tcBorders>
            <w:noWrap/>
            <w:vAlign w:val="center"/>
            <w:hideMark/>
          </w:tcPr>
          <w:p w14:paraId="3D25A02C"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31.3</w:t>
            </w:r>
          </w:p>
        </w:tc>
        <w:tc>
          <w:tcPr>
            <w:tcW w:w="2267" w:type="dxa"/>
            <w:tcBorders>
              <w:top w:val="nil"/>
              <w:left w:val="none" w:sz="0" w:space="0" w:color="auto"/>
              <w:bottom w:val="none" w:sz="0" w:space="0" w:color="auto"/>
              <w:right w:val="none" w:sz="0" w:space="0" w:color="auto"/>
              <w:tl2br w:val="none" w:sz="0" w:space="0" w:color="auto"/>
              <w:tr2bl w:val="none" w:sz="0" w:space="0" w:color="auto"/>
            </w:tcBorders>
            <w:noWrap/>
            <w:vAlign w:val="center"/>
            <w:hideMark/>
          </w:tcPr>
          <w:p w14:paraId="677E7C18"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31.5</w:t>
            </w:r>
          </w:p>
        </w:tc>
      </w:tr>
      <w:tr w:rsidR="002F5728" w:rsidRPr="008D1E75" w14:paraId="1A145957" w14:textId="77777777" w:rsidTr="00B73707">
        <w:trPr>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nil"/>
            </w:tcBorders>
            <w:noWrap/>
            <w:hideMark/>
          </w:tcPr>
          <w:p w14:paraId="0986DE41" w14:textId="77777777" w:rsidR="002F5728" w:rsidRPr="008D1E75" w:rsidRDefault="002F5728" w:rsidP="008D1E75">
            <w:pPr>
              <w:pStyle w:val="Tabletext"/>
              <w:ind w:right="-1"/>
            </w:pPr>
            <w:r w:rsidRPr="008D1E75">
              <w:t xml:space="preserve">   Victoria</w:t>
            </w:r>
          </w:p>
        </w:tc>
        <w:tc>
          <w:tcPr>
            <w:tcW w:w="246" w:type="dxa"/>
            <w:tcBorders>
              <w:top w:val="nil"/>
            </w:tcBorders>
            <w:noWrap/>
            <w:hideMark/>
          </w:tcPr>
          <w:p w14:paraId="160911FF" w14:textId="77777777" w:rsidR="002F5728" w:rsidRPr="008D1E75" w:rsidRDefault="002F5728" w:rsidP="008D1E75">
            <w:pPr>
              <w:pStyle w:val="Tabletext"/>
              <w:ind w:right="-1"/>
              <w:cnfStyle w:val="000000000000" w:firstRow="0" w:lastRow="0" w:firstColumn="0" w:lastColumn="0" w:oddVBand="0" w:evenVBand="0" w:oddHBand="0" w:evenHBand="0" w:firstRowFirstColumn="0" w:firstRowLastColumn="0" w:lastRowFirstColumn="0" w:lastRowLastColumn="0"/>
            </w:pPr>
          </w:p>
        </w:tc>
        <w:tc>
          <w:tcPr>
            <w:tcW w:w="2620" w:type="dxa"/>
            <w:tcBorders>
              <w:top w:val="nil"/>
            </w:tcBorders>
            <w:noWrap/>
            <w:vAlign w:val="center"/>
            <w:hideMark/>
          </w:tcPr>
          <w:p w14:paraId="750427D2" w14:textId="77777777"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25.1</w:t>
            </w:r>
          </w:p>
        </w:tc>
        <w:tc>
          <w:tcPr>
            <w:tcW w:w="2267" w:type="dxa"/>
            <w:tcBorders>
              <w:top w:val="nil"/>
            </w:tcBorders>
            <w:noWrap/>
            <w:vAlign w:val="center"/>
            <w:hideMark/>
          </w:tcPr>
          <w:p w14:paraId="3B78885E" w14:textId="77777777"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24.0</w:t>
            </w:r>
          </w:p>
        </w:tc>
      </w:tr>
      <w:tr w:rsidR="002F5728" w:rsidRPr="008D1E75" w14:paraId="14F5EA8C" w14:textId="77777777" w:rsidTr="00B737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nil"/>
              <w:left w:val="none" w:sz="0" w:space="0" w:color="auto"/>
              <w:bottom w:val="none" w:sz="0" w:space="0" w:color="auto"/>
              <w:right w:val="none" w:sz="0" w:space="0" w:color="auto"/>
              <w:tl2br w:val="none" w:sz="0" w:space="0" w:color="auto"/>
              <w:tr2bl w:val="none" w:sz="0" w:space="0" w:color="auto"/>
            </w:tcBorders>
            <w:noWrap/>
            <w:hideMark/>
          </w:tcPr>
          <w:p w14:paraId="19B41442" w14:textId="77777777" w:rsidR="002F5728" w:rsidRPr="008D1E75" w:rsidRDefault="002F5728" w:rsidP="008D1E75">
            <w:pPr>
              <w:pStyle w:val="Tabletext"/>
              <w:ind w:right="-1"/>
            </w:pPr>
            <w:r w:rsidRPr="008D1E75">
              <w:t xml:space="preserve">   Queensland</w:t>
            </w:r>
          </w:p>
        </w:tc>
        <w:tc>
          <w:tcPr>
            <w:tcW w:w="246" w:type="dxa"/>
            <w:tcBorders>
              <w:top w:val="nil"/>
              <w:left w:val="none" w:sz="0" w:space="0" w:color="auto"/>
              <w:bottom w:val="none" w:sz="0" w:space="0" w:color="auto"/>
              <w:right w:val="none" w:sz="0" w:space="0" w:color="auto"/>
              <w:tl2br w:val="none" w:sz="0" w:space="0" w:color="auto"/>
              <w:tr2bl w:val="none" w:sz="0" w:space="0" w:color="auto"/>
            </w:tcBorders>
            <w:noWrap/>
            <w:hideMark/>
          </w:tcPr>
          <w:p w14:paraId="2C79DD8D" w14:textId="77777777" w:rsidR="002F5728" w:rsidRPr="008D1E75" w:rsidRDefault="002F5728" w:rsidP="008D1E75">
            <w:pPr>
              <w:pStyle w:val="Tabletext"/>
              <w:ind w:right="-1"/>
              <w:cnfStyle w:val="000000100000" w:firstRow="0" w:lastRow="0" w:firstColumn="0" w:lastColumn="0" w:oddVBand="0" w:evenVBand="0" w:oddHBand="1" w:evenHBand="0" w:firstRowFirstColumn="0" w:firstRowLastColumn="0" w:lastRowFirstColumn="0" w:lastRowLastColumn="0"/>
            </w:pPr>
          </w:p>
        </w:tc>
        <w:tc>
          <w:tcPr>
            <w:tcW w:w="2620" w:type="dxa"/>
            <w:tcBorders>
              <w:top w:val="nil"/>
              <w:left w:val="none" w:sz="0" w:space="0" w:color="auto"/>
              <w:bottom w:val="none" w:sz="0" w:space="0" w:color="auto"/>
              <w:right w:val="none" w:sz="0" w:space="0" w:color="auto"/>
              <w:tl2br w:val="none" w:sz="0" w:space="0" w:color="auto"/>
              <w:tr2bl w:val="none" w:sz="0" w:space="0" w:color="auto"/>
            </w:tcBorders>
            <w:noWrap/>
            <w:vAlign w:val="center"/>
            <w:hideMark/>
          </w:tcPr>
          <w:p w14:paraId="5A353F31"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20.6</w:t>
            </w:r>
          </w:p>
        </w:tc>
        <w:tc>
          <w:tcPr>
            <w:tcW w:w="2267" w:type="dxa"/>
            <w:tcBorders>
              <w:top w:val="nil"/>
              <w:left w:val="none" w:sz="0" w:space="0" w:color="auto"/>
              <w:bottom w:val="none" w:sz="0" w:space="0" w:color="auto"/>
              <w:right w:val="none" w:sz="0" w:space="0" w:color="auto"/>
              <w:tl2br w:val="none" w:sz="0" w:space="0" w:color="auto"/>
              <w:tr2bl w:val="none" w:sz="0" w:space="0" w:color="auto"/>
            </w:tcBorders>
            <w:noWrap/>
            <w:vAlign w:val="center"/>
            <w:hideMark/>
          </w:tcPr>
          <w:p w14:paraId="47C613E4" w14:textId="7536688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21.</w:t>
            </w:r>
            <w:r w:rsidR="00F63C84">
              <w:t>5</w:t>
            </w:r>
          </w:p>
        </w:tc>
      </w:tr>
      <w:tr w:rsidR="002F5728" w:rsidRPr="008D1E75" w14:paraId="3954CAB8" w14:textId="77777777" w:rsidTr="00B73707">
        <w:trPr>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nil"/>
            </w:tcBorders>
            <w:noWrap/>
            <w:hideMark/>
          </w:tcPr>
          <w:p w14:paraId="3933B2BC" w14:textId="77777777" w:rsidR="002F5728" w:rsidRPr="008D1E75" w:rsidRDefault="002F5728" w:rsidP="008D1E75">
            <w:pPr>
              <w:pStyle w:val="Tabletext"/>
              <w:ind w:right="-1"/>
            </w:pPr>
            <w:r w:rsidRPr="008D1E75">
              <w:t xml:space="preserve">   South Australia</w:t>
            </w:r>
          </w:p>
        </w:tc>
        <w:tc>
          <w:tcPr>
            <w:tcW w:w="246" w:type="dxa"/>
            <w:tcBorders>
              <w:top w:val="nil"/>
            </w:tcBorders>
            <w:noWrap/>
            <w:hideMark/>
          </w:tcPr>
          <w:p w14:paraId="0F5CA0C7" w14:textId="77777777" w:rsidR="002F5728" w:rsidRPr="008D1E75" w:rsidRDefault="002F5728" w:rsidP="008D1E75">
            <w:pPr>
              <w:pStyle w:val="Tabletext"/>
              <w:ind w:right="-1"/>
              <w:cnfStyle w:val="000000000000" w:firstRow="0" w:lastRow="0" w:firstColumn="0" w:lastColumn="0" w:oddVBand="0" w:evenVBand="0" w:oddHBand="0" w:evenHBand="0" w:firstRowFirstColumn="0" w:firstRowLastColumn="0" w:lastRowFirstColumn="0" w:lastRowLastColumn="0"/>
            </w:pPr>
          </w:p>
        </w:tc>
        <w:tc>
          <w:tcPr>
            <w:tcW w:w="2620" w:type="dxa"/>
            <w:tcBorders>
              <w:top w:val="nil"/>
            </w:tcBorders>
            <w:noWrap/>
            <w:vAlign w:val="center"/>
            <w:hideMark/>
          </w:tcPr>
          <w:p w14:paraId="6F90BAE5" w14:textId="77777777"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7.1</w:t>
            </w:r>
          </w:p>
        </w:tc>
        <w:tc>
          <w:tcPr>
            <w:tcW w:w="2267" w:type="dxa"/>
            <w:tcBorders>
              <w:top w:val="nil"/>
            </w:tcBorders>
            <w:noWrap/>
            <w:vAlign w:val="center"/>
            <w:hideMark/>
          </w:tcPr>
          <w:p w14:paraId="1E5EE3C5" w14:textId="77777777"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7.1</w:t>
            </w:r>
          </w:p>
        </w:tc>
      </w:tr>
      <w:tr w:rsidR="002F5728" w:rsidRPr="008D1E75" w14:paraId="42BA0DE2" w14:textId="77777777" w:rsidTr="00B737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nil"/>
              <w:left w:val="none" w:sz="0" w:space="0" w:color="auto"/>
              <w:bottom w:val="none" w:sz="0" w:space="0" w:color="auto"/>
              <w:right w:val="none" w:sz="0" w:space="0" w:color="auto"/>
              <w:tl2br w:val="none" w:sz="0" w:space="0" w:color="auto"/>
              <w:tr2bl w:val="none" w:sz="0" w:space="0" w:color="auto"/>
            </w:tcBorders>
            <w:noWrap/>
            <w:hideMark/>
          </w:tcPr>
          <w:p w14:paraId="04F1B9A2" w14:textId="77777777" w:rsidR="002F5728" w:rsidRPr="008D1E75" w:rsidRDefault="002F5728" w:rsidP="008D1E75">
            <w:pPr>
              <w:pStyle w:val="Tabletext"/>
              <w:ind w:right="-1"/>
            </w:pPr>
            <w:r w:rsidRPr="008D1E75">
              <w:t xml:space="preserve">   Western Australia</w:t>
            </w:r>
          </w:p>
        </w:tc>
        <w:tc>
          <w:tcPr>
            <w:tcW w:w="246" w:type="dxa"/>
            <w:tcBorders>
              <w:top w:val="nil"/>
              <w:left w:val="none" w:sz="0" w:space="0" w:color="auto"/>
              <w:bottom w:val="none" w:sz="0" w:space="0" w:color="auto"/>
              <w:right w:val="none" w:sz="0" w:space="0" w:color="auto"/>
              <w:tl2br w:val="none" w:sz="0" w:space="0" w:color="auto"/>
              <w:tr2bl w:val="none" w:sz="0" w:space="0" w:color="auto"/>
            </w:tcBorders>
            <w:noWrap/>
            <w:hideMark/>
          </w:tcPr>
          <w:p w14:paraId="486B2596" w14:textId="77777777" w:rsidR="002F5728" w:rsidRPr="008D1E75" w:rsidRDefault="002F5728" w:rsidP="008D1E75">
            <w:pPr>
              <w:pStyle w:val="Tabletext"/>
              <w:ind w:right="-1"/>
              <w:cnfStyle w:val="000000100000" w:firstRow="0" w:lastRow="0" w:firstColumn="0" w:lastColumn="0" w:oddVBand="0" w:evenVBand="0" w:oddHBand="1" w:evenHBand="0" w:firstRowFirstColumn="0" w:firstRowLastColumn="0" w:lastRowFirstColumn="0" w:lastRowLastColumn="0"/>
            </w:pPr>
          </w:p>
        </w:tc>
        <w:tc>
          <w:tcPr>
            <w:tcW w:w="2620" w:type="dxa"/>
            <w:tcBorders>
              <w:top w:val="nil"/>
              <w:left w:val="none" w:sz="0" w:space="0" w:color="auto"/>
              <w:bottom w:val="none" w:sz="0" w:space="0" w:color="auto"/>
              <w:right w:val="none" w:sz="0" w:space="0" w:color="auto"/>
              <w:tl2br w:val="none" w:sz="0" w:space="0" w:color="auto"/>
              <w:tr2bl w:val="none" w:sz="0" w:space="0" w:color="auto"/>
            </w:tcBorders>
            <w:noWrap/>
            <w:vAlign w:val="center"/>
            <w:hideMark/>
          </w:tcPr>
          <w:p w14:paraId="518DCC00"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11.0</w:t>
            </w:r>
          </w:p>
        </w:tc>
        <w:tc>
          <w:tcPr>
            <w:tcW w:w="2267" w:type="dxa"/>
            <w:tcBorders>
              <w:top w:val="nil"/>
              <w:left w:val="none" w:sz="0" w:space="0" w:color="auto"/>
              <w:bottom w:val="none" w:sz="0" w:space="0" w:color="auto"/>
              <w:right w:val="none" w:sz="0" w:space="0" w:color="auto"/>
              <w:tl2br w:val="none" w:sz="0" w:space="0" w:color="auto"/>
              <w:tr2bl w:val="none" w:sz="0" w:space="0" w:color="auto"/>
            </w:tcBorders>
            <w:noWrap/>
            <w:vAlign w:val="center"/>
            <w:hideMark/>
          </w:tcPr>
          <w:p w14:paraId="47D7F40A"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10.8</w:t>
            </w:r>
          </w:p>
        </w:tc>
      </w:tr>
      <w:tr w:rsidR="002F5728" w:rsidRPr="008D1E75" w14:paraId="2A69B689" w14:textId="77777777" w:rsidTr="00B73707">
        <w:trPr>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nil"/>
            </w:tcBorders>
            <w:noWrap/>
            <w:hideMark/>
          </w:tcPr>
          <w:p w14:paraId="76B3604E" w14:textId="77777777" w:rsidR="002F5728" w:rsidRPr="008D1E75" w:rsidRDefault="002F5728" w:rsidP="008D1E75">
            <w:pPr>
              <w:pStyle w:val="Tabletext"/>
              <w:ind w:right="-1"/>
            </w:pPr>
            <w:r w:rsidRPr="008D1E75">
              <w:t xml:space="preserve">   Tasmania</w:t>
            </w:r>
          </w:p>
        </w:tc>
        <w:tc>
          <w:tcPr>
            <w:tcW w:w="246" w:type="dxa"/>
            <w:tcBorders>
              <w:top w:val="nil"/>
            </w:tcBorders>
            <w:noWrap/>
            <w:hideMark/>
          </w:tcPr>
          <w:p w14:paraId="5A827BEF" w14:textId="77777777" w:rsidR="002F5728" w:rsidRPr="008D1E75" w:rsidRDefault="002F5728" w:rsidP="008D1E75">
            <w:pPr>
              <w:pStyle w:val="Tabletext"/>
              <w:ind w:right="-1"/>
              <w:cnfStyle w:val="000000000000" w:firstRow="0" w:lastRow="0" w:firstColumn="0" w:lastColumn="0" w:oddVBand="0" w:evenVBand="0" w:oddHBand="0" w:evenHBand="0" w:firstRowFirstColumn="0" w:firstRowLastColumn="0" w:lastRowFirstColumn="0" w:lastRowLastColumn="0"/>
            </w:pPr>
          </w:p>
        </w:tc>
        <w:tc>
          <w:tcPr>
            <w:tcW w:w="2620" w:type="dxa"/>
            <w:tcBorders>
              <w:top w:val="nil"/>
            </w:tcBorders>
            <w:noWrap/>
            <w:vAlign w:val="center"/>
            <w:hideMark/>
          </w:tcPr>
          <w:p w14:paraId="5AD9535E" w14:textId="77777777"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2.3</w:t>
            </w:r>
          </w:p>
        </w:tc>
        <w:tc>
          <w:tcPr>
            <w:tcW w:w="2267" w:type="dxa"/>
            <w:tcBorders>
              <w:top w:val="nil"/>
            </w:tcBorders>
            <w:noWrap/>
            <w:vAlign w:val="center"/>
            <w:hideMark/>
          </w:tcPr>
          <w:p w14:paraId="5E602B4B" w14:textId="77777777"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2.3</w:t>
            </w:r>
          </w:p>
        </w:tc>
      </w:tr>
      <w:tr w:rsidR="002F5728" w:rsidRPr="008D1E75" w14:paraId="4E4B40E3" w14:textId="77777777" w:rsidTr="00B737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nil"/>
              <w:left w:val="none" w:sz="0" w:space="0" w:color="auto"/>
              <w:bottom w:val="single" w:sz="4" w:space="0" w:color="auto"/>
              <w:right w:val="none" w:sz="0" w:space="0" w:color="auto"/>
              <w:tl2br w:val="none" w:sz="0" w:space="0" w:color="auto"/>
              <w:tr2bl w:val="none" w:sz="0" w:space="0" w:color="auto"/>
            </w:tcBorders>
            <w:noWrap/>
            <w:hideMark/>
          </w:tcPr>
          <w:p w14:paraId="348C7AE4" w14:textId="77777777" w:rsidR="002F5728" w:rsidRPr="008D1E75" w:rsidRDefault="002F5728" w:rsidP="008D1E75">
            <w:pPr>
              <w:pStyle w:val="Tabletext"/>
              <w:ind w:right="-1"/>
            </w:pPr>
            <w:r w:rsidRPr="008D1E75">
              <w:t xml:space="preserve">   Northern Territory</w:t>
            </w:r>
          </w:p>
        </w:tc>
        <w:tc>
          <w:tcPr>
            <w:tcW w:w="246" w:type="dxa"/>
            <w:tcBorders>
              <w:top w:val="nil"/>
              <w:left w:val="none" w:sz="0" w:space="0" w:color="auto"/>
              <w:bottom w:val="single" w:sz="4" w:space="0" w:color="auto"/>
              <w:right w:val="none" w:sz="0" w:space="0" w:color="auto"/>
              <w:tl2br w:val="none" w:sz="0" w:space="0" w:color="auto"/>
              <w:tr2bl w:val="none" w:sz="0" w:space="0" w:color="auto"/>
            </w:tcBorders>
            <w:noWrap/>
            <w:hideMark/>
          </w:tcPr>
          <w:p w14:paraId="0C533D7F" w14:textId="77777777" w:rsidR="002F5728" w:rsidRPr="008D1E75" w:rsidRDefault="002F5728" w:rsidP="008D1E75">
            <w:pPr>
              <w:pStyle w:val="Tabletext"/>
              <w:ind w:right="-1"/>
              <w:cnfStyle w:val="000000100000" w:firstRow="0" w:lastRow="0" w:firstColumn="0" w:lastColumn="0" w:oddVBand="0" w:evenVBand="0" w:oddHBand="1" w:evenHBand="0" w:firstRowFirstColumn="0" w:firstRowLastColumn="0" w:lastRowFirstColumn="0" w:lastRowLastColumn="0"/>
            </w:pPr>
          </w:p>
        </w:tc>
        <w:tc>
          <w:tcPr>
            <w:tcW w:w="2620" w:type="dxa"/>
            <w:tcBorders>
              <w:top w:val="nil"/>
              <w:left w:val="none" w:sz="0" w:space="0" w:color="auto"/>
              <w:bottom w:val="single" w:sz="4" w:space="0" w:color="auto"/>
              <w:right w:val="none" w:sz="0" w:space="0" w:color="auto"/>
              <w:tl2br w:val="none" w:sz="0" w:space="0" w:color="auto"/>
              <w:tr2bl w:val="none" w:sz="0" w:space="0" w:color="auto"/>
            </w:tcBorders>
            <w:noWrap/>
            <w:vAlign w:val="center"/>
            <w:hideMark/>
          </w:tcPr>
          <w:p w14:paraId="706ADB3E"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0.8</w:t>
            </w:r>
          </w:p>
        </w:tc>
        <w:tc>
          <w:tcPr>
            <w:tcW w:w="2267" w:type="dxa"/>
            <w:tcBorders>
              <w:top w:val="nil"/>
              <w:left w:val="none" w:sz="0" w:space="0" w:color="auto"/>
              <w:bottom w:val="single" w:sz="4" w:space="0" w:color="auto"/>
              <w:right w:val="none" w:sz="0" w:space="0" w:color="auto"/>
              <w:tl2br w:val="none" w:sz="0" w:space="0" w:color="auto"/>
              <w:tr2bl w:val="none" w:sz="0" w:space="0" w:color="auto"/>
            </w:tcBorders>
            <w:noWrap/>
            <w:vAlign w:val="center"/>
            <w:hideMark/>
          </w:tcPr>
          <w:p w14:paraId="4E69DCDF"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1.0</w:t>
            </w:r>
          </w:p>
        </w:tc>
      </w:tr>
      <w:tr w:rsidR="002F5728" w:rsidRPr="008D1E75" w14:paraId="248034CE" w14:textId="77777777" w:rsidTr="00B73707">
        <w:trPr>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single" w:sz="4" w:space="0" w:color="auto"/>
            </w:tcBorders>
            <w:noWrap/>
            <w:hideMark/>
          </w:tcPr>
          <w:p w14:paraId="38051131" w14:textId="77777777" w:rsidR="002F5728" w:rsidRPr="008D1E75" w:rsidRDefault="002F5728" w:rsidP="008D1E75">
            <w:pPr>
              <w:pStyle w:val="Tabletext"/>
              <w:ind w:right="-1"/>
            </w:pPr>
            <w:r w:rsidRPr="008D1E75">
              <w:t>Sector</w:t>
            </w:r>
          </w:p>
        </w:tc>
        <w:tc>
          <w:tcPr>
            <w:tcW w:w="246" w:type="dxa"/>
            <w:tcBorders>
              <w:top w:val="single" w:sz="4" w:space="0" w:color="auto"/>
            </w:tcBorders>
            <w:noWrap/>
            <w:hideMark/>
          </w:tcPr>
          <w:p w14:paraId="35715EA4" w14:textId="77777777" w:rsidR="002F5728" w:rsidRPr="008D1E75" w:rsidRDefault="002F5728" w:rsidP="008D1E75">
            <w:pPr>
              <w:pStyle w:val="Tabletext"/>
              <w:ind w:right="-1"/>
              <w:cnfStyle w:val="000000000000" w:firstRow="0" w:lastRow="0" w:firstColumn="0" w:lastColumn="0" w:oddVBand="0" w:evenVBand="0" w:oddHBand="0" w:evenHBand="0" w:firstRowFirstColumn="0" w:firstRowLastColumn="0" w:lastRowFirstColumn="0" w:lastRowLastColumn="0"/>
            </w:pPr>
          </w:p>
        </w:tc>
        <w:tc>
          <w:tcPr>
            <w:tcW w:w="2620" w:type="dxa"/>
            <w:tcBorders>
              <w:top w:val="single" w:sz="4" w:space="0" w:color="auto"/>
            </w:tcBorders>
            <w:noWrap/>
            <w:vAlign w:val="center"/>
            <w:hideMark/>
          </w:tcPr>
          <w:p w14:paraId="59488B40" w14:textId="77777777"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p>
        </w:tc>
        <w:tc>
          <w:tcPr>
            <w:tcW w:w="2267" w:type="dxa"/>
            <w:tcBorders>
              <w:top w:val="single" w:sz="4" w:space="0" w:color="auto"/>
            </w:tcBorders>
            <w:noWrap/>
            <w:vAlign w:val="center"/>
            <w:hideMark/>
          </w:tcPr>
          <w:p w14:paraId="4F12EFA4" w14:textId="77777777"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p>
        </w:tc>
      </w:tr>
      <w:tr w:rsidR="002F5728" w:rsidRPr="008D1E75" w14:paraId="7535A990" w14:textId="77777777" w:rsidTr="00B737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nil"/>
              <w:left w:val="none" w:sz="0" w:space="0" w:color="auto"/>
              <w:bottom w:val="none" w:sz="0" w:space="0" w:color="auto"/>
              <w:right w:val="none" w:sz="0" w:space="0" w:color="auto"/>
              <w:tl2br w:val="none" w:sz="0" w:space="0" w:color="auto"/>
              <w:tr2bl w:val="none" w:sz="0" w:space="0" w:color="auto"/>
            </w:tcBorders>
            <w:noWrap/>
            <w:hideMark/>
          </w:tcPr>
          <w:p w14:paraId="65768E96" w14:textId="77777777" w:rsidR="002F5728" w:rsidRPr="008D1E75" w:rsidRDefault="002F5728" w:rsidP="008D1E75">
            <w:pPr>
              <w:pStyle w:val="Tabletext"/>
              <w:ind w:right="-1"/>
            </w:pPr>
            <w:r w:rsidRPr="008D1E75">
              <w:t xml:space="preserve">   Government</w:t>
            </w:r>
          </w:p>
        </w:tc>
        <w:tc>
          <w:tcPr>
            <w:tcW w:w="246" w:type="dxa"/>
            <w:tcBorders>
              <w:top w:val="nil"/>
              <w:left w:val="none" w:sz="0" w:space="0" w:color="auto"/>
              <w:bottom w:val="none" w:sz="0" w:space="0" w:color="auto"/>
              <w:right w:val="none" w:sz="0" w:space="0" w:color="auto"/>
              <w:tl2br w:val="none" w:sz="0" w:space="0" w:color="auto"/>
              <w:tr2bl w:val="none" w:sz="0" w:space="0" w:color="auto"/>
            </w:tcBorders>
            <w:noWrap/>
            <w:hideMark/>
          </w:tcPr>
          <w:p w14:paraId="104902D6" w14:textId="77777777" w:rsidR="002F5728" w:rsidRPr="008D1E75" w:rsidRDefault="002F5728" w:rsidP="008D1E75">
            <w:pPr>
              <w:pStyle w:val="Tabletext"/>
              <w:ind w:right="-1"/>
              <w:cnfStyle w:val="000000100000" w:firstRow="0" w:lastRow="0" w:firstColumn="0" w:lastColumn="0" w:oddVBand="0" w:evenVBand="0" w:oddHBand="1" w:evenHBand="0" w:firstRowFirstColumn="0" w:firstRowLastColumn="0" w:lastRowFirstColumn="0" w:lastRowLastColumn="0"/>
            </w:pPr>
          </w:p>
        </w:tc>
        <w:tc>
          <w:tcPr>
            <w:tcW w:w="2620" w:type="dxa"/>
            <w:tcBorders>
              <w:top w:val="nil"/>
              <w:left w:val="none" w:sz="0" w:space="0" w:color="auto"/>
              <w:bottom w:val="none" w:sz="0" w:space="0" w:color="auto"/>
              <w:right w:val="none" w:sz="0" w:space="0" w:color="auto"/>
              <w:tl2br w:val="none" w:sz="0" w:space="0" w:color="auto"/>
              <w:tr2bl w:val="none" w:sz="0" w:space="0" w:color="auto"/>
            </w:tcBorders>
            <w:noWrap/>
            <w:vAlign w:val="center"/>
            <w:hideMark/>
          </w:tcPr>
          <w:p w14:paraId="5BFE8643"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57.7</w:t>
            </w:r>
          </w:p>
        </w:tc>
        <w:tc>
          <w:tcPr>
            <w:tcW w:w="2267" w:type="dxa"/>
            <w:tcBorders>
              <w:top w:val="nil"/>
              <w:left w:val="none" w:sz="0" w:space="0" w:color="auto"/>
              <w:bottom w:val="none" w:sz="0" w:space="0" w:color="auto"/>
              <w:right w:val="none" w:sz="0" w:space="0" w:color="auto"/>
              <w:tl2br w:val="none" w:sz="0" w:space="0" w:color="auto"/>
              <w:tr2bl w:val="none" w:sz="0" w:space="0" w:color="auto"/>
            </w:tcBorders>
            <w:noWrap/>
            <w:vAlign w:val="center"/>
            <w:hideMark/>
          </w:tcPr>
          <w:p w14:paraId="4E718CDC"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59.3</w:t>
            </w:r>
          </w:p>
        </w:tc>
      </w:tr>
      <w:tr w:rsidR="002F5728" w:rsidRPr="008D1E75" w14:paraId="196D042E" w14:textId="77777777" w:rsidTr="00B73707">
        <w:trPr>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nil"/>
              <w:bottom w:val="single" w:sz="4" w:space="0" w:color="auto"/>
            </w:tcBorders>
            <w:noWrap/>
            <w:hideMark/>
          </w:tcPr>
          <w:p w14:paraId="26B6EAC1" w14:textId="77777777" w:rsidR="002F5728" w:rsidRPr="008D1E75" w:rsidRDefault="002F5728" w:rsidP="008D1E75">
            <w:pPr>
              <w:pStyle w:val="Tabletext"/>
              <w:ind w:right="-1"/>
            </w:pPr>
            <w:r w:rsidRPr="008D1E75">
              <w:t xml:space="preserve">   Non-government</w:t>
            </w:r>
          </w:p>
        </w:tc>
        <w:tc>
          <w:tcPr>
            <w:tcW w:w="246" w:type="dxa"/>
            <w:tcBorders>
              <w:top w:val="nil"/>
              <w:bottom w:val="single" w:sz="4" w:space="0" w:color="auto"/>
            </w:tcBorders>
            <w:noWrap/>
            <w:hideMark/>
          </w:tcPr>
          <w:p w14:paraId="5258C840" w14:textId="77777777" w:rsidR="002F5728" w:rsidRPr="008D1E75" w:rsidRDefault="002F5728" w:rsidP="008D1E75">
            <w:pPr>
              <w:pStyle w:val="Tabletext"/>
              <w:ind w:right="-1"/>
              <w:cnfStyle w:val="000000000000" w:firstRow="0" w:lastRow="0" w:firstColumn="0" w:lastColumn="0" w:oddVBand="0" w:evenVBand="0" w:oddHBand="0" w:evenHBand="0" w:firstRowFirstColumn="0" w:firstRowLastColumn="0" w:lastRowFirstColumn="0" w:lastRowLastColumn="0"/>
            </w:pPr>
          </w:p>
        </w:tc>
        <w:tc>
          <w:tcPr>
            <w:tcW w:w="2620" w:type="dxa"/>
            <w:tcBorders>
              <w:top w:val="nil"/>
              <w:bottom w:val="single" w:sz="4" w:space="0" w:color="auto"/>
            </w:tcBorders>
            <w:noWrap/>
            <w:vAlign w:val="center"/>
            <w:hideMark/>
          </w:tcPr>
          <w:p w14:paraId="33072CCC" w14:textId="77777777"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42.3</w:t>
            </w:r>
          </w:p>
        </w:tc>
        <w:tc>
          <w:tcPr>
            <w:tcW w:w="2267" w:type="dxa"/>
            <w:tcBorders>
              <w:top w:val="nil"/>
              <w:bottom w:val="single" w:sz="4" w:space="0" w:color="auto"/>
            </w:tcBorders>
            <w:noWrap/>
            <w:vAlign w:val="center"/>
            <w:hideMark/>
          </w:tcPr>
          <w:p w14:paraId="354E5704" w14:textId="77777777"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40.7</w:t>
            </w:r>
          </w:p>
        </w:tc>
      </w:tr>
      <w:tr w:rsidR="002F5728" w:rsidRPr="008D1E75" w14:paraId="11DDFC12" w14:textId="77777777" w:rsidTr="00B737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single" w:sz="4" w:space="0" w:color="auto"/>
              <w:left w:val="none" w:sz="0" w:space="0" w:color="auto"/>
              <w:bottom w:val="none" w:sz="0" w:space="0" w:color="auto"/>
              <w:right w:val="none" w:sz="0" w:space="0" w:color="auto"/>
              <w:tl2br w:val="none" w:sz="0" w:space="0" w:color="auto"/>
              <w:tr2bl w:val="none" w:sz="0" w:space="0" w:color="auto"/>
            </w:tcBorders>
            <w:noWrap/>
            <w:hideMark/>
          </w:tcPr>
          <w:p w14:paraId="06461661" w14:textId="77777777" w:rsidR="002F5728" w:rsidRPr="008D1E75" w:rsidRDefault="002F5728" w:rsidP="008D1E75">
            <w:pPr>
              <w:pStyle w:val="Tabletext"/>
              <w:ind w:right="-1"/>
            </w:pPr>
            <w:r w:rsidRPr="008D1E75">
              <w:t>Geolocation</w:t>
            </w:r>
          </w:p>
        </w:tc>
        <w:tc>
          <w:tcPr>
            <w:tcW w:w="246" w:type="dxa"/>
            <w:tcBorders>
              <w:top w:val="single" w:sz="4" w:space="0" w:color="auto"/>
              <w:left w:val="none" w:sz="0" w:space="0" w:color="auto"/>
              <w:bottom w:val="none" w:sz="0" w:space="0" w:color="auto"/>
              <w:right w:val="none" w:sz="0" w:space="0" w:color="auto"/>
              <w:tl2br w:val="none" w:sz="0" w:space="0" w:color="auto"/>
              <w:tr2bl w:val="none" w:sz="0" w:space="0" w:color="auto"/>
            </w:tcBorders>
            <w:noWrap/>
            <w:hideMark/>
          </w:tcPr>
          <w:p w14:paraId="49D54D85" w14:textId="77777777" w:rsidR="002F5728" w:rsidRPr="008D1E75" w:rsidRDefault="002F5728" w:rsidP="008D1E75">
            <w:pPr>
              <w:pStyle w:val="Tabletext"/>
              <w:ind w:right="-1"/>
              <w:cnfStyle w:val="000000100000" w:firstRow="0" w:lastRow="0" w:firstColumn="0" w:lastColumn="0" w:oddVBand="0" w:evenVBand="0" w:oddHBand="1" w:evenHBand="0" w:firstRowFirstColumn="0" w:firstRowLastColumn="0" w:lastRowFirstColumn="0" w:lastRowLastColumn="0"/>
            </w:pPr>
          </w:p>
        </w:tc>
        <w:tc>
          <w:tcPr>
            <w:tcW w:w="2620" w:type="dxa"/>
            <w:tcBorders>
              <w:top w:val="single" w:sz="4"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170BCFB2"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p>
        </w:tc>
        <w:tc>
          <w:tcPr>
            <w:tcW w:w="2267" w:type="dxa"/>
            <w:tcBorders>
              <w:top w:val="single" w:sz="4"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3B2B941D"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p>
        </w:tc>
      </w:tr>
      <w:tr w:rsidR="002F5728" w:rsidRPr="008D1E75" w14:paraId="3C6368C5" w14:textId="77777777" w:rsidTr="00B73707">
        <w:trPr>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nil"/>
            </w:tcBorders>
            <w:noWrap/>
            <w:hideMark/>
          </w:tcPr>
          <w:p w14:paraId="0C1C08B9" w14:textId="77777777" w:rsidR="002F5728" w:rsidRPr="008D1E75" w:rsidRDefault="002F5728" w:rsidP="008D1E75">
            <w:pPr>
              <w:pStyle w:val="Tabletext"/>
              <w:ind w:right="-1"/>
            </w:pPr>
            <w:r w:rsidRPr="008D1E75">
              <w:t xml:space="preserve">   Metropolitan</w:t>
            </w:r>
          </w:p>
        </w:tc>
        <w:tc>
          <w:tcPr>
            <w:tcW w:w="246" w:type="dxa"/>
            <w:tcBorders>
              <w:top w:val="nil"/>
            </w:tcBorders>
            <w:noWrap/>
            <w:hideMark/>
          </w:tcPr>
          <w:p w14:paraId="2A874DF1" w14:textId="77777777" w:rsidR="002F5728" w:rsidRPr="008D1E75" w:rsidRDefault="002F5728" w:rsidP="008D1E75">
            <w:pPr>
              <w:pStyle w:val="Tabletext"/>
              <w:ind w:right="-1"/>
              <w:cnfStyle w:val="000000000000" w:firstRow="0" w:lastRow="0" w:firstColumn="0" w:lastColumn="0" w:oddVBand="0" w:evenVBand="0" w:oddHBand="0" w:evenHBand="0" w:firstRowFirstColumn="0" w:firstRowLastColumn="0" w:lastRowFirstColumn="0" w:lastRowLastColumn="0"/>
            </w:pPr>
          </w:p>
        </w:tc>
        <w:tc>
          <w:tcPr>
            <w:tcW w:w="2620" w:type="dxa"/>
            <w:tcBorders>
              <w:top w:val="nil"/>
            </w:tcBorders>
            <w:noWrap/>
            <w:vAlign w:val="center"/>
            <w:hideMark/>
          </w:tcPr>
          <w:p w14:paraId="23C5DAE3" w14:textId="77777777"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73.6</w:t>
            </w:r>
          </w:p>
        </w:tc>
        <w:tc>
          <w:tcPr>
            <w:tcW w:w="2267" w:type="dxa"/>
            <w:tcBorders>
              <w:top w:val="nil"/>
            </w:tcBorders>
            <w:noWrap/>
            <w:vAlign w:val="center"/>
            <w:hideMark/>
          </w:tcPr>
          <w:p w14:paraId="786B031D" w14:textId="226A88A1"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7</w:t>
            </w:r>
            <w:r w:rsidR="00F63C84">
              <w:t>2.9</w:t>
            </w:r>
          </w:p>
        </w:tc>
      </w:tr>
      <w:tr w:rsidR="002F5728" w:rsidRPr="008D1E75" w14:paraId="7B0A936A" w14:textId="77777777" w:rsidTr="00B737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nil"/>
              <w:left w:val="none" w:sz="0" w:space="0" w:color="auto"/>
              <w:bottom w:val="none" w:sz="0" w:space="0" w:color="auto"/>
              <w:right w:val="none" w:sz="0" w:space="0" w:color="auto"/>
              <w:tl2br w:val="none" w:sz="0" w:space="0" w:color="auto"/>
              <w:tr2bl w:val="none" w:sz="0" w:space="0" w:color="auto"/>
            </w:tcBorders>
            <w:noWrap/>
            <w:hideMark/>
          </w:tcPr>
          <w:p w14:paraId="4CB72382" w14:textId="77777777" w:rsidR="002F5728" w:rsidRPr="008D1E75" w:rsidRDefault="002F5728" w:rsidP="008D1E75">
            <w:pPr>
              <w:pStyle w:val="Tabletext"/>
              <w:ind w:right="-1"/>
            </w:pPr>
            <w:r w:rsidRPr="008D1E75">
              <w:t xml:space="preserve">   Provincial</w:t>
            </w:r>
          </w:p>
        </w:tc>
        <w:tc>
          <w:tcPr>
            <w:tcW w:w="246" w:type="dxa"/>
            <w:tcBorders>
              <w:top w:val="nil"/>
              <w:left w:val="none" w:sz="0" w:space="0" w:color="auto"/>
              <w:bottom w:val="none" w:sz="0" w:space="0" w:color="auto"/>
              <w:right w:val="none" w:sz="0" w:space="0" w:color="auto"/>
              <w:tl2br w:val="none" w:sz="0" w:space="0" w:color="auto"/>
              <w:tr2bl w:val="none" w:sz="0" w:space="0" w:color="auto"/>
            </w:tcBorders>
            <w:noWrap/>
            <w:hideMark/>
          </w:tcPr>
          <w:p w14:paraId="28DA192E" w14:textId="77777777" w:rsidR="002F5728" w:rsidRPr="008D1E75" w:rsidRDefault="002F5728" w:rsidP="008D1E75">
            <w:pPr>
              <w:pStyle w:val="Tabletext"/>
              <w:ind w:right="-1"/>
              <w:cnfStyle w:val="000000100000" w:firstRow="0" w:lastRow="0" w:firstColumn="0" w:lastColumn="0" w:oddVBand="0" w:evenVBand="0" w:oddHBand="1" w:evenHBand="0" w:firstRowFirstColumn="0" w:firstRowLastColumn="0" w:lastRowFirstColumn="0" w:lastRowLastColumn="0"/>
            </w:pPr>
          </w:p>
        </w:tc>
        <w:tc>
          <w:tcPr>
            <w:tcW w:w="2620" w:type="dxa"/>
            <w:tcBorders>
              <w:top w:val="nil"/>
              <w:left w:val="none" w:sz="0" w:space="0" w:color="auto"/>
              <w:bottom w:val="none" w:sz="0" w:space="0" w:color="auto"/>
              <w:right w:val="none" w:sz="0" w:space="0" w:color="auto"/>
              <w:tl2br w:val="none" w:sz="0" w:space="0" w:color="auto"/>
              <w:tr2bl w:val="none" w:sz="0" w:space="0" w:color="auto"/>
            </w:tcBorders>
            <w:noWrap/>
            <w:vAlign w:val="center"/>
            <w:hideMark/>
          </w:tcPr>
          <w:p w14:paraId="5204C337"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25.0</w:t>
            </w:r>
          </w:p>
        </w:tc>
        <w:tc>
          <w:tcPr>
            <w:tcW w:w="2267" w:type="dxa"/>
            <w:tcBorders>
              <w:top w:val="nil"/>
              <w:left w:val="none" w:sz="0" w:space="0" w:color="auto"/>
              <w:bottom w:val="none" w:sz="0" w:space="0" w:color="auto"/>
              <w:right w:val="none" w:sz="0" w:space="0" w:color="auto"/>
              <w:tl2br w:val="none" w:sz="0" w:space="0" w:color="auto"/>
              <w:tr2bl w:val="none" w:sz="0" w:space="0" w:color="auto"/>
            </w:tcBorders>
            <w:noWrap/>
            <w:vAlign w:val="center"/>
            <w:hideMark/>
          </w:tcPr>
          <w:p w14:paraId="1BC1F617"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25.2</w:t>
            </w:r>
          </w:p>
        </w:tc>
      </w:tr>
      <w:tr w:rsidR="002F5728" w:rsidRPr="008D1E75" w14:paraId="085D6A25" w14:textId="77777777" w:rsidTr="00B73707">
        <w:trPr>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nil"/>
              <w:bottom w:val="single" w:sz="4" w:space="0" w:color="auto"/>
            </w:tcBorders>
            <w:noWrap/>
            <w:hideMark/>
          </w:tcPr>
          <w:p w14:paraId="5FC63926" w14:textId="77777777" w:rsidR="002F5728" w:rsidRPr="008D1E75" w:rsidRDefault="002F5728" w:rsidP="008D1E75">
            <w:pPr>
              <w:pStyle w:val="Tabletext"/>
              <w:ind w:right="-1"/>
            </w:pPr>
            <w:r w:rsidRPr="008D1E75">
              <w:t xml:space="preserve">   Remote/very remote</w:t>
            </w:r>
          </w:p>
        </w:tc>
        <w:tc>
          <w:tcPr>
            <w:tcW w:w="246" w:type="dxa"/>
            <w:tcBorders>
              <w:top w:val="nil"/>
              <w:bottom w:val="single" w:sz="4" w:space="0" w:color="auto"/>
            </w:tcBorders>
            <w:noWrap/>
            <w:hideMark/>
          </w:tcPr>
          <w:p w14:paraId="528B5985" w14:textId="77777777" w:rsidR="002F5728" w:rsidRPr="008D1E75" w:rsidRDefault="002F5728" w:rsidP="008D1E75">
            <w:pPr>
              <w:pStyle w:val="Tabletext"/>
              <w:ind w:right="-1"/>
              <w:cnfStyle w:val="000000000000" w:firstRow="0" w:lastRow="0" w:firstColumn="0" w:lastColumn="0" w:oddVBand="0" w:evenVBand="0" w:oddHBand="0" w:evenHBand="0" w:firstRowFirstColumn="0" w:firstRowLastColumn="0" w:lastRowFirstColumn="0" w:lastRowLastColumn="0"/>
            </w:pPr>
          </w:p>
        </w:tc>
        <w:tc>
          <w:tcPr>
            <w:tcW w:w="2620" w:type="dxa"/>
            <w:tcBorders>
              <w:top w:val="nil"/>
              <w:bottom w:val="single" w:sz="4" w:space="0" w:color="auto"/>
            </w:tcBorders>
            <w:noWrap/>
            <w:vAlign w:val="center"/>
            <w:hideMark/>
          </w:tcPr>
          <w:p w14:paraId="46F620AD" w14:textId="77777777"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1.4</w:t>
            </w:r>
          </w:p>
        </w:tc>
        <w:tc>
          <w:tcPr>
            <w:tcW w:w="2267" w:type="dxa"/>
            <w:tcBorders>
              <w:top w:val="nil"/>
              <w:bottom w:val="single" w:sz="4" w:space="0" w:color="auto"/>
            </w:tcBorders>
            <w:noWrap/>
            <w:vAlign w:val="center"/>
            <w:hideMark/>
          </w:tcPr>
          <w:p w14:paraId="6B50731F" w14:textId="171BB46D"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1.</w:t>
            </w:r>
            <w:r w:rsidR="00F63C84">
              <w:t>8</w:t>
            </w:r>
          </w:p>
        </w:tc>
      </w:tr>
      <w:tr w:rsidR="002F5728" w:rsidRPr="008D1E75" w14:paraId="6673215E" w14:textId="77777777" w:rsidTr="00B737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single" w:sz="4" w:space="0" w:color="auto"/>
              <w:left w:val="none" w:sz="0" w:space="0" w:color="auto"/>
              <w:bottom w:val="none" w:sz="0" w:space="0" w:color="auto"/>
              <w:right w:val="none" w:sz="0" w:space="0" w:color="auto"/>
              <w:tl2br w:val="none" w:sz="0" w:space="0" w:color="auto"/>
              <w:tr2bl w:val="none" w:sz="0" w:space="0" w:color="auto"/>
            </w:tcBorders>
            <w:noWrap/>
            <w:hideMark/>
          </w:tcPr>
          <w:p w14:paraId="02BDC6EA" w14:textId="5DE26DE3" w:rsidR="002F5728" w:rsidRPr="008D1E75" w:rsidRDefault="002F5728" w:rsidP="008D1E75">
            <w:pPr>
              <w:pStyle w:val="Tabletext"/>
              <w:ind w:right="-1"/>
            </w:pPr>
            <w:r w:rsidRPr="008D1E75">
              <w:t>Mother's school</w:t>
            </w:r>
            <w:r w:rsidR="005E567E" w:rsidRPr="008D1E75">
              <w:t>-</w:t>
            </w:r>
            <w:r w:rsidRPr="008D1E75">
              <w:t>level education</w:t>
            </w:r>
          </w:p>
        </w:tc>
        <w:tc>
          <w:tcPr>
            <w:tcW w:w="246" w:type="dxa"/>
            <w:tcBorders>
              <w:top w:val="single" w:sz="4" w:space="0" w:color="auto"/>
              <w:left w:val="none" w:sz="0" w:space="0" w:color="auto"/>
              <w:bottom w:val="none" w:sz="0" w:space="0" w:color="auto"/>
              <w:right w:val="none" w:sz="0" w:space="0" w:color="auto"/>
              <w:tl2br w:val="none" w:sz="0" w:space="0" w:color="auto"/>
              <w:tr2bl w:val="none" w:sz="0" w:space="0" w:color="auto"/>
            </w:tcBorders>
            <w:noWrap/>
            <w:hideMark/>
          </w:tcPr>
          <w:p w14:paraId="4584BEB2" w14:textId="77777777" w:rsidR="002F5728" w:rsidRPr="008D1E75" w:rsidRDefault="002F5728" w:rsidP="008D1E75">
            <w:pPr>
              <w:pStyle w:val="Tabletext"/>
              <w:ind w:right="-1"/>
              <w:cnfStyle w:val="000000100000" w:firstRow="0" w:lastRow="0" w:firstColumn="0" w:lastColumn="0" w:oddVBand="0" w:evenVBand="0" w:oddHBand="1" w:evenHBand="0" w:firstRowFirstColumn="0" w:firstRowLastColumn="0" w:lastRowFirstColumn="0" w:lastRowLastColumn="0"/>
            </w:pPr>
          </w:p>
        </w:tc>
        <w:tc>
          <w:tcPr>
            <w:tcW w:w="2620" w:type="dxa"/>
            <w:tcBorders>
              <w:top w:val="single" w:sz="4"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10949BA5"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p>
        </w:tc>
        <w:tc>
          <w:tcPr>
            <w:tcW w:w="2267" w:type="dxa"/>
            <w:tcBorders>
              <w:top w:val="single" w:sz="4"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3023BF6A"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p>
        </w:tc>
      </w:tr>
      <w:tr w:rsidR="002F5728" w:rsidRPr="008D1E75" w14:paraId="38846C52" w14:textId="77777777" w:rsidTr="00B73707">
        <w:trPr>
          <w:trHeight w:val="20"/>
        </w:trPr>
        <w:tc>
          <w:tcPr>
            <w:cnfStyle w:val="001000000000" w:firstRow="0" w:lastRow="0" w:firstColumn="1" w:lastColumn="0" w:oddVBand="0" w:evenVBand="0" w:oddHBand="0" w:evenHBand="0" w:firstRowFirstColumn="0" w:firstRowLastColumn="0" w:lastRowFirstColumn="0" w:lastRowLastColumn="0"/>
            <w:tcW w:w="3544" w:type="dxa"/>
            <w:gridSpan w:val="2"/>
            <w:tcBorders>
              <w:top w:val="nil"/>
            </w:tcBorders>
            <w:noWrap/>
            <w:hideMark/>
          </w:tcPr>
          <w:p w14:paraId="69D40783" w14:textId="3C5B15E8" w:rsidR="002F5728" w:rsidRPr="008D1E75" w:rsidRDefault="002F5728" w:rsidP="008D1E75">
            <w:pPr>
              <w:pStyle w:val="Tabletext"/>
              <w:ind w:right="-1"/>
            </w:pPr>
            <w:r w:rsidRPr="008D1E75">
              <w:t xml:space="preserve">   Completed Year 9 or equivalent or below</w:t>
            </w:r>
            <w:r w:rsidR="00753980" w:rsidRPr="008D1E75">
              <w:t>1</w:t>
            </w:r>
          </w:p>
        </w:tc>
        <w:tc>
          <w:tcPr>
            <w:tcW w:w="2620" w:type="dxa"/>
            <w:tcBorders>
              <w:top w:val="nil"/>
            </w:tcBorders>
            <w:noWrap/>
            <w:vAlign w:val="center"/>
            <w:hideMark/>
          </w:tcPr>
          <w:p w14:paraId="063109CE" w14:textId="77777777"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5.2</w:t>
            </w:r>
          </w:p>
        </w:tc>
        <w:tc>
          <w:tcPr>
            <w:tcW w:w="2267" w:type="dxa"/>
            <w:tcBorders>
              <w:top w:val="nil"/>
            </w:tcBorders>
            <w:noWrap/>
            <w:vAlign w:val="center"/>
            <w:hideMark/>
          </w:tcPr>
          <w:p w14:paraId="2251D5D1" w14:textId="295F7A86"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5.</w:t>
            </w:r>
            <w:r w:rsidR="00F63C84">
              <w:t>6</w:t>
            </w:r>
          </w:p>
        </w:tc>
      </w:tr>
      <w:tr w:rsidR="002F5728" w:rsidRPr="008D1E75" w14:paraId="03B30BF9" w14:textId="77777777" w:rsidTr="00B737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nil"/>
              <w:left w:val="none" w:sz="0" w:space="0" w:color="auto"/>
              <w:bottom w:val="none" w:sz="0" w:space="0" w:color="auto"/>
              <w:right w:val="none" w:sz="0" w:space="0" w:color="auto"/>
              <w:tl2br w:val="none" w:sz="0" w:space="0" w:color="auto"/>
              <w:tr2bl w:val="none" w:sz="0" w:space="0" w:color="auto"/>
            </w:tcBorders>
            <w:noWrap/>
            <w:hideMark/>
          </w:tcPr>
          <w:p w14:paraId="4B3C64DF" w14:textId="77777777" w:rsidR="002F5728" w:rsidRPr="008D1E75" w:rsidRDefault="002F5728" w:rsidP="008D1E75">
            <w:pPr>
              <w:pStyle w:val="Tabletext"/>
              <w:ind w:right="-1"/>
            </w:pPr>
            <w:r w:rsidRPr="008D1E75">
              <w:t xml:space="preserve">   Completed Year 10 or equivalent</w:t>
            </w:r>
          </w:p>
        </w:tc>
        <w:tc>
          <w:tcPr>
            <w:tcW w:w="246" w:type="dxa"/>
            <w:tcBorders>
              <w:top w:val="nil"/>
              <w:left w:val="none" w:sz="0" w:space="0" w:color="auto"/>
              <w:bottom w:val="none" w:sz="0" w:space="0" w:color="auto"/>
              <w:right w:val="none" w:sz="0" w:space="0" w:color="auto"/>
              <w:tl2br w:val="none" w:sz="0" w:space="0" w:color="auto"/>
              <w:tr2bl w:val="none" w:sz="0" w:space="0" w:color="auto"/>
            </w:tcBorders>
            <w:noWrap/>
            <w:hideMark/>
          </w:tcPr>
          <w:p w14:paraId="66F6AC1B" w14:textId="77777777" w:rsidR="002F5728" w:rsidRPr="008D1E75" w:rsidRDefault="002F5728" w:rsidP="008D1E75">
            <w:pPr>
              <w:pStyle w:val="Tabletext"/>
              <w:ind w:right="-1"/>
              <w:cnfStyle w:val="000000100000" w:firstRow="0" w:lastRow="0" w:firstColumn="0" w:lastColumn="0" w:oddVBand="0" w:evenVBand="0" w:oddHBand="1" w:evenHBand="0" w:firstRowFirstColumn="0" w:firstRowLastColumn="0" w:lastRowFirstColumn="0" w:lastRowLastColumn="0"/>
            </w:pPr>
          </w:p>
        </w:tc>
        <w:tc>
          <w:tcPr>
            <w:tcW w:w="2620" w:type="dxa"/>
            <w:tcBorders>
              <w:top w:val="nil"/>
              <w:left w:val="none" w:sz="0" w:space="0" w:color="auto"/>
              <w:bottom w:val="none" w:sz="0" w:space="0" w:color="auto"/>
              <w:right w:val="none" w:sz="0" w:space="0" w:color="auto"/>
              <w:tl2br w:val="none" w:sz="0" w:space="0" w:color="auto"/>
              <w:tr2bl w:val="none" w:sz="0" w:space="0" w:color="auto"/>
            </w:tcBorders>
            <w:noWrap/>
            <w:vAlign w:val="center"/>
            <w:hideMark/>
          </w:tcPr>
          <w:p w14:paraId="203573A2"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16.7</w:t>
            </w:r>
          </w:p>
        </w:tc>
        <w:tc>
          <w:tcPr>
            <w:tcW w:w="2267" w:type="dxa"/>
            <w:tcBorders>
              <w:top w:val="nil"/>
              <w:left w:val="none" w:sz="0" w:space="0" w:color="auto"/>
              <w:bottom w:val="none" w:sz="0" w:space="0" w:color="auto"/>
              <w:right w:val="none" w:sz="0" w:space="0" w:color="auto"/>
              <w:tl2br w:val="none" w:sz="0" w:space="0" w:color="auto"/>
              <w:tr2bl w:val="none" w:sz="0" w:space="0" w:color="auto"/>
            </w:tcBorders>
            <w:noWrap/>
            <w:vAlign w:val="center"/>
            <w:hideMark/>
          </w:tcPr>
          <w:p w14:paraId="3DA1CFF0"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18.9</w:t>
            </w:r>
          </w:p>
        </w:tc>
      </w:tr>
      <w:tr w:rsidR="002F5728" w:rsidRPr="008D1E75" w14:paraId="3F258791" w14:textId="77777777" w:rsidTr="00B73707">
        <w:trPr>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nil"/>
            </w:tcBorders>
            <w:noWrap/>
            <w:hideMark/>
          </w:tcPr>
          <w:p w14:paraId="06DF0483" w14:textId="5AE76DA5" w:rsidR="002F5728" w:rsidRPr="008D1E75" w:rsidRDefault="002F5728" w:rsidP="008D1E75">
            <w:pPr>
              <w:pStyle w:val="Tabletext"/>
              <w:ind w:right="-1"/>
            </w:pPr>
            <w:r w:rsidRPr="008D1E75">
              <w:t xml:space="preserve">   Completed Year 11 or equivalent</w:t>
            </w:r>
            <w:r w:rsidR="00753980" w:rsidRPr="008D1E75">
              <w:t>2</w:t>
            </w:r>
          </w:p>
        </w:tc>
        <w:tc>
          <w:tcPr>
            <w:tcW w:w="246" w:type="dxa"/>
            <w:tcBorders>
              <w:top w:val="nil"/>
            </w:tcBorders>
            <w:noWrap/>
            <w:hideMark/>
          </w:tcPr>
          <w:p w14:paraId="34BCB9C8" w14:textId="77777777" w:rsidR="002F5728" w:rsidRPr="008D1E75" w:rsidRDefault="002F5728" w:rsidP="008D1E75">
            <w:pPr>
              <w:pStyle w:val="Tabletext"/>
              <w:ind w:right="-1"/>
              <w:cnfStyle w:val="000000000000" w:firstRow="0" w:lastRow="0" w:firstColumn="0" w:lastColumn="0" w:oddVBand="0" w:evenVBand="0" w:oddHBand="0" w:evenHBand="0" w:firstRowFirstColumn="0" w:firstRowLastColumn="0" w:lastRowFirstColumn="0" w:lastRowLastColumn="0"/>
            </w:pPr>
          </w:p>
        </w:tc>
        <w:tc>
          <w:tcPr>
            <w:tcW w:w="2620" w:type="dxa"/>
            <w:tcBorders>
              <w:top w:val="nil"/>
            </w:tcBorders>
            <w:noWrap/>
            <w:vAlign w:val="center"/>
            <w:hideMark/>
          </w:tcPr>
          <w:p w14:paraId="472FFD3B" w14:textId="77777777"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9.2</w:t>
            </w:r>
          </w:p>
        </w:tc>
        <w:tc>
          <w:tcPr>
            <w:tcW w:w="2267" w:type="dxa"/>
            <w:tcBorders>
              <w:top w:val="nil"/>
            </w:tcBorders>
            <w:noWrap/>
            <w:vAlign w:val="center"/>
            <w:hideMark/>
          </w:tcPr>
          <w:p w14:paraId="17129687" w14:textId="77777777"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11.5</w:t>
            </w:r>
          </w:p>
        </w:tc>
      </w:tr>
      <w:tr w:rsidR="002F5728" w:rsidRPr="008D1E75" w14:paraId="6E4D715B" w14:textId="77777777" w:rsidTr="00B737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nil"/>
              <w:left w:val="none" w:sz="0" w:space="0" w:color="auto"/>
              <w:bottom w:val="none" w:sz="0" w:space="0" w:color="auto"/>
              <w:right w:val="none" w:sz="0" w:space="0" w:color="auto"/>
              <w:tl2br w:val="none" w:sz="0" w:space="0" w:color="auto"/>
              <w:tr2bl w:val="none" w:sz="0" w:space="0" w:color="auto"/>
            </w:tcBorders>
            <w:noWrap/>
            <w:hideMark/>
          </w:tcPr>
          <w:p w14:paraId="1DCEAD4E" w14:textId="77777777" w:rsidR="002F5728" w:rsidRPr="008D1E75" w:rsidRDefault="002F5728" w:rsidP="008D1E75">
            <w:pPr>
              <w:pStyle w:val="Tabletext"/>
              <w:ind w:right="-1"/>
            </w:pPr>
            <w:r w:rsidRPr="008D1E75">
              <w:t xml:space="preserve">   Completed Year 12 or equivalent</w:t>
            </w:r>
          </w:p>
        </w:tc>
        <w:tc>
          <w:tcPr>
            <w:tcW w:w="246" w:type="dxa"/>
            <w:tcBorders>
              <w:top w:val="nil"/>
              <w:left w:val="none" w:sz="0" w:space="0" w:color="auto"/>
              <w:bottom w:val="none" w:sz="0" w:space="0" w:color="auto"/>
              <w:right w:val="none" w:sz="0" w:space="0" w:color="auto"/>
              <w:tl2br w:val="none" w:sz="0" w:space="0" w:color="auto"/>
              <w:tr2bl w:val="none" w:sz="0" w:space="0" w:color="auto"/>
            </w:tcBorders>
            <w:noWrap/>
            <w:hideMark/>
          </w:tcPr>
          <w:p w14:paraId="1CDB44D5" w14:textId="77777777" w:rsidR="002F5728" w:rsidRPr="008D1E75" w:rsidRDefault="002F5728" w:rsidP="008D1E75">
            <w:pPr>
              <w:pStyle w:val="Tabletext"/>
              <w:ind w:right="-1"/>
              <w:cnfStyle w:val="000000100000" w:firstRow="0" w:lastRow="0" w:firstColumn="0" w:lastColumn="0" w:oddVBand="0" w:evenVBand="0" w:oddHBand="1" w:evenHBand="0" w:firstRowFirstColumn="0" w:firstRowLastColumn="0" w:lastRowFirstColumn="0" w:lastRowLastColumn="0"/>
            </w:pPr>
          </w:p>
        </w:tc>
        <w:tc>
          <w:tcPr>
            <w:tcW w:w="2620" w:type="dxa"/>
            <w:tcBorders>
              <w:top w:val="nil"/>
              <w:left w:val="none" w:sz="0" w:space="0" w:color="auto"/>
              <w:bottom w:val="none" w:sz="0" w:space="0" w:color="auto"/>
              <w:right w:val="none" w:sz="0" w:space="0" w:color="auto"/>
              <w:tl2br w:val="none" w:sz="0" w:space="0" w:color="auto"/>
              <w:tr2bl w:val="none" w:sz="0" w:space="0" w:color="auto"/>
            </w:tcBorders>
            <w:noWrap/>
            <w:vAlign w:val="center"/>
            <w:hideMark/>
          </w:tcPr>
          <w:p w14:paraId="22EC5B66"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63.3</w:t>
            </w:r>
          </w:p>
        </w:tc>
        <w:tc>
          <w:tcPr>
            <w:tcW w:w="2267" w:type="dxa"/>
            <w:tcBorders>
              <w:top w:val="nil"/>
              <w:left w:val="none" w:sz="0" w:space="0" w:color="auto"/>
              <w:bottom w:val="none" w:sz="0" w:space="0" w:color="auto"/>
              <w:right w:val="none" w:sz="0" w:space="0" w:color="auto"/>
              <w:tl2br w:val="none" w:sz="0" w:space="0" w:color="auto"/>
              <w:tr2bl w:val="none" w:sz="0" w:space="0" w:color="auto"/>
            </w:tcBorders>
            <w:noWrap/>
            <w:vAlign w:val="center"/>
            <w:hideMark/>
          </w:tcPr>
          <w:p w14:paraId="607B1E7C"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50.4</w:t>
            </w:r>
          </w:p>
        </w:tc>
      </w:tr>
      <w:tr w:rsidR="002F5728" w:rsidRPr="008D1E75" w14:paraId="18FDEFC1" w14:textId="77777777" w:rsidTr="00B73707">
        <w:trPr>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nil"/>
              <w:bottom w:val="single" w:sz="4" w:space="0" w:color="auto"/>
            </w:tcBorders>
            <w:noWrap/>
            <w:hideMark/>
          </w:tcPr>
          <w:p w14:paraId="2C02A8FF" w14:textId="77777777" w:rsidR="002F5728" w:rsidRPr="008D1E75" w:rsidRDefault="002F5728" w:rsidP="008D1E75">
            <w:pPr>
              <w:pStyle w:val="Tabletext"/>
              <w:ind w:right="-1"/>
            </w:pPr>
            <w:r w:rsidRPr="008D1E75">
              <w:t xml:space="preserve">   Not stated/unknown</w:t>
            </w:r>
          </w:p>
        </w:tc>
        <w:tc>
          <w:tcPr>
            <w:tcW w:w="246" w:type="dxa"/>
            <w:tcBorders>
              <w:top w:val="nil"/>
              <w:bottom w:val="single" w:sz="4" w:space="0" w:color="auto"/>
            </w:tcBorders>
            <w:noWrap/>
            <w:hideMark/>
          </w:tcPr>
          <w:p w14:paraId="7D19F8B4" w14:textId="77777777" w:rsidR="002F5728" w:rsidRPr="008D1E75" w:rsidRDefault="002F5728" w:rsidP="008D1E75">
            <w:pPr>
              <w:pStyle w:val="Tabletext"/>
              <w:ind w:right="-1"/>
              <w:cnfStyle w:val="000000000000" w:firstRow="0" w:lastRow="0" w:firstColumn="0" w:lastColumn="0" w:oddVBand="0" w:evenVBand="0" w:oddHBand="0" w:evenHBand="0" w:firstRowFirstColumn="0" w:firstRowLastColumn="0" w:lastRowFirstColumn="0" w:lastRowLastColumn="0"/>
            </w:pPr>
          </w:p>
        </w:tc>
        <w:tc>
          <w:tcPr>
            <w:tcW w:w="2620" w:type="dxa"/>
            <w:tcBorders>
              <w:top w:val="nil"/>
              <w:bottom w:val="single" w:sz="4" w:space="0" w:color="auto"/>
            </w:tcBorders>
            <w:noWrap/>
            <w:vAlign w:val="center"/>
            <w:hideMark/>
          </w:tcPr>
          <w:p w14:paraId="686708D3" w14:textId="77777777"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5.6</w:t>
            </w:r>
          </w:p>
        </w:tc>
        <w:tc>
          <w:tcPr>
            <w:tcW w:w="2267" w:type="dxa"/>
            <w:tcBorders>
              <w:top w:val="nil"/>
              <w:bottom w:val="single" w:sz="4" w:space="0" w:color="auto"/>
            </w:tcBorders>
            <w:noWrap/>
            <w:vAlign w:val="center"/>
            <w:hideMark/>
          </w:tcPr>
          <w:p w14:paraId="53CA752C" w14:textId="77777777"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13.6</w:t>
            </w:r>
          </w:p>
        </w:tc>
      </w:tr>
      <w:tr w:rsidR="002F5728" w:rsidRPr="008D1E75" w14:paraId="04D1FF2F" w14:textId="77777777" w:rsidTr="00B737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single" w:sz="4" w:space="0" w:color="auto"/>
              <w:left w:val="none" w:sz="0" w:space="0" w:color="auto"/>
              <w:bottom w:val="none" w:sz="0" w:space="0" w:color="auto"/>
              <w:right w:val="none" w:sz="0" w:space="0" w:color="auto"/>
              <w:tl2br w:val="none" w:sz="0" w:space="0" w:color="auto"/>
              <w:tr2bl w:val="none" w:sz="0" w:space="0" w:color="auto"/>
            </w:tcBorders>
            <w:noWrap/>
            <w:hideMark/>
          </w:tcPr>
          <w:p w14:paraId="60E37FA0" w14:textId="529E7A9A" w:rsidR="002F5728" w:rsidRPr="008D1E75" w:rsidRDefault="002F5728" w:rsidP="008D1E75">
            <w:pPr>
              <w:pStyle w:val="Tabletext"/>
              <w:ind w:right="-1"/>
            </w:pPr>
            <w:r w:rsidRPr="008D1E75">
              <w:t>Father's school</w:t>
            </w:r>
            <w:r w:rsidR="005E567E" w:rsidRPr="008D1E75">
              <w:t>-</w:t>
            </w:r>
            <w:r w:rsidRPr="008D1E75">
              <w:t>level education</w:t>
            </w:r>
          </w:p>
        </w:tc>
        <w:tc>
          <w:tcPr>
            <w:tcW w:w="246" w:type="dxa"/>
            <w:tcBorders>
              <w:top w:val="single" w:sz="4" w:space="0" w:color="auto"/>
              <w:left w:val="none" w:sz="0" w:space="0" w:color="auto"/>
              <w:bottom w:val="none" w:sz="0" w:space="0" w:color="auto"/>
              <w:right w:val="none" w:sz="0" w:space="0" w:color="auto"/>
              <w:tl2br w:val="none" w:sz="0" w:space="0" w:color="auto"/>
              <w:tr2bl w:val="none" w:sz="0" w:space="0" w:color="auto"/>
            </w:tcBorders>
            <w:noWrap/>
            <w:hideMark/>
          </w:tcPr>
          <w:p w14:paraId="12A40607" w14:textId="77777777" w:rsidR="002F5728" w:rsidRPr="008D1E75" w:rsidRDefault="002F5728" w:rsidP="008D1E75">
            <w:pPr>
              <w:pStyle w:val="Tabletext"/>
              <w:ind w:right="-1"/>
              <w:cnfStyle w:val="000000100000" w:firstRow="0" w:lastRow="0" w:firstColumn="0" w:lastColumn="0" w:oddVBand="0" w:evenVBand="0" w:oddHBand="1" w:evenHBand="0" w:firstRowFirstColumn="0" w:firstRowLastColumn="0" w:lastRowFirstColumn="0" w:lastRowLastColumn="0"/>
            </w:pPr>
          </w:p>
        </w:tc>
        <w:tc>
          <w:tcPr>
            <w:tcW w:w="2620" w:type="dxa"/>
            <w:tcBorders>
              <w:top w:val="single" w:sz="4"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3987F969"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p>
        </w:tc>
        <w:tc>
          <w:tcPr>
            <w:tcW w:w="2267" w:type="dxa"/>
            <w:tcBorders>
              <w:top w:val="single" w:sz="4"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3077F3D5"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p>
        </w:tc>
      </w:tr>
      <w:tr w:rsidR="002F5728" w:rsidRPr="008D1E75" w14:paraId="74686E5C" w14:textId="77777777" w:rsidTr="00B73707">
        <w:trPr>
          <w:trHeight w:val="20"/>
        </w:trPr>
        <w:tc>
          <w:tcPr>
            <w:cnfStyle w:val="001000000000" w:firstRow="0" w:lastRow="0" w:firstColumn="1" w:lastColumn="0" w:oddVBand="0" w:evenVBand="0" w:oddHBand="0" w:evenHBand="0" w:firstRowFirstColumn="0" w:firstRowLastColumn="0" w:lastRowFirstColumn="0" w:lastRowLastColumn="0"/>
            <w:tcW w:w="3544" w:type="dxa"/>
            <w:gridSpan w:val="2"/>
            <w:noWrap/>
            <w:hideMark/>
          </w:tcPr>
          <w:p w14:paraId="07376886" w14:textId="0D64463E" w:rsidR="002F5728" w:rsidRPr="008D1E75" w:rsidRDefault="002F5728" w:rsidP="008D1E75">
            <w:pPr>
              <w:pStyle w:val="Tabletext"/>
              <w:ind w:right="-1"/>
            </w:pPr>
            <w:r w:rsidRPr="008D1E75">
              <w:t xml:space="preserve">   Completed Year 9 or equivalent or below</w:t>
            </w:r>
            <w:r w:rsidR="00753980" w:rsidRPr="008D1E75">
              <w:t>1</w:t>
            </w:r>
          </w:p>
        </w:tc>
        <w:tc>
          <w:tcPr>
            <w:tcW w:w="2620" w:type="dxa"/>
            <w:noWrap/>
            <w:vAlign w:val="center"/>
            <w:hideMark/>
          </w:tcPr>
          <w:p w14:paraId="73B183DD" w14:textId="77777777"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7.1</w:t>
            </w:r>
          </w:p>
        </w:tc>
        <w:tc>
          <w:tcPr>
            <w:tcW w:w="2267" w:type="dxa"/>
            <w:noWrap/>
            <w:vAlign w:val="center"/>
            <w:hideMark/>
          </w:tcPr>
          <w:p w14:paraId="7C1CB569" w14:textId="20344595" w:rsidR="002F5728" w:rsidRPr="008D1E75" w:rsidRDefault="00F63C84"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t>5.4</w:t>
            </w:r>
          </w:p>
        </w:tc>
      </w:tr>
      <w:tr w:rsidR="002F5728" w:rsidRPr="008D1E75" w14:paraId="23B1FE6D" w14:textId="77777777" w:rsidTr="00B737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55EAAF1" w14:textId="77777777" w:rsidR="002F5728" w:rsidRPr="008D1E75" w:rsidRDefault="002F5728" w:rsidP="008D1E75">
            <w:pPr>
              <w:pStyle w:val="Tabletext"/>
              <w:ind w:right="-1"/>
            </w:pPr>
            <w:r w:rsidRPr="008D1E75">
              <w:t xml:space="preserve">   Completed Year 10 or equivalent</w:t>
            </w:r>
          </w:p>
        </w:tc>
        <w:tc>
          <w:tcPr>
            <w:tcW w:w="24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BD0D290" w14:textId="77777777" w:rsidR="002F5728" w:rsidRPr="008D1E75" w:rsidRDefault="002F5728" w:rsidP="008D1E75">
            <w:pPr>
              <w:pStyle w:val="Tabletext"/>
              <w:ind w:right="-1"/>
              <w:cnfStyle w:val="000000100000" w:firstRow="0" w:lastRow="0" w:firstColumn="0" w:lastColumn="0" w:oddVBand="0" w:evenVBand="0" w:oddHBand="1" w:evenHBand="0" w:firstRowFirstColumn="0" w:firstRowLastColumn="0" w:lastRowFirstColumn="0" w:lastRowLastColumn="0"/>
            </w:pPr>
          </w:p>
        </w:tc>
        <w:tc>
          <w:tcPr>
            <w:tcW w:w="262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152AD78D"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20.8</w:t>
            </w:r>
          </w:p>
        </w:tc>
        <w:tc>
          <w:tcPr>
            <w:tcW w:w="226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279BEBCE"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18.5</w:t>
            </w:r>
          </w:p>
        </w:tc>
      </w:tr>
      <w:tr w:rsidR="002F5728" w:rsidRPr="008D1E75" w14:paraId="6896D8D8" w14:textId="77777777" w:rsidTr="00B73707">
        <w:trPr>
          <w:trHeight w:val="2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7E7A6519" w14:textId="7B664AD3" w:rsidR="002F5728" w:rsidRPr="008D1E75" w:rsidRDefault="002F5728" w:rsidP="008D1E75">
            <w:pPr>
              <w:pStyle w:val="Tabletext"/>
              <w:ind w:right="-1"/>
            </w:pPr>
            <w:r w:rsidRPr="008D1E75">
              <w:t xml:space="preserve">   Completed Year 11 or equivalent</w:t>
            </w:r>
            <w:r w:rsidR="00753980" w:rsidRPr="008D1E75">
              <w:t>2</w:t>
            </w:r>
          </w:p>
        </w:tc>
        <w:tc>
          <w:tcPr>
            <w:tcW w:w="246" w:type="dxa"/>
            <w:noWrap/>
            <w:hideMark/>
          </w:tcPr>
          <w:p w14:paraId="3885778E" w14:textId="77777777" w:rsidR="002F5728" w:rsidRPr="008D1E75" w:rsidRDefault="002F5728" w:rsidP="008D1E75">
            <w:pPr>
              <w:pStyle w:val="Tabletext"/>
              <w:ind w:right="-1"/>
              <w:cnfStyle w:val="000000000000" w:firstRow="0" w:lastRow="0" w:firstColumn="0" w:lastColumn="0" w:oddVBand="0" w:evenVBand="0" w:oddHBand="0" w:evenHBand="0" w:firstRowFirstColumn="0" w:firstRowLastColumn="0" w:lastRowFirstColumn="0" w:lastRowLastColumn="0"/>
            </w:pPr>
          </w:p>
        </w:tc>
        <w:tc>
          <w:tcPr>
            <w:tcW w:w="2620" w:type="dxa"/>
            <w:noWrap/>
            <w:vAlign w:val="center"/>
            <w:hideMark/>
          </w:tcPr>
          <w:p w14:paraId="734845A5" w14:textId="77777777"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9.1</w:t>
            </w:r>
          </w:p>
        </w:tc>
        <w:tc>
          <w:tcPr>
            <w:tcW w:w="2267" w:type="dxa"/>
            <w:noWrap/>
            <w:vAlign w:val="center"/>
            <w:hideMark/>
          </w:tcPr>
          <w:p w14:paraId="36A4BA96" w14:textId="2AB68C4F" w:rsidR="002F5728" w:rsidRPr="008D1E75" w:rsidRDefault="00F63C84"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t>9.1</w:t>
            </w:r>
          </w:p>
        </w:tc>
      </w:tr>
      <w:tr w:rsidR="002F5728" w:rsidRPr="008D1E75" w14:paraId="2B5AFC6E" w14:textId="77777777" w:rsidTr="00B737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none" w:sz="0" w:space="0" w:color="auto"/>
              <w:left w:val="none" w:sz="0" w:space="0" w:color="auto"/>
              <w:bottom w:val="nil"/>
              <w:right w:val="none" w:sz="0" w:space="0" w:color="auto"/>
              <w:tl2br w:val="none" w:sz="0" w:space="0" w:color="auto"/>
              <w:tr2bl w:val="none" w:sz="0" w:space="0" w:color="auto"/>
            </w:tcBorders>
            <w:noWrap/>
            <w:hideMark/>
          </w:tcPr>
          <w:p w14:paraId="7E09B3D3" w14:textId="77777777" w:rsidR="002F5728" w:rsidRPr="008D1E75" w:rsidRDefault="002F5728" w:rsidP="008D1E75">
            <w:pPr>
              <w:pStyle w:val="Tabletext"/>
              <w:ind w:right="-1"/>
            </w:pPr>
            <w:r w:rsidRPr="008D1E75">
              <w:t xml:space="preserve">   Completed Year 12 or equivalent</w:t>
            </w:r>
          </w:p>
        </w:tc>
        <w:tc>
          <w:tcPr>
            <w:tcW w:w="246" w:type="dxa"/>
            <w:tcBorders>
              <w:top w:val="none" w:sz="0" w:space="0" w:color="auto"/>
              <w:left w:val="none" w:sz="0" w:space="0" w:color="auto"/>
              <w:bottom w:val="nil"/>
              <w:right w:val="none" w:sz="0" w:space="0" w:color="auto"/>
              <w:tl2br w:val="none" w:sz="0" w:space="0" w:color="auto"/>
              <w:tr2bl w:val="none" w:sz="0" w:space="0" w:color="auto"/>
            </w:tcBorders>
            <w:noWrap/>
            <w:hideMark/>
          </w:tcPr>
          <w:p w14:paraId="5544B24B" w14:textId="77777777" w:rsidR="002F5728" w:rsidRPr="008D1E75" w:rsidRDefault="002F5728" w:rsidP="008D1E75">
            <w:pPr>
              <w:pStyle w:val="Tabletext"/>
              <w:ind w:right="-1"/>
              <w:cnfStyle w:val="000000100000" w:firstRow="0" w:lastRow="0" w:firstColumn="0" w:lastColumn="0" w:oddVBand="0" w:evenVBand="0" w:oddHBand="1" w:evenHBand="0" w:firstRowFirstColumn="0" w:firstRowLastColumn="0" w:lastRowFirstColumn="0" w:lastRowLastColumn="0"/>
            </w:pPr>
          </w:p>
        </w:tc>
        <w:tc>
          <w:tcPr>
            <w:tcW w:w="2620" w:type="dxa"/>
            <w:tcBorders>
              <w:top w:val="none" w:sz="0" w:space="0" w:color="auto"/>
              <w:left w:val="none" w:sz="0" w:space="0" w:color="auto"/>
              <w:bottom w:val="nil"/>
              <w:right w:val="none" w:sz="0" w:space="0" w:color="auto"/>
              <w:tl2br w:val="none" w:sz="0" w:space="0" w:color="auto"/>
              <w:tr2bl w:val="none" w:sz="0" w:space="0" w:color="auto"/>
            </w:tcBorders>
            <w:noWrap/>
            <w:vAlign w:val="center"/>
            <w:hideMark/>
          </w:tcPr>
          <w:p w14:paraId="4778BED6"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55.2</w:t>
            </w:r>
          </w:p>
        </w:tc>
        <w:tc>
          <w:tcPr>
            <w:tcW w:w="2267" w:type="dxa"/>
            <w:tcBorders>
              <w:top w:val="none" w:sz="0" w:space="0" w:color="auto"/>
              <w:left w:val="none" w:sz="0" w:space="0" w:color="auto"/>
              <w:bottom w:val="nil"/>
              <w:right w:val="none" w:sz="0" w:space="0" w:color="auto"/>
              <w:tl2br w:val="none" w:sz="0" w:space="0" w:color="auto"/>
              <w:tr2bl w:val="none" w:sz="0" w:space="0" w:color="auto"/>
            </w:tcBorders>
            <w:noWrap/>
            <w:vAlign w:val="center"/>
            <w:hideMark/>
          </w:tcPr>
          <w:p w14:paraId="7E3DFE8A" w14:textId="77777777" w:rsidR="002F5728" w:rsidRPr="008D1E75" w:rsidRDefault="002F5728"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40.9</w:t>
            </w:r>
          </w:p>
        </w:tc>
      </w:tr>
      <w:tr w:rsidR="002F5728" w:rsidRPr="008D1E75" w14:paraId="463861E3" w14:textId="77777777" w:rsidTr="00B73707">
        <w:trPr>
          <w:trHeight w:val="20"/>
        </w:trPr>
        <w:tc>
          <w:tcPr>
            <w:cnfStyle w:val="001000000000" w:firstRow="0" w:lastRow="0" w:firstColumn="1" w:lastColumn="0" w:oddVBand="0" w:evenVBand="0" w:oddHBand="0" w:evenHBand="0" w:firstRowFirstColumn="0" w:firstRowLastColumn="0" w:lastRowFirstColumn="0" w:lastRowLastColumn="0"/>
            <w:tcW w:w="3298" w:type="dxa"/>
            <w:tcBorders>
              <w:top w:val="nil"/>
              <w:bottom w:val="single" w:sz="4" w:space="0" w:color="auto"/>
            </w:tcBorders>
            <w:noWrap/>
            <w:hideMark/>
          </w:tcPr>
          <w:p w14:paraId="5C92CB05" w14:textId="77777777" w:rsidR="002F5728" w:rsidRPr="008D1E75" w:rsidRDefault="002F5728" w:rsidP="008D1E75">
            <w:pPr>
              <w:pStyle w:val="Tabletext"/>
              <w:ind w:right="-1"/>
            </w:pPr>
            <w:r w:rsidRPr="008D1E75">
              <w:t xml:space="preserve">   Not stated/unknown</w:t>
            </w:r>
          </w:p>
        </w:tc>
        <w:tc>
          <w:tcPr>
            <w:tcW w:w="246" w:type="dxa"/>
            <w:tcBorders>
              <w:top w:val="nil"/>
              <w:bottom w:val="single" w:sz="4" w:space="0" w:color="auto"/>
            </w:tcBorders>
            <w:noWrap/>
            <w:hideMark/>
          </w:tcPr>
          <w:p w14:paraId="06836E77" w14:textId="77777777" w:rsidR="002F5728" w:rsidRPr="008D1E75" w:rsidRDefault="002F5728" w:rsidP="008D1E75">
            <w:pPr>
              <w:pStyle w:val="Tabletext"/>
              <w:ind w:right="-1"/>
              <w:cnfStyle w:val="000000000000" w:firstRow="0" w:lastRow="0" w:firstColumn="0" w:lastColumn="0" w:oddVBand="0" w:evenVBand="0" w:oddHBand="0" w:evenHBand="0" w:firstRowFirstColumn="0" w:firstRowLastColumn="0" w:lastRowFirstColumn="0" w:lastRowLastColumn="0"/>
            </w:pPr>
          </w:p>
        </w:tc>
        <w:tc>
          <w:tcPr>
            <w:tcW w:w="2620" w:type="dxa"/>
            <w:tcBorders>
              <w:top w:val="nil"/>
              <w:bottom w:val="single" w:sz="4" w:space="0" w:color="auto"/>
            </w:tcBorders>
            <w:noWrap/>
            <w:vAlign w:val="center"/>
            <w:hideMark/>
          </w:tcPr>
          <w:p w14:paraId="7B317111" w14:textId="77777777"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7.8</w:t>
            </w:r>
          </w:p>
        </w:tc>
        <w:tc>
          <w:tcPr>
            <w:tcW w:w="2267" w:type="dxa"/>
            <w:tcBorders>
              <w:top w:val="nil"/>
              <w:bottom w:val="single" w:sz="4" w:space="0" w:color="auto"/>
            </w:tcBorders>
            <w:noWrap/>
            <w:vAlign w:val="center"/>
            <w:hideMark/>
          </w:tcPr>
          <w:p w14:paraId="32CB8EF7" w14:textId="77777777" w:rsidR="002F5728" w:rsidRPr="008D1E75" w:rsidRDefault="002F5728"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26.2</w:t>
            </w:r>
          </w:p>
        </w:tc>
      </w:tr>
    </w:tbl>
    <w:p w14:paraId="3527BFC9" w14:textId="77777777" w:rsidR="008D1E75" w:rsidRDefault="008419A0" w:rsidP="008D1E75">
      <w:pPr>
        <w:pStyle w:val="Source"/>
        <w:ind w:right="-1"/>
      </w:pPr>
      <w:r w:rsidRPr="008D1E75">
        <w:t xml:space="preserve">Notes: </w:t>
      </w:r>
      <w:r w:rsidR="006001ED" w:rsidRPr="008D1E75">
        <w:tab/>
      </w:r>
    </w:p>
    <w:p w14:paraId="474167D9" w14:textId="0A45DC79" w:rsidR="00753980" w:rsidRPr="008D1E75" w:rsidRDefault="00753980" w:rsidP="008D1E75">
      <w:pPr>
        <w:pStyle w:val="Source"/>
        <w:ind w:left="142" w:right="-1" w:hanging="141"/>
      </w:pPr>
      <w:r w:rsidRPr="008D1E75">
        <w:t xml:space="preserve">1 For LSAY wave 1 PISA sample, </w:t>
      </w:r>
      <w:r w:rsidR="000830B6" w:rsidRPr="008D1E75">
        <w:t>‘C</w:t>
      </w:r>
      <w:r w:rsidRPr="008D1E75">
        <w:t>ompleted Year 9 or equivalent or below</w:t>
      </w:r>
      <w:r w:rsidR="000830B6" w:rsidRPr="008D1E75">
        <w:t>’</w:t>
      </w:r>
      <w:r w:rsidRPr="008D1E75">
        <w:t xml:space="preserve"> includes </w:t>
      </w:r>
      <w:r w:rsidR="000830B6" w:rsidRPr="008D1E75">
        <w:t>those who had: c</w:t>
      </w:r>
      <w:r w:rsidRPr="008D1E75">
        <w:t xml:space="preserve">ompleted some secondary school, but not more than </w:t>
      </w:r>
      <w:r w:rsidR="0071636A" w:rsidRPr="008D1E75">
        <w:t>Y</w:t>
      </w:r>
      <w:r w:rsidRPr="008D1E75">
        <w:t>ear 9</w:t>
      </w:r>
      <w:r w:rsidR="000830B6" w:rsidRPr="008D1E75">
        <w:t>;</w:t>
      </w:r>
      <w:r w:rsidRPr="008D1E75">
        <w:t xml:space="preserve"> </w:t>
      </w:r>
      <w:r w:rsidR="000830B6" w:rsidRPr="008D1E75">
        <w:t>c</w:t>
      </w:r>
      <w:r w:rsidRPr="008D1E75">
        <w:t>ompleted primary school only</w:t>
      </w:r>
      <w:r w:rsidR="000830B6" w:rsidRPr="008D1E75">
        <w:t>;</w:t>
      </w:r>
      <w:r w:rsidRPr="008D1E75">
        <w:t xml:space="preserve"> </w:t>
      </w:r>
      <w:r w:rsidR="000830B6" w:rsidRPr="008D1E75">
        <w:t>or</w:t>
      </w:r>
      <w:r w:rsidRPr="008D1E75">
        <w:t xml:space="preserve"> </w:t>
      </w:r>
      <w:r w:rsidR="000830B6" w:rsidRPr="008D1E75">
        <w:t>d</w:t>
      </w:r>
      <w:r w:rsidRPr="008D1E75">
        <w:t>id not complete primary school.</w:t>
      </w:r>
    </w:p>
    <w:p w14:paraId="3339BD16" w14:textId="7857D513" w:rsidR="00753980" w:rsidRPr="008D1E75" w:rsidRDefault="00753980" w:rsidP="008D1E75">
      <w:pPr>
        <w:pStyle w:val="Source"/>
        <w:ind w:left="142" w:right="-1" w:hanging="141"/>
      </w:pPr>
      <w:r w:rsidRPr="008D1E75">
        <w:t xml:space="preserve">2 For LSAY wave 1 PISA sample </w:t>
      </w:r>
      <w:r w:rsidR="000830B6" w:rsidRPr="008D1E75">
        <w:t>‘C</w:t>
      </w:r>
      <w:r w:rsidRPr="008D1E75">
        <w:t>ompleted Year 11 or equivalent</w:t>
      </w:r>
      <w:r w:rsidR="000830B6" w:rsidRPr="008D1E75">
        <w:t>’</w:t>
      </w:r>
      <w:r w:rsidRPr="008D1E75">
        <w:t xml:space="preserve"> is mapped from ‘Completed </w:t>
      </w:r>
      <w:r w:rsidR="00227BF9" w:rsidRPr="008D1E75">
        <w:t>Y</w:t>
      </w:r>
      <w:r w:rsidRPr="008D1E75">
        <w:t>ear 10 or 11 and then did a TAFE Training Certificate III’.</w:t>
      </w:r>
    </w:p>
    <w:p w14:paraId="6EC9AA75" w14:textId="77777777" w:rsidR="008D1E75" w:rsidRDefault="002F5728" w:rsidP="008D1E75">
      <w:pPr>
        <w:pStyle w:val="Source"/>
        <w:ind w:right="-1"/>
      </w:pPr>
      <w:r w:rsidRPr="008D1E75">
        <w:t>Source</w:t>
      </w:r>
      <w:r w:rsidR="00483D6E" w:rsidRPr="008D1E75">
        <w:t>s</w:t>
      </w:r>
      <w:r w:rsidRPr="008D1E75">
        <w:t xml:space="preserve">: </w:t>
      </w:r>
    </w:p>
    <w:p w14:paraId="73D67D3B" w14:textId="7A1ABCCB" w:rsidR="002F5728" w:rsidRPr="008D1E75" w:rsidRDefault="002F5728" w:rsidP="008D1E75">
      <w:pPr>
        <w:pStyle w:val="Source"/>
        <w:ind w:right="-1"/>
      </w:pPr>
      <w:r w:rsidRPr="008D1E75">
        <w:t>Longitudinal Surveys of Australian Youth</w:t>
      </w:r>
      <w:r w:rsidR="00F9057D" w:rsidRPr="008D1E75">
        <w:t xml:space="preserve">, </w:t>
      </w:r>
      <w:r w:rsidR="00483D6E" w:rsidRPr="008D1E75">
        <w:t xml:space="preserve">Y15 cohort (wave 1, 2015); </w:t>
      </w:r>
      <w:r w:rsidRPr="008D1E75">
        <w:t xml:space="preserve">ACARA NAPLAN deidentified student-level data, </w:t>
      </w:r>
      <w:r w:rsidR="00227BF9" w:rsidRPr="008D1E75">
        <w:t>Y</w:t>
      </w:r>
      <w:r w:rsidR="00483D6E" w:rsidRPr="008D1E75">
        <w:t xml:space="preserve">ear 9, </w:t>
      </w:r>
      <w:r w:rsidRPr="008D1E75">
        <w:t xml:space="preserve">2014. </w:t>
      </w:r>
    </w:p>
    <w:p w14:paraId="32D1CD4B" w14:textId="77777777" w:rsidR="008D1E75" w:rsidRDefault="008D1E75" w:rsidP="008D1E75">
      <w:pPr>
        <w:pStyle w:val="Text"/>
        <w:ind w:right="-1"/>
      </w:pPr>
    </w:p>
    <w:p w14:paraId="39322961" w14:textId="7208E1F1" w:rsidR="002F5728" w:rsidRPr="008D1E75" w:rsidRDefault="002F5728" w:rsidP="008D1E75">
      <w:pPr>
        <w:pStyle w:val="Text"/>
        <w:ind w:right="-1"/>
      </w:pPr>
      <w:r w:rsidRPr="008D1E75">
        <w:lastRenderedPageBreak/>
        <w:t xml:space="preserve">Overall, most </w:t>
      </w:r>
      <w:r w:rsidR="001F70CE" w:rsidRPr="008D1E75">
        <w:t xml:space="preserve">of the </w:t>
      </w:r>
      <w:r w:rsidRPr="008D1E75">
        <w:t>socio</w:t>
      </w:r>
      <w:r w:rsidR="00712AF2" w:rsidRPr="008D1E75">
        <w:t>-</w:t>
      </w:r>
      <w:r w:rsidRPr="008D1E75">
        <w:t>demographics of the LSAY PISA sample have a similar distribution to the national NAPLAN data. A few exceptions are language background other than English, mother’s school</w:t>
      </w:r>
      <w:r w:rsidR="005E567E" w:rsidRPr="008D1E75">
        <w:t>-</w:t>
      </w:r>
      <w:r w:rsidRPr="008D1E75">
        <w:t>level education and father’s school</w:t>
      </w:r>
      <w:r w:rsidR="005E567E" w:rsidRPr="008D1E75">
        <w:t>-</w:t>
      </w:r>
      <w:r w:rsidRPr="008D1E75">
        <w:t xml:space="preserve">level education. The LSAY PISA sample has </w:t>
      </w:r>
      <w:r w:rsidR="00B76BD9" w:rsidRPr="008D1E75">
        <w:t xml:space="preserve">a higher proportion of </w:t>
      </w:r>
      <w:r w:rsidR="00B76BD9">
        <w:t xml:space="preserve">respondents </w:t>
      </w:r>
      <w:r w:rsidR="00E15A18" w:rsidRPr="008D1E75">
        <w:t xml:space="preserve">with an English language background </w:t>
      </w:r>
      <w:r w:rsidRPr="008D1E75">
        <w:t>(86.6% vs 75.5% in national NAPLAN)</w:t>
      </w:r>
      <w:r w:rsidR="002F5B33" w:rsidRPr="008D1E75">
        <w:t>;</w:t>
      </w:r>
      <w:r w:rsidRPr="008D1E75">
        <w:t xml:space="preserve"> </w:t>
      </w:r>
      <w:r w:rsidR="00712AF2" w:rsidRPr="008D1E75">
        <w:t xml:space="preserve">a </w:t>
      </w:r>
      <w:r w:rsidRPr="008D1E75">
        <w:t xml:space="preserve">higher proportion of respondents </w:t>
      </w:r>
      <w:r w:rsidR="00712AF2" w:rsidRPr="008D1E75">
        <w:t xml:space="preserve">whose </w:t>
      </w:r>
      <w:r w:rsidRPr="008D1E75">
        <w:t xml:space="preserve">mother completed </w:t>
      </w:r>
      <w:r w:rsidR="006E3789" w:rsidRPr="008D1E75">
        <w:t>Y</w:t>
      </w:r>
      <w:r w:rsidRPr="008D1E75">
        <w:t xml:space="preserve">ear 12 or </w:t>
      </w:r>
      <w:r w:rsidR="00712AF2" w:rsidRPr="008D1E75">
        <w:t xml:space="preserve">an </w:t>
      </w:r>
      <w:r w:rsidRPr="008D1E75">
        <w:t xml:space="preserve">equivalent school-level education (63.3% </w:t>
      </w:r>
      <w:r w:rsidR="00712AF2" w:rsidRPr="008D1E75">
        <w:t>compare</w:t>
      </w:r>
      <w:r w:rsidR="005E567E" w:rsidRPr="008D1E75">
        <w:t>d</w:t>
      </w:r>
      <w:r w:rsidR="00712AF2" w:rsidRPr="008D1E75">
        <w:t xml:space="preserve"> with </w:t>
      </w:r>
      <w:r w:rsidRPr="008D1E75">
        <w:t>50.4%</w:t>
      </w:r>
      <w:r w:rsidR="00712AF2" w:rsidRPr="008D1E75">
        <w:t>)</w:t>
      </w:r>
      <w:r w:rsidR="002F5B33" w:rsidRPr="008D1E75">
        <w:t>;</w:t>
      </w:r>
      <w:r w:rsidRPr="008D1E75">
        <w:t xml:space="preserve"> and likewise, </w:t>
      </w:r>
      <w:r w:rsidR="00712AF2" w:rsidRPr="008D1E75">
        <w:t xml:space="preserve">a </w:t>
      </w:r>
      <w:r w:rsidRPr="008D1E75">
        <w:t xml:space="preserve">higher proportion of respondents </w:t>
      </w:r>
      <w:r w:rsidR="00712AF2" w:rsidRPr="008D1E75">
        <w:t xml:space="preserve">whose </w:t>
      </w:r>
      <w:r w:rsidRPr="008D1E75">
        <w:t xml:space="preserve">father completed </w:t>
      </w:r>
      <w:r w:rsidR="002F5B33" w:rsidRPr="008D1E75">
        <w:t>Y</w:t>
      </w:r>
      <w:r w:rsidRPr="008D1E75">
        <w:t xml:space="preserve">ear 12 or equivalent school-level education (55.2% </w:t>
      </w:r>
      <w:r w:rsidR="00712AF2" w:rsidRPr="008D1E75">
        <w:t xml:space="preserve">compared with </w:t>
      </w:r>
      <w:r w:rsidRPr="008D1E75">
        <w:t xml:space="preserve">40.9%). </w:t>
      </w:r>
      <w:r w:rsidR="00712AF2" w:rsidRPr="008D1E75">
        <w:t>However,</w:t>
      </w:r>
      <w:r w:rsidR="00483D6E" w:rsidRPr="008D1E75">
        <w:t xml:space="preserve"> these differences </w:t>
      </w:r>
      <w:r w:rsidR="00A2014B" w:rsidRPr="008D1E75">
        <w:t>may be affected by the high</w:t>
      </w:r>
      <w:r w:rsidR="00712AF2" w:rsidRPr="008D1E75">
        <w:t xml:space="preserve"> </w:t>
      </w:r>
      <w:r w:rsidR="00A2014B" w:rsidRPr="008D1E75">
        <w:t xml:space="preserve">level of unknown responses in the NAPLAN data, particularly when comparing parental education across the two data sources. </w:t>
      </w:r>
    </w:p>
    <w:p w14:paraId="3A8C3864" w14:textId="3D932FE0" w:rsidR="00653854" w:rsidRPr="008D1E75" w:rsidRDefault="00734470" w:rsidP="008D1E75">
      <w:pPr>
        <w:pStyle w:val="Heading2"/>
        <w:ind w:right="-1"/>
      </w:pPr>
      <w:bookmarkStart w:id="300" w:name="_Toc119580159"/>
      <w:r w:rsidRPr="008D1E75">
        <w:t>Results</w:t>
      </w:r>
      <w:bookmarkEnd w:id="300"/>
    </w:p>
    <w:p w14:paraId="72AFEF5B" w14:textId="00155F3B" w:rsidR="00E05AA8" w:rsidRPr="008D1E75" w:rsidRDefault="00E05AA8" w:rsidP="008D1E75">
      <w:pPr>
        <w:pStyle w:val="Text"/>
        <w:ind w:right="-1"/>
      </w:pPr>
      <w:r w:rsidRPr="008D1E75">
        <w:t xml:space="preserve">The same set of variables used in the logistic model for the consent bias analysis is used in the R-analysis to calculate the response/consent propensity. This includes </w:t>
      </w:r>
      <w:r w:rsidR="00734470" w:rsidRPr="008D1E75">
        <w:t xml:space="preserve">sex, language spoken at home, </w:t>
      </w:r>
      <w:r w:rsidR="00546D2D" w:rsidRPr="008D1E75">
        <w:t>I</w:t>
      </w:r>
      <w:r w:rsidR="00734470" w:rsidRPr="008D1E75">
        <w:t xml:space="preserve">ndigenous status, mode of consent, geolocation, socioeconomic status, value of cooperation and epistemological beliefs. </w:t>
      </w:r>
      <w:r w:rsidR="00A369B7" w:rsidRPr="008D1E75">
        <w:t xml:space="preserve">The choice of variables </w:t>
      </w:r>
      <w:r w:rsidR="00274C1C" w:rsidRPr="008D1E75">
        <w:t xml:space="preserve">used </w:t>
      </w:r>
      <w:r w:rsidR="00A369B7" w:rsidRPr="008D1E75">
        <w:t xml:space="preserve">in the R-analysis is based on </w:t>
      </w:r>
      <w:r w:rsidR="00483D6E" w:rsidRPr="008D1E75">
        <w:t xml:space="preserve">our understanding </w:t>
      </w:r>
      <w:r w:rsidR="00A369B7" w:rsidRPr="008D1E75">
        <w:t xml:space="preserve">from </w:t>
      </w:r>
      <w:r w:rsidR="00483D6E" w:rsidRPr="008D1E75">
        <w:t xml:space="preserve">the </w:t>
      </w:r>
      <w:r w:rsidR="00A369B7" w:rsidRPr="008D1E75">
        <w:t xml:space="preserve">existing </w:t>
      </w:r>
      <w:r w:rsidR="00921F8A" w:rsidRPr="008D1E75">
        <w:t>literature or</w:t>
      </w:r>
      <w:r w:rsidR="00A369B7" w:rsidRPr="008D1E75">
        <w:t xml:space="preserve"> has emerged as important</w:t>
      </w:r>
      <w:r w:rsidR="00274C1C" w:rsidRPr="008D1E75">
        <w:t>,</w:t>
      </w:r>
      <w:r w:rsidR="00A369B7" w:rsidRPr="008D1E75">
        <w:t xml:space="preserve"> based on findings from this study.</w:t>
      </w:r>
      <w:r w:rsidR="00483D6E" w:rsidRPr="008D1E75">
        <w:t xml:space="preserve"> </w:t>
      </w:r>
    </w:p>
    <w:p w14:paraId="6C05EACB" w14:textId="420190B1" w:rsidR="00734470" w:rsidRPr="008D1E75" w:rsidRDefault="00734470" w:rsidP="008D1E75">
      <w:pPr>
        <w:pStyle w:val="Text"/>
        <w:ind w:right="-1"/>
      </w:pPr>
      <w:r w:rsidRPr="008D1E75">
        <w:t xml:space="preserve">Table </w:t>
      </w:r>
      <w:r w:rsidR="00E05AA8" w:rsidRPr="008D1E75">
        <w:t>1</w:t>
      </w:r>
      <w:r w:rsidR="00AD405F" w:rsidRPr="008D1E75">
        <w:t>1</w:t>
      </w:r>
      <w:r w:rsidRPr="008D1E75">
        <w:t xml:space="preserve"> presents the results from the R-analysis.</w:t>
      </w:r>
      <w:r w:rsidR="00E05AA8" w:rsidRPr="008D1E75">
        <w:t xml:space="preserve"> </w:t>
      </w:r>
      <w:r w:rsidR="002D2925" w:rsidRPr="008D1E75">
        <w:t>The</w:t>
      </w:r>
      <w:r w:rsidR="00E05AA8" w:rsidRPr="008D1E75">
        <w:t xml:space="preserve"> R-indicator of 0.9126 indicates </w:t>
      </w:r>
      <w:r w:rsidR="00274C1C" w:rsidRPr="008D1E75">
        <w:t xml:space="preserve">that </w:t>
      </w:r>
      <w:r w:rsidR="00E05AA8" w:rsidRPr="008D1E75">
        <w:t>we can be confident that our consenting respondents are highly representative of the PISA sample.</w:t>
      </w:r>
    </w:p>
    <w:p w14:paraId="3AB5E183" w14:textId="165CDDA5" w:rsidR="00734470" w:rsidRPr="008D1E75" w:rsidRDefault="00734470" w:rsidP="008D1E75">
      <w:pPr>
        <w:pStyle w:val="tabletitle"/>
        <w:ind w:right="-1"/>
      </w:pPr>
      <w:bookmarkStart w:id="301" w:name="_Toc111215609"/>
      <w:bookmarkStart w:id="302" w:name="_Toc115180711"/>
      <w:r w:rsidRPr="008D1E75">
        <w:t xml:space="preserve">Table </w:t>
      </w:r>
      <w:r w:rsidR="00E05AA8" w:rsidRPr="008D1E75">
        <w:t>1</w:t>
      </w:r>
      <w:r w:rsidR="00AD405F" w:rsidRPr="008D1E75">
        <w:t>1</w:t>
      </w:r>
      <w:r w:rsidRPr="008D1E75">
        <w:tab/>
        <w:t>Sample size, consenting numbers and R-indicator</w:t>
      </w:r>
      <w:bookmarkEnd w:id="301"/>
      <w:bookmarkEnd w:id="302"/>
    </w:p>
    <w:tbl>
      <w:tblPr>
        <w:tblStyle w:val="NCVERTable"/>
        <w:tblW w:w="5000" w:type="pct"/>
        <w:tblLook w:val="04A0" w:firstRow="1" w:lastRow="0" w:firstColumn="1" w:lastColumn="0" w:noHBand="0" w:noVBand="1"/>
      </w:tblPr>
      <w:tblGrid>
        <w:gridCol w:w="3358"/>
        <w:gridCol w:w="3356"/>
        <w:gridCol w:w="2357"/>
      </w:tblGrid>
      <w:tr w:rsidR="00734470" w:rsidRPr="008D1E75" w14:paraId="16D318D5" w14:textId="77777777" w:rsidTr="00AB287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1" w:type="pct"/>
            <w:noWrap/>
            <w:vAlign w:val="center"/>
            <w:hideMark/>
          </w:tcPr>
          <w:p w14:paraId="2C6E07B9" w14:textId="77777777" w:rsidR="00734470" w:rsidRPr="008D1E75" w:rsidRDefault="00734470" w:rsidP="008D1E75">
            <w:pPr>
              <w:pStyle w:val="Tabletext"/>
              <w:ind w:right="-1"/>
            </w:pPr>
            <w:r w:rsidRPr="008D1E75">
              <w:t>PISA sample size</w:t>
            </w:r>
          </w:p>
        </w:tc>
        <w:tc>
          <w:tcPr>
            <w:tcW w:w="1850" w:type="pct"/>
            <w:noWrap/>
            <w:vAlign w:val="center"/>
            <w:hideMark/>
          </w:tcPr>
          <w:p w14:paraId="142B00E7" w14:textId="77777777" w:rsidR="00734470" w:rsidRPr="008D1E75" w:rsidRDefault="00734470" w:rsidP="008D1E75">
            <w:pPr>
              <w:pStyle w:val="Tabletext"/>
              <w:ind w:right="-1"/>
              <w:cnfStyle w:val="100000000000" w:firstRow="1" w:lastRow="0" w:firstColumn="0" w:lastColumn="0" w:oddVBand="0" w:evenVBand="0" w:oddHBand="0" w:evenHBand="0" w:firstRowFirstColumn="0" w:firstRowLastColumn="0" w:lastRowFirstColumn="0" w:lastRowLastColumn="0"/>
            </w:pPr>
            <w:r w:rsidRPr="008D1E75">
              <w:t>Provided consent</w:t>
            </w:r>
          </w:p>
        </w:tc>
        <w:tc>
          <w:tcPr>
            <w:tcW w:w="1299" w:type="pct"/>
            <w:noWrap/>
            <w:vAlign w:val="center"/>
            <w:hideMark/>
          </w:tcPr>
          <w:p w14:paraId="50CE5657" w14:textId="77777777" w:rsidR="00734470" w:rsidRPr="008D1E75" w:rsidRDefault="00734470" w:rsidP="008D1E75">
            <w:pPr>
              <w:pStyle w:val="Tabletext"/>
              <w:ind w:right="-1"/>
              <w:cnfStyle w:val="100000000000" w:firstRow="1" w:lastRow="0" w:firstColumn="0" w:lastColumn="0" w:oddVBand="0" w:evenVBand="0" w:oddHBand="0" w:evenHBand="0" w:firstRowFirstColumn="0" w:firstRowLastColumn="0" w:lastRowFirstColumn="0" w:lastRowLastColumn="0"/>
            </w:pPr>
            <w:r w:rsidRPr="008D1E75">
              <w:t>R-indicator</w:t>
            </w:r>
          </w:p>
        </w:tc>
      </w:tr>
      <w:tr w:rsidR="00734470" w:rsidRPr="008D1E75" w14:paraId="5226BB55" w14:textId="77777777" w:rsidTr="00AB28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1" w:type="pct"/>
            <w:tcBorders>
              <w:top w:val="single" w:sz="4" w:space="0" w:color="auto"/>
              <w:bottom w:val="single" w:sz="4" w:space="0" w:color="auto"/>
            </w:tcBorders>
            <w:noWrap/>
            <w:vAlign w:val="center"/>
            <w:hideMark/>
          </w:tcPr>
          <w:p w14:paraId="3B6C52F5" w14:textId="77777777" w:rsidR="00734470" w:rsidRPr="004F50DA" w:rsidRDefault="00734470" w:rsidP="008D1E75">
            <w:pPr>
              <w:pStyle w:val="Tabletext"/>
              <w:ind w:right="-1"/>
              <w:jc w:val="left"/>
            </w:pPr>
            <w:r w:rsidRPr="004F50DA">
              <w:t>14530</w:t>
            </w:r>
          </w:p>
        </w:tc>
        <w:tc>
          <w:tcPr>
            <w:tcW w:w="1850" w:type="pct"/>
            <w:tcBorders>
              <w:top w:val="single" w:sz="4" w:space="0" w:color="auto"/>
              <w:bottom w:val="single" w:sz="4" w:space="0" w:color="auto"/>
            </w:tcBorders>
            <w:noWrap/>
            <w:vAlign w:val="center"/>
            <w:hideMark/>
          </w:tcPr>
          <w:p w14:paraId="45B767F5" w14:textId="77777777" w:rsidR="00734470" w:rsidRPr="008D1E75" w:rsidRDefault="00734470" w:rsidP="008D1E75">
            <w:pPr>
              <w:pStyle w:val="Tabletext"/>
              <w:ind w:right="-1"/>
              <w:jc w:val="left"/>
              <w:cnfStyle w:val="000000100000" w:firstRow="0" w:lastRow="0" w:firstColumn="0" w:lastColumn="0" w:oddVBand="0" w:evenVBand="0" w:oddHBand="1" w:evenHBand="0" w:firstRowFirstColumn="0" w:firstRowLastColumn="0" w:lastRowFirstColumn="0" w:lastRowLastColumn="0"/>
            </w:pPr>
            <w:r w:rsidRPr="008D1E75">
              <w:t>4873</w:t>
            </w:r>
          </w:p>
        </w:tc>
        <w:tc>
          <w:tcPr>
            <w:tcW w:w="1299" w:type="pct"/>
            <w:tcBorders>
              <w:top w:val="single" w:sz="4" w:space="0" w:color="auto"/>
              <w:bottom w:val="single" w:sz="4" w:space="0" w:color="auto"/>
            </w:tcBorders>
            <w:noWrap/>
            <w:vAlign w:val="center"/>
            <w:hideMark/>
          </w:tcPr>
          <w:p w14:paraId="281BEB83" w14:textId="77777777" w:rsidR="00734470" w:rsidRPr="008D1E75" w:rsidRDefault="00734470" w:rsidP="008D1E75">
            <w:pPr>
              <w:pStyle w:val="Tabletext"/>
              <w:ind w:right="-1"/>
              <w:jc w:val="left"/>
              <w:cnfStyle w:val="000000100000" w:firstRow="0" w:lastRow="0" w:firstColumn="0" w:lastColumn="0" w:oddVBand="0" w:evenVBand="0" w:oddHBand="1" w:evenHBand="0" w:firstRowFirstColumn="0" w:firstRowLastColumn="0" w:lastRowFirstColumn="0" w:lastRowLastColumn="0"/>
            </w:pPr>
            <w:r w:rsidRPr="008D1E75">
              <w:t>0.9126</w:t>
            </w:r>
          </w:p>
        </w:tc>
      </w:tr>
    </w:tbl>
    <w:p w14:paraId="19FC7FB6" w14:textId="57CEBF73" w:rsidR="000210B0" w:rsidRPr="008D1E75" w:rsidRDefault="000210B0" w:rsidP="008D1E75">
      <w:pPr>
        <w:pStyle w:val="Source"/>
        <w:ind w:left="170" w:right="-1" w:hanging="170"/>
      </w:pPr>
      <w:r w:rsidRPr="008D1E75">
        <w:t xml:space="preserve">Note: Excludes respondents recruited as part of the top-up activity in 2017 (wave 3). </w:t>
      </w:r>
    </w:p>
    <w:p w14:paraId="4DF14715" w14:textId="31F4CD7A" w:rsidR="00AB2873" w:rsidRPr="008D1E75" w:rsidRDefault="00AB2873" w:rsidP="008D1E75">
      <w:pPr>
        <w:pStyle w:val="Text"/>
        <w:ind w:right="-1"/>
      </w:pPr>
      <w:r w:rsidRPr="008D1E75">
        <w:t xml:space="preserve">The R-analysis also allows us to identify groups that are under-represented or over-represented </w:t>
      </w:r>
      <w:r w:rsidR="00E05AA8" w:rsidRPr="008D1E75">
        <w:t>(</w:t>
      </w:r>
      <w:r w:rsidRPr="008D1E75">
        <w:t>based on the set of variables used in the modelling</w:t>
      </w:r>
      <w:r w:rsidR="00E05AA8" w:rsidRPr="008D1E75">
        <w:t xml:space="preserve">) using </w:t>
      </w:r>
      <w:r w:rsidRPr="008D1E75">
        <w:t xml:space="preserve">variable-level partial R-indicators. </w:t>
      </w:r>
      <w:r w:rsidR="00E05AA8" w:rsidRPr="008D1E75">
        <w:t xml:space="preserve">Partial R-indicators </w:t>
      </w:r>
      <w:r w:rsidRPr="008D1E75">
        <w:t>should be close to zero if they</w:t>
      </w:r>
      <w:r w:rsidR="00E05AA8" w:rsidRPr="008D1E75">
        <w:t xml:space="preserve"> are </w:t>
      </w:r>
      <w:r w:rsidRPr="008D1E75">
        <w:t xml:space="preserve">well represented and contribute the least to the consenting propensities. </w:t>
      </w:r>
      <w:bookmarkStart w:id="303" w:name="_Hlk112769033"/>
      <w:r w:rsidR="00335395" w:rsidRPr="008D1E75">
        <w:t>R</w:t>
      </w:r>
      <w:r w:rsidR="004B42B7" w:rsidRPr="008D1E75">
        <w:t xml:space="preserve">elatively large </w:t>
      </w:r>
      <w:r w:rsidRPr="008D1E75">
        <w:t>unconditional and conditional values indicate subgroups that are under-represented</w:t>
      </w:r>
      <w:r w:rsidR="004B42B7" w:rsidRPr="00CB2068">
        <w:rPr>
          <w:vertAlign w:val="superscript"/>
        </w:rPr>
        <w:footnoteReference w:id="6"/>
      </w:r>
      <w:bookmarkEnd w:id="303"/>
      <w:r w:rsidR="00614ABE">
        <w:t>.</w:t>
      </w:r>
      <w:r w:rsidRPr="008D1E75">
        <w:t xml:space="preserve"> Table </w:t>
      </w:r>
      <w:r w:rsidR="00E05AA8" w:rsidRPr="008D1E75">
        <w:t>1</w:t>
      </w:r>
      <w:r w:rsidR="00AD405F" w:rsidRPr="008D1E75">
        <w:t>2</w:t>
      </w:r>
      <w:r w:rsidRPr="008D1E75">
        <w:t xml:space="preserve"> shows the results for the variable-level partial R-indicators</w:t>
      </w:r>
      <w:r w:rsidR="00ED41D0" w:rsidRPr="008D1E75">
        <w:t>.</w:t>
      </w:r>
    </w:p>
    <w:p w14:paraId="2224C9E8" w14:textId="05D6857B" w:rsidR="00AB2873" w:rsidRPr="008D1E75" w:rsidRDefault="00AB2873" w:rsidP="008D1E75">
      <w:pPr>
        <w:pStyle w:val="tabletitle"/>
        <w:ind w:right="-1"/>
      </w:pPr>
      <w:bookmarkStart w:id="304" w:name="_Toc111215610"/>
      <w:bookmarkStart w:id="305" w:name="_Toc115180712"/>
      <w:r w:rsidRPr="008D1E75">
        <w:t xml:space="preserve">Table </w:t>
      </w:r>
      <w:r w:rsidR="00E05AA8" w:rsidRPr="008D1E75">
        <w:t>1</w:t>
      </w:r>
      <w:r w:rsidR="00AD405F" w:rsidRPr="008D1E75">
        <w:t>2</w:t>
      </w:r>
      <w:r w:rsidRPr="008D1E75">
        <w:tab/>
        <w:t>Variable-level partial R-indicators</w:t>
      </w:r>
      <w:bookmarkEnd w:id="304"/>
      <w:bookmarkEnd w:id="305"/>
      <w:r w:rsidRPr="008D1E75">
        <w:t xml:space="preserve"> </w:t>
      </w:r>
    </w:p>
    <w:tbl>
      <w:tblPr>
        <w:tblStyle w:val="NCVERTable"/>
        <w:tblW w:w="5000" w:type="pct"/>
        <w:tblBorders>
          <w:top w:val="none" w:sz="0" w:space="0" w:color="auto"/>
          <w:bottom w:val="none" w:sz="0" w:space="0" w:color="auto"/>
        </w:tblBorders>
        <w:tblLook w:val="04A0" w:firstRow="1" w:lastRow="0" w:firstColumn="1" w:lastColumn="0" w:noHBand="0" w:noVBand="1"/>
      </w:tblPr>
      <w:tblGrid>
        <w:gridCol w:w="3023"/>
        <w:gridCol w:w="3024"/>
        <w:gridCol w:w="3024"/>
      </w:tblGrid>
      <w:tr w:rsidR="00AB2873" w:rsidRPr="008D1E75" w14:paraId="733E98A0" w14:textId="77777777" w:rsidTr="00EB77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noWrap/>
            <w:hideMark/>
          </w:tcPr>
          <w:p w14:paraId="69A2C000" w14:textId="77777777" w:rsidR="00AB2873" w:rsidRPr="008D1E75" w:rsidRDefault="00AB2873" w:rsidP="008D1E75">
            <w:pPr>
              <w:pStyle w:val="Tabletext"/>
              <w:ind w:right="-1"/>
            </w:pPr>
            <w:r w:rsidRPr="008D1E75">
              <w:t>Variables</w:t>
            </w:r>
          </w:p>
        </w:tc>
        <w:tc>
          <w:tcPr>
            <w:tcW w:w="1667" w:type="pct"/>
            <w:noWrap/>
            <w:vAlign w:val="center"/>
            <w:hideMark/>
          </w:tcPr>
          <w:p w14:paraId="23ACA588" w14:textId="77777777" w:rsidR="00AB2873" w:rsidRPr="008D1E75" w:rsidRDefault="00AB2873" w:rsidP="008D1E75">
            <w:pPr>
              <w:pStyle w:val="Tabletext"/>
              <w:ind w:right="-1"/>
              <w:jc w:val="center"/>
              <w:cnfStyle w:val="100000000000" w:firstRow="1" w:lastRow="0" w:firstColumn="0" w:lastColumn="0" w:oddVBand="0" w:evenVBand="0" w:oddHBand="0" w:evenHBand="0" w:firstRowFirstColumn="0" w:firstRowLastColumn="0" w:lastRowFirstColumn="0" w:lastRowLastColumn="0"/>
            </w:pPr>
            <w:r w:rsidRPr="008D1E75">
              <w:t>Unconditional</w:t>
            </w:r>
          </w:p>
        </w:tc>
        <w:tc>
          <w:tcPr>
            <w:tcW w:w="1667" w:type="pct"/>
            <w:noWrap/>
            <w:vAlign w:val="center"/>
            <w:hideMark/>
          </w:tcPr>
          <w:p w14:paraId="31570A9B" w14:textId="77777777" w:rsidR="00AB2873" w:rsidRPr="008D1E75" w:rsidRDefault="00AB2873" w:rsidP="008D1E75">
            <w:pPr>
              <w:pStyle w:val="Tabletext"/>
              <w:ind w:right="-1"/>
              <w:jc w:val="center"/>
              <w:cnfStyle w:val="100000000000" w:firstRow="1" w:lastRow="0" w:firstColumn="0" w:lastColumn="0" w:oddVBand="0" w:evenVBand="0" w:oddHBand="0" w:evenHBand="0" w:firstRowFirstColumn="0" w:firstRowLastColumn="0" w:lastRowFirstColumn="0" w:lastRowLastColumn="0"/>
            </w:pPr>
            <w:r w:rsidRPr="008D1E75">
              <w:t>Conditional</w:t>
            </w:r>
          </w:p>
        </w:tc>
      </w:tr>
      <w:tr w:rsidR="00AB2873" w:rsidRPr="008D1E75" w14:paraId="2604D657" w14:textId="77777777" w:rsidTr="00EB77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auto"/>
              <w:bottom w:val="none" w:sz="0" w:space="0" w:color="auto"/>
            </w:tcBorders>
            <w:noWrap/>
            <w:vAlign w:val="center"/>
            <w:hideMark/>
          </w:tcPr>
          <w:p w14:paraId="4372146E" w14:textId="77777777" w:rsidR="00AB2873" w:rsidRPr="008D1E75" w:rsidRDefault="00AB2873" w:rsidP="008D1E75">
            <w:pPr>
              <w:pStyle w:val="Tabletext"/>
              <w:ind w:right="-1"/>
              <w:jc w:val="left"/>
            </w:pPr>
            <w:r w:rsidRPr="008D1E75">
              <w:t>Sex</w:t>
            </w:r>
          </w:p>
        </w:tc>
        <w:tc>
          <w:tcPr>
            <w:tcW w:w="1667" w:type="pct"/>
            <w:tcBorders>
              <w:top w:val="single" w:sz="4" w:space="0" w:color="auto"/>
              <w:bottom w:val="none" w:sz="0" w:space="0" w:color="auto"/>
            </w:tcBorders>
            <w:noWrap/>
            <w:vAlign w:val="center"/>
            <w:hideMark/>
          </w:tcPr>
          <w:p w14:paraId="0A86A5CB" w14:textId="77777777" w:rsidR="00AB2873" w:rsidRPr="008D1E75" w:rsidRDefault="00AB2873"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0.003239</w:t>
            </w:r>
          </w:p>
        </w:tc>
        <w:tc>
          <w:tcPr>
            <w:tcW w:w="1667" w:type="pct"/>
            <w:tcBorders>
              <w:top w:val="single" w:sz="4" w:space="0" w:color="auto"/>
              <w:bottom w:val="none" w:sz="0" w:space="0" w:color="auto"/>
            </w:tcBorders>
            <w:noWrap/>
            <w:vAlign w:val="center"/>
            <w:hideMark/>
          </w:tcPr>
          <w:p w14:paraId="6A930A73" w14:textId="77777777" w:rsidR="00AB2873" w:rsidRPr="008D1E75" w:rsidRDefault="00AB2873"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0.000177</w:t>
            </w:r>
          </w:p>
        </w:tc>
      </w:tr>
      <w:tr w:rsidR="00AB2873" w:rsidRPr="008D1E75" w14:paraId="4067B5FB" w14:textId="77777777" w:rsidTr="00EB7711">
        <w:trPr>
          <w:trHeight w:val="300"/>
        </w:trPr>
        <w:tc>
          <w:tcPr>
            <w:cnfStyle w:val="001000000000" w:firstRow="0" w:lastRow="0" w:firstColumn="1" w:lastColumn="0" w:oddVBand="0" w:evenVBand="0" w:oddHBand="0" w:evenHBand="0" w:firstRowFirstColumn="0" w:firstRowLastColumn="0" w:lastRowFirstColumn="0" w:lastRowLastColumn="0"/>
            <w:tcW w:w="1666" w:type="pct"/>
            <w:noWrap/>
            <w:vAlign w:val="center"/>
            <w:hideMark/>
          </w:tcPr>
          <w:p w14:paraId="229F850C" w14:textId="77777777" w:rsidR="00AB2873" w:rsidRPr="008D1E75" w:rsidRDefault="00AB2873" w:rsidP="008D1E75">
            <w:pPr>
              <w:pStyle w:val="Tabletext"/>
              <w:ind w:right="-1"/>
              <w:jc w:val="left"/>
            </w:pPr>
            <w:r w:rsidRPr="008D1E75">
              <w:t>Language spoken at home</w:t>
            </w:r>
          </w:p>
        </w:tc>
        <w:tc>
          <w:tcPr>
            <w:tcW w:w="1667" w:type="pct"/>
            <w:noWrap/>
            <w:vAlign w:val="center"/>
            <w:hideMark/>
          </w:tcPr>
          <w:p w14:paraId="5CBFF519" w14:textId="77777777" w:rsidR="00AB2873" w:rsidRPr="008D1E75" w:rsidRDefault="00AB2873"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0.005515</w:t>
            </w:r>
          </w:p>
        </w:tc>
        <w:tc>
          <w:tcPr>
            <w:tcW w:w="1667" w:type="pct"/>
            <w:noWrap/>
            <w:vAlign w:val="center"/>
            <w:hideMark/>
          </w:tcPr>
          <w:p w14:paraId="4B2AB4D2" w14:textId="77777777" w:rsidR="00AB2873" w:rsidRPr="008D1E75" w:rsidRDefault="00AB2873"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0.000898</w:t>
            </w:r>
          </w:p>
        </w:tc>
      </w:tr>
      <w:tr w:rsidR="00AB2873" w:rsidRPr="008D1E75" w14:paraId="4EA597E7" w14:textId="77777777" w:rsidTr="00EB77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Borders>
              <w:top w:val="none" w:sz="0" w:space="0" w:color="auto"/>
              <w:bottom w:val="none" w:sz="0" w:space="0" w:color="auto"/>
            </w:tcBorders>
            <w:noWrap/>
            <w:vAlign w:val="center"/>
            <w:hideMark/>
          </w:tcPr>
          <w:p w14:paraId="65BD21EB" w14:textId="77777777" w:rsidR="00AB2873" w:rsidRPr="008D1E75" w:rsidRDefault="00AB2873" w:rsidP="008D1E75">
            <w:pPr>
              <w:pStyle w:val="Tabletext"/>
              <w:ind w:right="-1"/>
              <w:jc w:val="left"/>
            </w:pPr>
            <w:r w:rsidRPr="008D1E75">
              <w:t>Indigenous status</w:t>
            </w:r>
          </w:p>
        </w:tc>
        <w:tc>
          <w:tcPr>
            <w:tcW w:w="1667" w:type="pct"/>
            <w:tcBorders>
              <w:top w:val="none" w:sz="0" w:space="0" w:color="auto"/>
              <w:bottom w:val="none" w:sz="0" w:space="0" w:color="auto"/>
            </w:tcBorders>
            <w:noWrap/>
            <w:vAlign w:val="center"/>
            <w:hideMark/>
          </w:tcPr>
          <w:p w14:paraId="23CB1601" w14:textId="77777777" w:rsidR="00AB2873" w:rsidRPr="008D1E75" w:rsidRDefault="00AB2873"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0.004187</w:t>
            </w:r>
          </w:p>
        </w:tc>
        <w:tc>
          <w:tcPr>
            <w:tcW w:w="1667" w:type="pct"/>
            <w:tcBorders>
              <w:top w:val="none" w:sz="0" w:space="0" w:color="auto"/>
              <w:bottom w:val="none" w:sz="0" w:space="0" w:color="auto"/>
            </w:tcBorders>
            <w:noWrap/>
            <w:vAlign w:val="center"/>
            <w:hideMark/>
          </w:tcPr>
          <w:p w14:paraId="4117F1D7" w14:textId="77777777" w:rsidR="00AB2873" w:rsidRPr="008D1E75" w:rsidRDefault="00AB2873"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0.00013</w:t>
            </w:r>
          </w:p>
        </w:tc>
      </w:tr>
      <w:tr w:rsidR="00AB2873" w:rsidRPr="008D1E75" w14:paraId="10AF5B96" w14:textId="77777777" w:rsidTr="00EB7711">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F2F2F2" w:themeFill="background1" w:themeFillShade="F2"/>
            <w:noWrap/>
            <w:vAlign w:val="center"/>
            <w:hideMark/>
          </w:tcPr>
          <w:p w14:paraId="41C147BE" w14:textId="77777777" w:rsidR="00AB2873" w:rsidRPr="008D1E75" w:rsidRDefault="00AB2873" w:rsidP="008D1E75">
            <w:pPr>
              <w:pStyle w:val="Tabletext"/>
              <w:ind w:right="-1"/>
              <w:jc w:val="left"/>
            </w:pPr>
            <w:r w:rsidRPr="008D1E75">
              <w:t>Mode of consent</w:t>
            </w:r>
          </w:p>
        </w:tc>
        <w:tc>
          <w:tcPr>
            <w:tcW w:w="1667" w:type="pct"/>
            <w:shd w:val="clear" w:color="auto" w:fill="F2F2F2" w:themeFill="background1" w:themeFillShade="F2"/>
            <w:noWrap/>
            <w:vAlign w:val="center"/>
            <w:hideMark/>
          </w:tcPr>
          <w:p w14:paraId="2EEA2129" w14:textId="77777777" w:rsidR="00AB2873" w:rsidRPr="008D1E75" w:rsidRDefault="00AB2873"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0.035534</w:t>
            </w:r>
          </w:p>
        </w:tc>
        <w:tc>
          <w:tcPr>
            <w:tcW w:w="1667" w:type="pct"/>
            <w:shd w:val="clear" w:color="auto" w:fill="F2F2F2" w:themeFill="background1" w:themeFillShade="F2"/>
            <w:noWrap/>
            <w:vAlign w:val="center"/>
            <w:hideMark/>
          </w:tcPr>
          <w:p w14:paraId="6706F344" w14:textId="77777777" w:rsidR="00AB2873" w:rsidRPr="008D1E75" w:rsidRDefault="00AB2873"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0.02829</w:t>
            </w:r>
          </w:p>
        </w:tc>
      </w:tr>
      <w:tr w:rsidR="00AB2873" w:rsidRPr="008D1E75" w14:paraId="405589A0" w14:textId="77777777" w:rsidTr="00EB77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Borders>
              <w:top w:val="none" w:sz="0" w:space="0" w:color="auto"/>
              <w:bottom w:val="none" w:sz="0" w:space="0" w:color="auto"/>
            </w:tcBorders>
            <w:noWrap/>
            <w:vAlign w:val="center"/>
            <w:hideMark/>
          </w:tcPr>
          <w:p w14:paraId="325941D7" w14:textId="77777777" w:rsidR="00AB2873" w:rsidRPr="008D1E75" w:rsidRDefault="00AB2873" w:rsidP="008D1E75">
            <w:pPr>
              <w:pStyle w:val="Tabletext"/>
              <w:ind w:right="-1"/>
              <w:jc w:val="left"/>
            </w:pPr>
            <w:r w:rsidRPr="008D1E75">
              <w:t>Geolocation</w:t>
            </w:r>
          </w:p>
        </w:tc>
        <w:tc>
          <w:tcPr>
            <w:tcW w:w="1667" w:type="pct"/>
            <w:tcBorders>
              <w:top w:val="none" w:sz="0" w:space="0" w:color="auto"/>
              <w:bottom w:val="none" w:sz="0" w:space="0" w:color="auto"/>
            </w:tcBorders>
            <w:noWrap/>
            <w:vAlign w:val="center"/>
            <w:hideMark/>
          </w:tcPr>
          <w:p w14:paraId="253F9F5D" w14:textId="77777777" w:rsidR="00AB2873" w:rsidRPr="008D1E75" w:rsidRDefault="00AB2873"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0.001761</w:t>
            </w:r>
          </w:p>
        </w:tc>
        <w:tc>
          <w:tcPr>
            <w:tcW w:w="1667" w:type="pct"/>
            <w:tcBorders>
              <w:top w:val="none" w:sz="0" w:space="0" w:color="auto"/>
              <w:bottom w:val="none" w:sz="0" w:space="0" w:color="auto"/>
            </w:tcBorders>
            <w:noWrap/>
            <w:vAlign w:val="center"/>
            <w:hideMark/>
          </w:tcPr>
          <w:p w14:paraId="14D1667D" w14:textId="77777777" w:rsidR="00AB2873" w:rsidRPr="008D1E75" w:rsidRDefault="00AB2873"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0.000657</w:t>
            </w:r>
          </w:p>
        </w:tc>
      </w:tr>
      <w:tr w:rsidR="00AB2873" w:rsidRPr="008D1E75" w14:paraId="480D9DC0" w14:textId="77777777" w:rsidTr="00EB7711">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noWrap/>
            <w:vAlign w:val="center"/>
            <w:hideMark/>
          </w:tcPr>
          <w:p w14:paraId="2C8D8C27" w14:textId="77777777" w:rsidR="00AB2873" w:rsidRPr="008D1E75" w:rsidRDefault="00AB2873" w:rsidP="008D1E75">
            <w:pPr>
              <w:pStyle w:val="Tabletext"/>
              <w:ind w:right="-1"/>
              <w:jc w:val="left"/>
            </w:pPr>
            <w:r w:rsidRPr="008D1E75">
              <w:t>Socioeconomic status</w:t>
            </w:r>
          </w:p>
        </w:tc>
        <w:tc>
          <w:tcPr>
            <w:tcW w:w="1667" w:type="pct"/>
            <w:shd w:val="clear" w:color="auto" w:fill="auto"/>
            <w:noWrap/>
            <w:vAlign w:val="center"/>
            <w:hideMark/>
          </w:tcPr>
          <w:p w14:paraId="4D468384" w14:textId="77777777" w:rsidR="00AB2873" w:rsidRPr="008D1E75" w:rsidRDefault="00AB2873"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0.007605</w:t>
            </w:r>
          </w:p>
        </w:tc>
        <w:tc>
          <w:tcPr>
            <w:tcW w:w="1667" w:type="pct"/>
            <w:shd w:val="clear" w:color="auto" w:fill="auto"/>
            <w:noWrap/>
            <w:vAlign w:val="center"/>
            <w:hideMark/>
          </w:tcPr>
          <w:p w14:paraId="25304682" w14:textId="77777777" w:rsidR="00AB2873" w:rsidRPr="008D1E75" w:rsidRDefault="00AB2873"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0.001147</w:t>
            </w:r>
          </w:p>
        </w:tc>
      </w:tr>
      <w:tr w:rsidR="00AB2873" w:rsidRPr="008D1E75" w14:paraId="1AC970F8" w14:textId="77777777" w:rsidTr="00EB77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Borders>
              <w:top w:val="none" w:sz="0" w:space="0" w:color="auto"/>
              <w:bottom w:val="none" w:sz="0" w:space="0" w:color="auto"/>
            </w:tcBorders>
            <w:noWrap/>
            <w:vAlign w:val="center"/>
            <w:hideMark/>
          </w:tcPr>
          <w:p w14:paraId="4D69B540" w14:textId="77777777" w:rsidR="00AB2873" w:rsidRPr="008D1E75" w:rsidRDefault="00AB2873" w:rsidP="008D1E75">
            <w:pPr>
              <w:pStyle w:val="Tabletext"/>
              <w:ind w:right="-1"/>
              <w:jc w:val="left"/>
            </w:pPr>
            <w:r w:rsidRPr="008D1E75">
              <w:t>Value cooperation</w:t>
            </w:r>
          </w:p>
        </w:tc>
        <w:tc>
          <w:tcPr>
            <w:tcW w:w="1667" w:type="pct"/>
            <w:tcBorders>
              <w:top w:val="none" w:sz="0" w:space="0" w:color="auto"/>
              <w:bottom w:val="none" w:sz="0" w:space="0" w:color="auto"/>
            </w:tcBorders>
            <w:noWrap/>
            <w:vAlign w:val="center"/>
            <w:hideMark/>
          </w:tcPr>
          <w:p w14:paraId="6B5B44AB" w14:textId="77777777" w:rsidR="00AB2873" w:rsidRPr="008D1E75" w:rsidRDefault="00AB2873"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0.006708</w:t>
            </w:r>
          </w:p>
        </w:tc>
        <w:tc>
          <w:tcPr>
            <w:tcW w:w="1667" w:type="pct"/>
            <w:tcBorders>
              <w:top w:val="none" w:sz="0" w:space="0" w:color="auto"/>
              <w:bottom w:val="none" w:sz="0" w:space="0" w:color="auto"/>
            </w:tcBorders>
            <w:noWrap/>
            <w:vAlign w:val="center"/>
            <w:hideMark/>
          </w:tcPr>
          <w:p w14:paraId="27664DF5" w14:textId="77777777" w:rsidR="00AB2873" w:rsidRPr="008D1E75" w:rsidRDefault="00AB2873" w:rsidP="008D1E75">
            <w:pPr>
              <w:pStyle w:val="Tabletext"/>
              <w:ind w:right="-1"/>
              <w:jc w:val="center"/>
              <w:cnfStyle w:val="000000100000" w:firstRow="0" w:lastRow="0" w:firstColumn="0" w:lastColumn="0" w:oddVBand="0" w:evenVBand="0" w:oddHBand="1" w:evenHBand="0" w:firstRowFirstColumn="0" w:firstRowLastColumn="0" w:lastRowFirstColumn="0" w:lastRowLastColumn="0"/>
            </w:pPr>
            <w:r w:rsidRPr="008D1E75">
              <w:t>0.001184</w:t>
            </w:r>
          </w:p>
        </w:tc>
      </w:tr>
      <w:tr w:rsidR="00AB2873" w:rsidRPr="008D1E75" w14:paraId="63BC7188" w14:textId="77777777" w:rsidTr="00EB7711">
        <w:trPr>
          <w:trHeight w:val="300"/>
        </w:trPr>
        <w:tc>
          <w:tcPr>
            <w:cnfStyle w:val="001000000000" w:firstRow="0" w:lastRow="0" w:firstColumn="1" w:lastColumn="0" w:oddVBand="0" w:evenVBand="0" w:oddHBand="0" w:evenHBand="0" w:firstRowFirstColumn="0" w:firstRowLastColumn="0" w:lastRowFirstColumn="0" w:lastRowLastColumn="0"/>
            <w:tcW w:w="1666" w:type="pct"/>
            <w:tcBorders>
              <w:bottom w:val="single" w:sz="4" w:space="0" w:color="auto"/>
            </w:tcBorders>
            <w:shd w:val="clear" w:color="auto" w:fill="F2F2F2" w:themeFill="background1" w:themeFillShade="F2"/>
            <w:noWrap/>
            <w:vAlign w:val="center"/>
            <w:hideMark/>
          </w:tcPr>
          <w:p w14:paraId="3CFFA014" w14:textId="77777777" w:rsidR="00AB2873" w:rsidRPr="008D1E75" w:rsidRDefault="00AB2873" w:rsidP="008D1E75">
            <w:pPr>
              <w:pStyle w:val="Tabletext"/>
              <w:ind w:right="-1"/>
              <w:jc w:val="left"/>
            </w:pPr>
            <w:r w:rsidRPr="008D1E75">
              <w:t>Epistemological beliefs</w:t>
            </w:r>
          </w:p>
        </w:tc>
        <w:tc>
          <w:tcPr>
            <w:tcW w:w="1667" w:type="pct"/>
            <w:tcBorders>
              <w:bottom w:val="single" w:sz="4" w:space="0" w:color="auto"/>
            </w:tcBorders>
            <w:shd w:val="clear" w:color="auto" w:fill="F2F2F2" w:themeFill="background1" w:themeFillShade="F2"/>
            <w:noWrap/>
            <w:vAlign w:val="center"/>
            <w:hideMark/>
          </w:tcPr>
          <w:p w14:paraId="35ACEBC5" w14:textId="77777777" w:rsidR="00AB2873" w:rsidRPr="008D1E75" w:rsidRDefault="00AB2873"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0.011374</w:t>
            </w:r>
          </w:p>
        </w:tc>
        <w:tc>
          <w:tcPr>
            <w:tcW w:w="1667" w:type="pct"/>
            <w:tcBorders>
              <w:bottom w:val="single" w:sz="4" w:space="0" w:color="auto"/>
            </w:tcBorders>
            <w:shd w:val="clear" w:color="auto" w:fill="F2F2F2" w:themeFill="background1" w:themeFillShade="F2"/>
            <w:noWrap/>
            <w:vAlign w:val="center"/>
            <w:hideMark/>
          </w:tcPr>
          <w:p w14:paraId="45DDA980" w14:textId="77777777" w:rsidR="00AB2873" w:rsidRPr="008D1E75" w:rsidRDefault="00AB2873" w:rsidP="008D1E75">
            <w:pPr>
              <w:pStyle w:val="Tabletext"/>
              <w:ind w:right="-1"/>
              <w:jc w:val="center"/>
              <w:cnfStyle w:val="000000000000" w:firstRow="0" w:lastRow="0" w:firstColumn="0" w:lastColumn="0" w:oddVBand="0" w:evenVBand="0" w:oddHBand="0" w:evenHBand="0" w:firstRowFirstColumn="0" w:firstRowLastColumn="0" w:lastRowFirstColumn="0" w:lastRowLastColumn="0"/>
            </w:pPr>
            <w:r w:rsidRPr="008D1E75">
              <w:t>0.001498</w:t>
            </w:r>
          </w:p>
        </w:tc>
      </w:tr>
    </w:tbl>
    <w:p w14:paraId="0479B823" w14:textId="080EF109" w:rsidR="00734470" w:rsidRPr="008D1E75" w:rsidRDefault="00483D6E" w:rsidP="008D1E75">
      <w:pPr>
        <w:pStyle w:val="Text"/>
        <w:ind w:right="-1"/>
      </w:pPr>
      <w:r w:rsidRPr="008D1E75">
        <w:lastRenderedPageBreak/>
        <w:t xml:space="preserve">We note that </w:t>
      </w:r>
      <w:r w:rsidR="005A727B" w:rsidRPr="008D1E75">
        <w:t>both unconditional and conditional indicators have small values</w:t>
      </w:r>
      <w:r w:rsidR="000021FD" w:rsidRPr="008D1E75">
        <w:t>, a result that is not</w:t>
      </w:r>
      <w:r w:rsidR="005A727B" w:rsidRPr="008D1E75">
        <w:t xml:space="preserve"> surprising</w:t>
      </w:r>
      <w:r w:rsidR="000021FD" w:rsidRPr="008D1E75">
        <w:t>,</w:t>
      </w:r>
      <w:r w:rsidR="005A727B" w:rsidRPr="008D1E75">
        <w:t xml:space="preserve"> given how highly representative </w:t>
      </w:r>
      <w:r w:rsidR="00F8067A" w:rsidRPr="008D1E75">
        <w:t xml:space="preserve">our </w:t>
      </w:r>
      <w:r w:rsidR="005A727B" w:rsidRPr="008D1E75">
        <w:t xml:space="preserve">consenting respondents are. </w:t>
      </w:r>
      <w:r w:rsidR="00F8067A" w:rsidRPr="008D1E75">
        <w:t xml:space="preserve">By comparing the </w:t>
      </w:r>
      <w:r w:rsidR="005A727B" w:rsidRPr="008D1E75">
        <w:t xml:space="preserve">partial indicators, </w:t>
      </w:r>
      <w:r w:rsidR="00F8067A" w:rsidRPr="008D1E75">
        <w:t xml:space="preserve">we see </w:t>
      </w:r>
      <w:r w:rsidR="003E57FD" w:rsidRPr="008D1E75">
        <w:t xml:space="preserve">that </w:t>
      </w:r>
      <w:r w:rsidR="00921F8A" w:rsidRPr="008D1E75">
        <w:t xml:space="preserve">the </w:t>
      </w:r>
      <w:r w:rsidR="005A727B" w:rsidRPr="008D1E75">
        <w:t xml:space="preserve">mode of consent </w:t>
      </w:r>
      <w:r w:rsidR="00F8067A" w:rsidRPr="008D1E75">
        <w:t xml:space="preserve">is the largest contributor towards </w:t>
      </w:r>
      <w:r w:rsidR="005A727B" w:rsidRPr="008D1E75">
        <w:t xml:space="preserve">the variance in </w:t>
      </w:r>
      <w:r w:rsidR="00F8067A" w:rsidRPr="008D1E75">
        <w:t xml:space="preserve">the </w:t>
      </w:r>
      <w:r w:rsidR="005A727B" w:rsidRPr="008D1E75">
        <w:t>response propensity</w:t>
      </w:r>
      <w:r w:rsidR="00F8067A" w:rsidRPr="008D1E75">
        <w:t>,</w:t>
      </w:r>
      <w:r w:rsidR="005A727B" w:rsidRPr="008D1E75">
        <w:t xml:space="preserve"> even after conditioning for that variable. This is followed by the epistemological beliefs of the respondents</w:t>
      </w:r>
      <w:r w:rsidR="00F8067A" w:rsidRPr="008D1E75">
        <w:t xml:space="preserve">. However, </w:t>
      </w:r>
      <w:r w:rsidR="005A727B" w:rsidRPr="008D1E75">
        <w:t xml:space="preserve">after </w:t>
      </w:r>
      <w:r w:rsidR="009A02FD" w:rsidRPr="008D1E75">
        <w:t>conditioning for the variable</w:t>
      </w:r>
      <w:r w:rsidR="005A727B" w:rsidRPr="008D1E75">
        <w:t xml:space="preserve">, the partial R-indicator </w:t>
      </w:r>
      <w:r w:rsidR="00F8067A" w:rsidRPr="008D1E75">
        <w:t xml:space="preserve">drops </w:t>
      </w:r>
      <w:r w:rsidR="005A727B" w:rsidRPr="008D1E75">
        <w:t>significantly</w:t>
      </w:r>
      <w:r w:rsidR="00F8067A" w:rsidRPr="008D1E75">
        <w:t xml:space="preserve"> and mode </w:t>
      </w:r>
      <w:r w:rsidR="005A727B" w:rsidRPr="008D1E75">
        <w:t xml:space="preserve">of consent remains </w:t>
      </w:r>
      <w:r w:rsidR="003E57FD" w:rsidRPr="008D1E75">
        <w:t>as</w:t>
      </w:r>
      <w:r w:rsidR="005A727B" w:rsidRPr="008D1E75">
        <w:t xml:space="preserve"> the main factor in </w:t>
      </w:r>
      <w:r w:rsidR="003E57FD" w:rsidRPr="008D1E75">
        <w:t xml:space="preserve">the </w:t>
      </w:r>
      <w:r w:rsidR="005A727B" w:rsidRPr="008D1E75">
        <w:t xml:space="preserve">respondent’s propensity to consent, </w:t>
      </w:r>
      <w:r w:rsidR="00A2014B" w:rsidRPr="008D1E75">
        <w:t xml:space="preserve">showing </w:t>
      </w:r>
      <w:r w:rsidR="005A727B" w:rsidRPr="008D1E75">
        <w:t xml:space="preserve">consistency with our findings from the consent bias analysis. </w:t>
      </w:r>
    </w:p>
    <w:p w14:paraId="455B6F8A" w14:textId="3525B1C0" w:rsidR="00734470" w:rsidRPr="008D1E75" w:rsidRDefault="00734470" w:rsidP="008D1E75">
      <w:pPr>
        <w:pStyle w:val="Heading2"/>
        <w:ind w:right="-1"/>
      </w:pPr>
      <w:bookmarkStart w:id="306" w:name="_Toc119580160"/>
      <w:r w:rsidRPr="008D1E75">
        <w:t>Discussion</w:t>
      </w:r>
      <w:bookmarkEnd w:id="306"/>
    </w:p>
    <w:p w14:paraId="5F1F21E5" w14:textId="40418BF5" w:rsidR="00546917" w:rsidRPr="008D1E75" w:rsidRDefault="00546917" w:rsidP="008D1E75">
      <w:pPr>
        <w:pStyle w:val="Text"/>
        <w:ind w:right="-1"/>
      </w:pPr>
      <w:r w:rsidRPr="008D1E75">
        <w:t xml:space="preserve">It is important to note that R-indicators rely on auxiliary information to evaluate </w:t>
      </w:r>
      <w:r w:rsidR="003D5C7B" w:rsidRPr="008D1E75">
        <w:t>representativity (</w:t>
      </w:r>
      <w:r w:rsidR="00C91669" w:rsidRPr="008D1E75">
        <w:t xml:space="preserve">Schouten, </w:t>
      </w:r>
      <w:proofErr w:type="spellStart"/>
      <w:r w:rsidR="00C91669" w:rsidRPr="008D1E75">
        <w:t>Cobben</w:t>
      </w:r>
      <w:proofErr w:type="spellEnd"/>
      <w:r w:rsidR="00C91669" w:rsidRPr="008D1E75">
        <w:t xml:space="preserve"> </w:t>
      </w:r>
      <w:r w:rsidR="009860F0" w:rsidRPr="008D1E75">
        <w:t xml:space="preserve">&amp; </w:t>
      </w:r>
      <w:r w:rsidR="00C91669" w:rsidRPr="008D1E75">
        <w:t>Bethlehem 2009)</w:t>
      </w:r>
      <w:r w:rsidRPr="008D1E75">
        <w:t>. For our study, we use the PISA survey design variables</w:t>
      </w:r>
      <w:r w:rsidR="004B5992" w:rsidRPr="008D1E75">
        <w:t>,</w:t>
      </w:r>
      <w:r w:rsidRPr="008D1E75">
        <w:t xml:space="preserve"> </w:t>
      </w:r>
      <w:r w:rsidR="004B5992" w:rsidRPr="008D1E75">
        <w:t>along with</w:t>
      </w:r>
      <w:r w:rsidRPr="008D1E75">
        <w:t xml:space="preserve"> the factors found to contribute significantly to a person’s propensity to consent. </w:t>
      </w:r>
    </w:p>
    <w:p w14:paraId="7785D7C4" w14:textId="664C1927" w:rsidR="00357096" w:rsidRPr="008D1E75" w:rsidRDefault="004759E0" w:rsidP="008D1E75">
      <w:pPr>
        <w:pStyle w:val="Text"/>
        <w:ind w:right="-1"/>
      </w:pPr>
      <w:r w:rsidRPr="008D1E75">
        <w:t xml:space="preserve">Our results indicate that, despite having obtained consent for only </w:t>
      </w:r>
      <w:r w:rsidR="000210B0" w:rsidRPr="008D1E75">
        <w:t xml:space="preserve">a third of our </w:t>
      </w:r>
      <w:r w:rsidR="003024B6" w:rsidRPr="008D1E75">
        <w:t xml:space="preserve">original sample, </w:t>
      </w:r>
      <w:r w:rsidRPr="008D1E75">
        <w:t xml:space="preserve">the </w:t>
      </w:r>
      <w:r w:rsidR="00611ECE" w:rsidRPr="008D1E75">
        <w:t xml:space="preserve">composition of our consenting respondents is highly </w:t>
      </w:r>
      <w:r w:rsidRPr="008D1E75">
        <w:t xml:space="preserve">representative </w:t>
      </w:r>
      <w:r w:rsidR="00611ECE" w:rsidRPr="008D1E75">
        <w:t xml:space="preserve">of </w:t>
      </w:r>
      <w:r w:rsidR="00357096" w:rsidRPr="008D1E75">
        <w:t xml:space="preserve">the population from which our sample is drawn. This means that the linked data can be used to reliably produce estimates for our target population. </w:t>
      </w:r>
    </w:p>
    <w:p w14:paraId="2A6CF69E" w14:textId="77777777" w:rsidR="00264A19" w:rsidRDefault="00264A19">
      <w:pPr>
        <w:spacing w:before="0" w:line="240" w:lineRule="auto"/>
        <w:rPr>
          <w:rFonts w:ascii="Arial" w:hAnsi="Arial" w:cs="Tahoma"/>
          <w:color w:val="000000"/>
          <w:kern w:val="28"/>
          <w:sz w:val="56"/>
          <w:szCs w:val="56"/>
        </w:rPr>
      </w:pPr>
      <w:r>
        <w:br w:type="page"/>
      </w:r>
    </w:p>
    <w:p w14:paraId="29B36CE5" w14:textId="4BB50E1D" w:rsidR="00925F96" w:rsidRDefault="0053694E" w:rsidP="0053694E">
      <w:pPr>
        <w:pStyle w:val="Heading1"/>
        <w:ind w:left="851"/>
      </w:pPr>
      <w:bookmarkStart w:id="307" w:name="_Toc119580161"/>
      <w:r>
        <w:rPr>
          <w:noProof/>
        </w:rPr>
        <w:lastRenderedPageBreak/>
        <w:drawing>
          <wp:anchor distT="0" distB="0" distL="114300" distR="114300" simplePos="0" relativeHeight="251738112" behindDoc="0" locked="0" layoutInCell="1" allowOverlap="1" wp14:anchorId="75E5EA8A" wp14:editId="1443AED4">
            <wp:simplePos x="0" y="0"/>
            <wp:positionH relativeFrom="column">
              <wp:posOffset>0</wp:posOffset>
            </wp:positionH>
            <wp:positionV relativeFrom="paragraph">
              <wp:posOffset>0</wp:posOffset>
            </wp:positionV>
            <wp:extent cx="408305" cy="40830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08305"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5C9">
        <w:t>U</w:t>
      </w:r>
      <w:r w:rsidR="00925F96">
        <w:t xml:space="preserve">sing </w:t>
      </w:r>
      <w:r w:rsidR="00360D5D">
        <w:t xml:space="preserve">the </w:t>
      </w:r>
      <w:r w:rsidR="00925F96">
        <w:t>linked data</w:t>
      </w:r>
      <w:r w:rsidR="008E65C9">
        <w:t>:</w:t>
      </w:r>
      <w:r w:rsidR="00BE5E06">
        <w:t xml:space="preserve"> </w:t>
      </w:r>
      <w:r w:rsidR="008E65C9">
        <w:t>considerations and</w:t>
      </w:r>
      <w:r w:rsidR="00BE5E06">
        <w:t xml:space="preserve"> r</w:t>
      </w:r>
      <w:r w:rsidR="008E65C9">
        <w:t>ecommendations</w:t>
      </w:r>
      <w:bookmarkEnd w:id="307"/>
      <w:r w:rsidR="00925F96">
        <w:t xml:space="preserve"> </w:t>
      </w:r>
    </w:p>
    <w:p w14:paraId="44EDCFF3" w14:textId="60FF714C" w:rsidR="009108F6" w:rsidRDefault="00CF5233" w:rsidP="008D1E75">
      <w:pPr>
        <w:pStyle w:val="Text"/>
        <w:ind w:right="-1"/>
      </w:pPr>
      <w:proofErr w:type="gramStart"/>
      <w:r>
        <w:t>A number of</w:t>
      </w:r>
      <w:proofErr w:type="gramEnd"/>
      <w:r>
        <w:t xml:space="preserve"> issues need to be considered </w:t>
      </w:r>
      <w:r w:rsidR="00A14DD2">
        <w:t>when u</w:t>
      </w:r>
      <w:r w:rsidR="00EE047E">
        <w:t>sing the linked LSAY-NAPLAN data</w:t>
      </w:r>
      <w:r w:rsidR="00B769F7">
        <w:t xml:space="preserve">. </w:t>
      </w:r>
      <w:r w:rsidR="006729CE">
        <w:t>This</w:t>
      </w:r>
      <w:r w:rsidR="000D56E7">
        <w:t xml:space="preserve"> </w:t>
      </w:r>
      <w:r w:rsidR="00B769F7" w:rsidRPr="00B769F7">
        <w:t xml:space="preserve">section </w:t>
      </w:r>
      <w:r w:rsidR="000D56E7">
        <w:t xml:space="preserve">provides </w:t>
      </w:r>
      <w:r w:rsidR="00B769F7">
        <w:t>data</w:t>
      </w:r>
      <w:r w:rsidR="00A14DD2">
        <w:t>-</w:t>
      </w:r>
      <w:r w:rsidR="00B769F7">
        <w:t>users with guidance on using the linked data</w:t>
      </w:r>
      <w:r w:rsidR="000D56E7">
        <w:t xml:space="preserve"> </w:t>
      </w:r>
      <w:r w:rsidR="0054388F">
        <w:t>in</w:t>
      </w:r>
      <w:r w:rsidR="000D56E7">
        <w:t xml:space="preserve"> analys</w:t>
      </w:r>
      <w:r w:rsidR="0054388F">
        <w:t>e</w:t>
      </w:r>
      <w:r w:rsidR="000D56E7">
        <w:t xml:space="preserve">s. It covers </w:t>
      </w:r>
      <w:r w:rsidR="00B769F7">
        <w:t>important aspects such as the structure of the data</w:t>
      </w:r>
      <w:r w:rsidR="000D56E7">
        <w:t xml:space="preserve"> file</w:t>
      </w:r>
      <w:r w:rsidR="00B769F7">
        <w:t xml:space="preserve">, </w:t>
      </w:r>
      <w:r w:rsidR="008B50AE">
        <w:t xml:space="preserve">the </w:t>
      </w:r>
      <w:r w:rsidR="00AD2D4D">
        <w:t xml:space="preserve">notable </w:t>
      </w:r>
      <w:r w:rsidR="000D56E7">
        <w:t>difference</w:t>
      </w:r>
      <w:r w:rsidR="00E15A18">
        <w:t>s</w:t>
      </w:r>
      <w:r w:rsidR="000D56E7">
        <w:t xml:space="preserve"> between the NAPLAN and LSAY data, and dealing with non-consent bias through the application of </w:t>
      </w:r>
      <w:r w:rsidR="00B769F7">
        <w:t xml:space="preserve">customised weights. </w:t>
      </w:r>
    </w:p>
    <w:p w14:paraId="760CA3F2" w14:textId="7F02722D" w:rsidR="009108F6" w:rsidRDefault="009108F6" w:rsidP="008D1E75">
      <w:pPr>
        <w:pStyle w:val="Text"/>
        <w:ind w:right="-1"/>
      </w:pPr>
      <w:r>
        <w:t>Additional notes about the linked NAPLAN data are available from the LSAY Y15 user guide</w:t>
      </w:r>
      <w:r w:rsidR="008016C0">
        <w:t>,</w:t>
      </w:r>
      <w:r>
        <w:t xml:space="preserve"> available at: &lt;</w:t>
      </w:r>
      <w:r w:rsidRPr="006729CE">
        <w:t>https://www.lsay.edu.au/publications/search-for-lsay-publications/lsay-2015-cohort-user-guide</w:t>
      </w:r>
      <w:r>
        <w:t>&gt;.</w:t>
      </w:r>
    </w:p>
    <w:p w14:paraId="64C51136" w14:textId="4074E2E1" w:rsidR="00360D5D" w:rsidRDefault="00360D5D" w:rsidP="008D1E75">
      <w:pPr>
        <w:pStyle w:val="Heading2"/>
        <w:ind w:right="-1"/>
      </w:pPr>
      <w:bookmarkStart w:id="308" w:name="_Toc119580162"/>
      <w:r>
        <w:t>Data file structure</w:t>
      </w:r>
      <w:bookmarkEnd w:id="308"/>
    </w:p>
    <w:p w14:paraId="1B031A23" w14:textId="1B30415B" w:rsidR="001F5392" w:rsidRDefault="000D56E7" w:rsidP="008D1E75">
      <w:pPr>
        <w:pStyle w:val="Text"/>
        <w:ind w:right="-1"/>
      </w:pPr>
      <w:r>
        <w:t>The LSAY datasets are traditionally prepared using a wide format</w:t>
      </w:r>
      <w:r w:rsidR="008B50AE">
        <w:t>,</w:t>
      </w:r>
      <w:r>
        <w:t xml:space="preserve"> where</w:t>
      </w:r>
      <w:r w:rsidR="00166444">
        <w:t>by</w:t>
      </w:r>
      <w:r>
        <w:t xml:space="preserve"> each row represents one respondent and the variables collected at each survey wave are appended as columns </w:t>
      </w:r>
      <w:r w:rsidR="003D749B">
        <w:t>to the</w:t>
      </w:r>
      <w:r>
        <w:t xml:space="preserve"> data file. </w:t>
      </w:r>
      <w:r w:rsidR="003D749B">
        <w:t xml:space="preserve">In contrast, the </w:t>
      </w:r>
      <w:r>
        <w:t xml:space="preserve">NAPLAN data </w:t>
      </w:r>
      <w:r w:rsidR="008B50AE">
        <w:t>are</w:t>
      </w:r>
      <w:r>
        <w:t xml:space="preserve"> prepared </w:t>
      </w:r>
      <w:r w:rsidR="003D749B">
        <w:t xml:space="preserve">using </w:t>
      </w:r>
      <w:r>
        <w:t>a long format</w:t>
      </w:r>
      <w:r w:rsidR="004E64E2">
        <w:t>,</w:t>
      </w:r>
      <w:r>
        <w:t xml:space="preserve"> with multiple records </w:t>
      </w:r>
      <w:r w:rsidR="003D749B">
        <w:t xml:space="preserve">for each respondent. </w:t>
      </w:r>
    </w:p>
    <w:p w14:paraId="5A61F1E1" w14:textId="05C4AD65" w:rsidR="001F5392" w:rsidRDefault="000C3DFE" w:rsidP="008D1E75">
      <w:pPr>
        <w:pStyle w:val="Text"/>
        <w:ind w:right="-1"/>
      </w:pPr>
      <w:r>
        <w:t>T</w:t>
      </w:r>
      <w:r w:rsidR="00F721F3">
        <w:t xml:space="preserve">hese </w:t>
      </w:r>
      <w:r w:rsidR="001F5392">
        <w:t>differences in the structure</w:t>
      </w:r>
      <w:r w:rsidR="00B64AB3">
        <w:t>s</w:t>
      </w:r>
      <w:r w:rsidR="001F5392">
        <w:t xml:space="preserve"> of the LSAY and NAPLAN data files (and to </w:t>
      </w:r>
      <w:r w:rsidR="00AD2D4D">
        <w:t xml:space="preserve">help </w:t>
      </w:r>
      <w:r w:rsidR="001F5392">
        <w:t xml:space="preserve">manage access restrictions for the different datasets) </w:t>
      </w:r>
      <w:r>
        <w:t xml:space="preserve">result in </w:t>
      </w:r>
      <w:r w:rsidR="001F5392">
        <w:t xml:space="preserve">the linked NAPLAN dataset </w:t>
      </w:r>
      <w:r>
        <w:t>being</w:t>
      </w:r>
      <w:r w:rsidR="001F5392">
        <w:t xml:space="preserve"> stored separately </w:t>
      </w:r>
      <w:r w:rsidR="003D119A">
        <w:t>from</w:t>
      </w:r>
      <w:r w:rsidR="001F5392">
        <w:t xml:space="preserve"> the main LSAY datafile. Users can merge the two files using the LSAYID available on both data files, </w:t>
      </w:r>
      <w:r w:rsidR="004E64E2">
        <w:t>but</w:t>
      </w:r>
      <w:r w:rsidR="00F721F3">
        <w:t xml:space="preserve"> </w:t>
      </w:r>
      <w:r w:rsidR="00D537EF">
        <w:t xml:space="preserve">when creating the merged </w:t>
      </w:r>
      <w:proofErr w:type="gramStart"/>
      <w:r w:rsidR="00D537EF">
        <w:t>file</w:t>
      </w:r>
      <w:proofErr w:type="gramEnd"/>
      <w:r w:rsidR="00D537EF">
        <w:t xml:space="preserve"> </w:t>
      </w:r>
      <w:r w:rsidR="00B51403">
        <w:t xml:space="preserve">they </w:t>
      </w:r>
      <w:r w:rsidR="001F5392">
        <w:t xml:space="preserve">will need to carefully consider </w:t>
      </w:r>
      <w:r w:rsidR="00D537EF">
        <w:t>the suitability of</w:t>
      </w:r>
      <w:r w:rsidR="001F5392">
        <w:t xml:space="preserve"> </w:t>
      </w:r>
      <w:r w:rsidR="00751972">
        <w:t xml:space="preserve">either </w:t>
      </w:r>
      <w:r w:rsidR="001F5392">
        <w:t xml:space="preserve">a wide file or </w:t>
      </w:r>
      <w:r w:rsidR="00751972">
        <w:t xml:space="preserve">a </w:t>
      </w:r>
      <w:r w:rsidR="001F5392">
        <w:t>long file for their analysis</w:t>
      </w:r>
      <w:r w:rsidR="00F721F3">
        <w:t xml:space="preserve">. </w:t>
      </w:r>
    </w:p>
    <w:p w14:paraId="6A6253BB" w14:textId="1FC9CFF4" w:rsidR="003D749B" w:rsidRDefault="003D749B" w:rsidP="008D1E75">
      <w:pPr>
        <w:pStyle w:val="Text"/>
        <w:ind w:right="-1"/>
      </w:pPr>
      <w:r>
        <w:t xml:space="preserve">The </w:t>
      </w:r>
      <w:r w:rsidR="001F5392">
        <w:t xml:space="preserve">linked </w:t>
      </w:r>
      <w:r>
        <w:t xml:space="preserve">dataset only contains records for those who have had their data successfully linked. Each respondent with linked data will have multiple rows: </w:t>
      </w:r>
      <w:r w:rsidR="001F5392">
        <w:t>one for each of the (five) assessment domains (</w:t>
      </w:r>
      <w:r w:rsidR="00D537EF">
        <w:t xml:space="preserve">that is, </w:t>
      </w:r>
      <w:r w:rsidR="001F5392">
        <w:t xml:space="preserve">Reading, Writing, Spelling, Numeracy, Grammar &amp; Punctuation) for each of the </w:t>
      </w:r>
      <w:r>
        <w:t xml:space="preserve">NAPLAN </w:t>
      </w:r>
      <w:r w:rsidR="00F721F3">
        <w:t xml:space="preserve">academic years </w:t>
      </w:r>
      <w:r>
        <w:t>(</w:t>
      </w:r>
      <w:r w:rsidR="00853CA1">
        <w:t>that is,</w:t>
      </w:r>
      <w:r w:rsidR="001F5392">
        <w:t xml:space="preserve"> </w:t>
      </w:r>
      <w:r w:rsidR="00853CA1">
        <w:t>Y</w:t>
      </w:r>
      <w:r w:rsidR="003D358F">
        <w:t>ears 3, 5, 7 and 9</w:t>
      </w:r>
      <w:r>
        <w:t>)</w:t>
      </w:r>
      <w:r w:rsidR="001F5392">
        <w:t>.</w:t>
      </w:r>
      <w:r>
        <w:t xml:space="preserve"> </w:t>
      </w:r>
    </w:p>
    <w:p w14:paraId="376FA807" w14:textId="1AADFC60" w:rsidR="001F5392" w:rsidRDefault="001F5392" w:rsidP="008D1E75">
      <w:pPr>
        <w:pStyle w:val="Text"/>
        <w:ind w:right="-1"/>
      </w:pPr>
      <w:r>
        <w:t>A complete list of the variables contained in the linked dataset can be found in the ‘Data linkage’ worksheet of the ‘Variable listing and metadata’ available at: &lt;</w:t>
      </w:r>
      <w:r w:rsidRPr="001F5392">
        <w:t>https://www.lsay.edu.au/publications/search-for-lsay-publications/2621</w:t>
      </w:r>
      <w:r>
        <w:t>&gt;</w:t>
      </w:r>
      <w:r w:rsidR="00F721F3">
        <w:t>.</w:t>
      </w:r>
    </w:p>
    <w:p w14:paraId="22601294" w14:textId="6D11DDE0" w:rsidR="003D358F" w:rsidRDefault="003D358F" w:rsidP="008D1E75">
      <w:pPr>
        <w:pStyle w:val="Heading3"/>
        <w:ind w:right="-1"/>
      </w:pPr>
      <w:r>
        <w:t>Data access</w:t>
      </w:r>
    </w:p>
    <w:p w14:paraId="70104CE1" w14:textId="4CB975B6" w:rsidR="00FD36B7" w:rsidRDefault="003D358F" w:rsidP="008D1E75">
      <w:pPr>
        <w:pStyle w:val="Text"/>
        <w:ind w:right="-1"/>
      </w:pPr>
      <w:r>
        <w:t>L</w:t>
      </w:r>
      <w:r w:rsidRPr="003D358F">
        <w:t>SAY unit record files are deposited with the Australian Data Archive (ADA) at the Australian National University. Access to the data is free via a formal request</w:t>
      </w:r>
      <w:r w:rsidR="00853CA1">
        <w:t>-</w:t>
      </w:r>
      <w:r w:rsidRPr="003D358F">
        <w:t>and</w:t>
      </w:r>
      <w:r w:rsidR="00853CA1">
        <w:t>-</w:t>
      </w:r>
      <w:r w:rsidRPr="003D358F">
        <w:t>registration process</w:t>
      </w:r>
      <w:r w:rsidR="00853CA1">
        <w:t>,</w:t>
      </w:r>
      <w:r w:rsidRPr="003D358F">
        <w:t xml:space="preserve"> managed by ADA.</w:t>
      </w:r>
      <w:r>
        <w:t xml:space="preserve"> </w:t>
      </w:r>
    </w:p>
    <w:p w14:paraId="056A37E5" w14:textId="7959409A" w:rsidR="003D358F" w:rsidRDefault="003D358F" w:rsidP="008D1E75">
      <w:pPr>
        <w:pStyle w:val="Text"/>
        <w:ind w:right="-1"/>
      </w:pPr>
      <w:r>
        <w:t>Information about accessing the LSAY data is available from the ‘How to access LSAY data’ page on the LSAY website at: &lt;</w:t>
      </w:r>
      <w:r w:rsidRPr="003D358F">
        <w:t>https://www.lsay.edu.au/data/access</w:t>
      </w:r>
      <w:r>
        <w:t>&gt;.</w:t>
      </w:r>
    </w:p>
    <w:p w14:paraId="711B47C5" w14:textId="46FD7DA4" w:rsidR="00360D5D" w:rsidRDefault="00360D5D" w:rsidP="008D1E75">
      <w:pPr>
        <w:pStyle w:val="Heading2"/>
        <w:ind w:right="-1"/>
      </w:pPr>
      <w:bookmarkStart w:id="309" w:name="_Toc119580163"/>
      <w:r>
        <w:t>Using the data</w:t>
      </w:r>
      <w:bookmarkEnd w:id="309"/>
    </w:p>
    <w:p w14:paraId="27C455A7" w14:textId="01E59978" w:rsidR="000D56E7" w:rsidRDefault="000D56E7" w:rsidP="008D1E75">
      <w:pPr>
        <w:pStyle w:val="Text"/>
        <w:ind w:right="-1"/>
      </w:pPr>
      <w:r>
        <w:t xml:space="preserve">As outlined in the ‘Data and methods’ section, </w:t>
      </w:r>
      <w:r w:rsidRPr="006F36C1">
        <w:t xml:space="preserve">LSAY </w:t>
      </w:r>
      <w:r w:rsidR="00AD2D4D">
        <w:t xml:space="preserve">selects students </w:t>
      </w:r>
      <w:r w:rsidR="00FD36B7">
        <w:t xml:space="preserve">who are the same age but are in </w:t>
      </w:r>
      <w:r w:rsidRPr="006F36C1">
        <w:t>different year levels, while</w:t>
      </w:r>
      <w:r>
        <w:t xml:space="preserve"> </w:t>
      </w:r>
      <w:r w:rsidRPr="006F36C1">
        <w:t>the NAPLAN data</w:t>
      </w:r>
      <w:r>
        <w:t xml:space="preserve"> </w:t>
      </w:r>
      <w:r w:rsidR="009A3CD0">
        <w:t>are</w:t>
      </w:r>
      <w:r w:rsidRPr="006F36C1">
        <w:t xml:space="preserve"> comprised of </w:t>
      </w:r>
      <w:r w:rsidR="004C6539">
        <w:t xml:space="preserve">students </w:t>
      </w:r>
      <w:r w:rsidR="00FD36B7">
        <w:t xml:space="preserve">in the same year level </w:t>
      </w:r>
      <w:r w:rsidRPr="006F36C1">
        <w:t xml:space="preserve">but </w:t>
      </w:r>
      <w:r w:rsidR="00FD36B7">
        <w:t xml:space="preserve">are </w:t>
      </w:r>
      <w:r w:rsidR="009A3CD0">
        <w:t xml:space="preserve">of </w:t>
      </w:r>
      <w:r w:rsidRPr="006F36C1">
        <w:t xml:space="preserve">different ages. </w:t>
      </w:r>
    </w:p>
    <w:p w14:paraId="173E579D" w14:textId="7294B496" w:rsidR="00FD36B7" w:rsidRDefault="00FD36B7" w:rsidP="008D1E75">
      <w:pPr>
        <w:pStyle w:val="Text"/>
        <w:ind w:right="-1"/>
      </w:pPr>
      <w:r>
        <w:lastRenderedPageBreak/>
        <w:t>As such, we recommend</w:t>
      </w:r>
      <w:r w:rsidR="00351DDA">
        <w:t xml:space="preserve"> </w:t>
      </w:r>
      <w:r w:rsidR="004D22F9">
        <w:t xml:space="preserve">that </w:t>
      </w:r>
      <w:r w:rsidR="00351DDA">
        <w:t>users</w:t>
      </w:r>
      <w:r>
        <w:t>:</w:t>
      </w:r>
    </w:p>
    <w:p w14:paraId="64EDC176" w14:textId="67CCF39B" w:rsidR="00351DDA" w:rsidRPr="0092720E" w:rsidRDefault="00890837" w:rsidP="008D1E75">
      <w:pPr>
        <w:pStyle w:val="Dotpoint1"/>
        <w:numPr>
          <w:ilvl w:val="0"/>
          <w:numId w:val="6"/>
        </w:numPr>
        <w:ind w:right="-1"/>
        <w:rPr>
          <w:i/>
        </w:rPr>
      </w:pPr>
      <w:r w:rsidRPr="0092720E">
        <w:rPr>
          <w:i/>
        </w:rPr>
        <w:t xml:space="preserve">Analyse the </w:t>
      </w:r>
      <w:r w:rsidR="00351DDA" w:rsidRPr="0092720E">
        <w:rPr>
          <w:i/>
        </w:rPr>
        <w:t xml:space="preserve">linked </w:t>
      </w:r>
      <w:r w:rsidRPr="0092720E">
        <w:rPr>
          <w:i/>
        </w:rPr>
        <w:t xml:space="preserve">data by academic year level and </w:t>
      </w:r>
      <w:r w:rsidR="00546917" w:rsidRPr="0092720E">
        <w:rPr>
          <w:i/>
        </w:rPr>
        <w:t>assessment</w:t>
      </w:r>
      <w:r w:rsidR="00532896" w:rsidRPr="0092720E">
        <w:rPr>
          <w:i/>
        </w:rPr>
        <w:t xml:space="preserve"> </w:t>
      </w:r>
      <w:r w:rsidRPr="0092720E">
        <w:rPr>
          <w:i/>
        </w:rPr>
        <w:t xml:space="preserve">year </w:t>
      </w:r>
    </w:p>
    <w:p w14:paraId="0E330979" w14:textId="74585AC0" w:rsidR="00532896" w:rsidRDefault="00532896" w:rsidP="008D1E75">
      <w:pPr>
        <w:pStyle w:val="Dotpoint1"/>
        <w:tabs>
          <w:tab w:val="clear" w:pos="360"/>
        </w:tabs>
        <w:ind w:left="284" w:right="-1" w:firstLine="0"/>
      </w:pPr>
      <w:r>
        <w:t xml:space="preserve">Respondents will complete their NAPLAN assessment at varying ages and calendar years. </w:t>
      </w:r>
      <w:r w:rsidR="004D22F9">
        <w:t>The a</w:t>
      </w:r>
      <w:r>
        <w:t xml:space="preserve">cademic year level </w:t>
      </w:r>
      <w:r w:rsidRPr="003D5C7B">
        <w:rPr>
          <w:color w:val="auto"/>
        </w:rPr>
        <w:t xml:space="preserve">and </w:t>
      </w:r>
      <w:r w:rsidR="00D64792" w:rsidRPr="003D5C7B">
        <w:rPr>
          <w:color w:val="auto"/>
        </w:rPr>
        <w:t>assessment (</w:t>
      </w:r>
      <w:r w:rsidRPr="003D5C7B">
        <w:rPr>
          <w:color w:val="auto"/>
        </w:rPr>
        <w:t>calendar</w:t>
      </w:r>
      <w:r w:rsidR="00D64792" w:rsidRPr="003D5C7B">
        <w:rPr>
          <w:color w:val="auto"/>
        </w:rPr>
        <w:t>)</w:t>
      </w:r>
      <w:r w:rsidRPr="003D5C7B">
        <w:rPr>
          <w:color w:val="auto"/>
        </w:rPr>
        <w:t xml:space="preserve"> year are available on both the LSAY and NAPLAN datasets, whereas age is not available on the NAPLAN data file. As such, it makes sense that the academic year level and/or </w:t>
      </w:r>
      <w:r w:rsidR="00794D82" w:rsidRPr="003D5C7B">
        <w:rPr>
          <w:color w:val="auto"/>
        </w:rPr>
        <w:t xml:space="preserve">assessment </w:t>
      </w:r>
      <w:r w:rsidRPr="003D5C7B">
        <w:rPr>
          <w:color w:val="auto"/>
        </w:rPr>
        <w:t xml:space="preserve">year </w:t>
      </w:r>
      <w:r w:rsidR="00FB3DAB">
        <w:rPr>
          <w:color w:val="auto"/>
        </w:rPr>
        <w:t>are</w:t>
      </w:r>
      <w:r>
        <w:t xml:space="preserve"> used as the reference point for </w:t>
      </w:r>
      <w:r w:rsidR="00356575">
        <w:t xml:space="preserve">the </w:t>
      </w:r>
      <w:r>
        <w:t>analysis.</w:t>
      </w:r>
      <w:r w:rsidR="00890837">
        <w:t xml:space="preserve"> </w:t>
      </w:r>
    </w:p>
    <w:p w14:paraId="5852592C" w14:textId="7C9E6C1C" w:rsidR="00532896" w:rsidRDefault="00532896" w:rsidP="008D1E75">
      <w:pPr>
        <w:pStyle w:val="Dotpoint1"/>
        <w:tabs>
          <w:tab w:val="clear" w:pos="360"/>
        </w:tabs>
        <w:ind w:left="284" w:right="-1" w:firstLine="0"/>
      </w:pPr>
      <w:r>
        <w:t>Users can refer to table 1</w:t>
      </w:r>
      <w:r w:rsidR="00356575">
        <w:t>,</w:t>
      </w:r>
      <w:r w:rsidR="00890837">
        <w:t xml:space="preserve"> </w:t>
      </w:r>
      <w:r>
        <w:t xml:space="preserve">which </w:t>
      </w:r>
      <w:r w:rsidR="00890837">
        <w:t xml:space="preserve">shows the academic year level and the corresponding modal (assessment) year </w:t>
      </w:r>
      <w:r w:rsidR="00E662E3">
        <w:t>in</w:t>
      </w:r>
      <w:r w:rsidR="00FA0A0C">
        <w:t xml:space="preserve"> which</w:t>
      </w:r>
      <w:r w:rsidR="00890837">
        <w:t xml:space="preserve"> </w:t>
      </w:r>
      <w:proofErr w:type="gramStart"/>
      <w:r>
        <w:t xml:space="preserve">the </w:t>
      </w:r>
      <w:r w:rsidR="00890837">
        <w:t>majority of</w:t>
      </w:r>
      <w:proofErr w:type="gramEnd"/>
      <w:r w:rsidR="00890837">
        <w:t xml:space="preserve"> respondents undertook the NAPLAN assessment.</w:t>
      </w:r>
    </w:p>
    <w:p w14:paraId="54F0DA19" w14:textId="6F8C10B9" w:rsidR="006729CE" w:rsidRDefault="00532896" w:rsidP="008D1E75">
      <w:pPr>
        <w:pStyle w:val="Dotpoint1"/>
        <w:tabs>
          <w:tab w:val="clear" w:pos="360"/>
        </w:tabs>
        <w:ind w:left="284" w:right="-1" w:firstLine="0"/>
      </w:pPr>
      <w:r>
        <w:t xml:space="preserve">In addition, because </w:t>
      </w:r>
      <w:r w:rsidR="00890837">
        <w:t>NAPLAN scores are scaled</w:t>
      </w:r>
      <w:r>
        <w:t xml:space="preserve">, </w:t>
      </w:r>
      <w:r w:rsidR="00890837">
        <w:t>any given score across the year levels</w:t>
      </w:r>
      <w:r>
        <w:t xml:space="preserve"> </w:t>
      </w:r>
      <w:r w:rsidRPr="00546917">
        <w:rPr>
          <w:color w:val="auto"/>
        </w:rPr>
        <w:t xml:space="preserve">and </w:t>
      </w:r>
      <w:r w:rsidR="00794D82" w:rsidRPr="00546917">
        <w:rPr>
          <w:color w:val="auto"/>
        </w:rPr>
        <w:t xml:space="preserve">assessment </w:t>
      </w:r>
      <w:r w:rsidRPr="00546917">
        <w:rPr>
          <w:color w:val="auto"/>
        </w:rPr>
        <w:t>year</w:t>
      </w:r>
      <w:r w:rsidR="00890837" w:rsidRPr="00546917">
        <w:rPr>
          <w:color w:val="auto"/>
        </w:rPr>
        <w:t xml:space="preserve"> </w:t>
      </w:r>
      <w:r w:rsidR="00890837">
        <w:t>represents the same level of achievement over time</w:t>
      </w:r>
      <w:r>
        <w:t xml:space="preserve">. This </w:t>
      </w:r>
      <w:r w:rsidR="00890837">
        <w:t xml:space="preserve">makes it possible </w:t>
      </w:r>
      <w:r>
        <w:t xml:space="preserve">to compare </w:t>
      </w:r>
      <w:r w:rsidR="00890837">
        <w:t xml:space="preserve">NAPLAN scores across </w:t>
      </w:r>
      <w:r w:rsidR="00351DDA">
        <w:t xml:space="preserve">assessment </w:t>
      </w:r>
      <w:r w:rsidR="00890837">
        <w:t>years</w:t>
      </w:r>
      <w:r>
        <w:t>. More information about the NAPLAN assessment scales is available at: &lt;</w:t>
      </w:r>
      <w:hyperlink r:id="rId25" w:history="1">
        <w:r w:rsidRPr="001D09AB">
          <w:rPr>
            <w:rStyle w:val="Hyperlink"/>
          </w:rPr>
          <w:t>https://www.nap.edu.au/results-and-reports/how-to-interpret/scales</w:t>
        </w:r>
      </w:hyperlink>
      <w:r>
        <w:t>&gt;</w:t>
      </w:r>
      <w:r w:rsidR="00890837" w:rsidRPr="00E4456E">
        <w:t>.</w:t>
      </w:r>
    </w:p>
    <w:p w14:paraId="0CED3BB6" w14:textId="606964AC" w:rsidR="00890837" w:rsidRDefault="006729CE" w:rsidP="008D1E75">
      <w:pPr>
        <w:pStyle w:val="Dotpoint1"/>
        <w:tabs>
          <w:tab w:val="clear" w:pos="360"/>
        </w:tabs>
        <w:ind w:left="284" w:right="-1" w:firstLine="0"/>
      </w:pPr>
      <w:r>
        <w:t>Finally, s</w:t>
      </w:r>
      <w:r w:rsidR="00890837">
        <w:t xml:space="preserve">tudents who have repeated </w:t>
      </w:r>
      <w:r>
        <w:t xml:space="preserve">a </w:t>
      </w:r>
      <w:r w:rsidR="00890837">
        <w:t xml:space="preserve">NAPLAN assessment are also </w:t>
      </w:r>
      <w:r w:rsidR="00DA6958">
        <w:t>represented</w:t>
      </w:r>
      <w:r w:rsidR="00890837">
        <w:t xml:space="preserve"> in the dataset. Analysing by academic year level and assessment year would avoid </w:t>
      </w:r>
      <w:proofErr w:type="gramStart"/>
      <w:r w:rsidR="00890837">
        <w:t>double</w:t>
      </w:r>
      <w:r w:rsidR="003E1A58">
        <w:t>-</w:t>
      </w:r>
      <w:r w:rsidR="00890837">
        <w:t>counting</w:t>
      </w:r>
      <w:proofErr w:type="gramEnd"/>
      <w:r w:rsidR="00890837">
        <w:t xml:space="preserve"> these records.</w:t>
      </w:r>
    </w:p>
    <w:p w14:paraId="613DA3C0" w14:textId="4EAEC4F9" w:rsidR="00F2109B" w:rsidRPr="0092720E" w:rsidRDefault="00F2109B" w:rsidP="008D1E75">
      <w:pPr>
        <w:pStyle w:val="Dotpoint1"/>
        <w:numPr>
          <w:ilvl w:val="0"/>
          <w:numId w:val="6"/>
        </w:numPr>
        <w:ind w:right="-1"/>
        <w:rPr>
          <w:i/>
        </w:rPr>
      </w:pPr>
      <w:r w:rsidRPr="0092720E">
        <w:rPr>
          <w:i/>
        </w:rPr>
        <w:t>Exclude reserved values when analysing NAPLAN scores and bands</w:t>
      </w:r>
    </w:p>
    <w:p w14:paraId="6FD74621" w14:textId="068A7299" w:rsidR="00F2109B" w:rsidRDefault="00F2109B" w:rsidP="008D1E75">
      <w:pPr>
        <w:pStyle w:val="NumberedListContinuing"/>
        <w:tabs>
          <w:tab w:val="clear" w:pos="284"/>
          <w:tab w:val="clear" w:pos="360"/>
        </w:tabs>
        <w:ind w:right="-1" w:firstLine="0"/>
      </w:pPr>
      <w:r w:rsidRPr="00F2109B">
        <w:t xml:space="preserve">NAPLAN scores and performance bands include </w:t>
      </w:r>
      <w:r>
        <w:t xml:space="preserve">reserved </w:t>
      </w:r>
      <w:r w:rsidRPr="00F2109B">
        <w:t xml:space="preserve">values such as -1 and -9 </w:t>
      </w:r>
      <w:r>
        <w:t xml:space="preserve">to indicate non-participation in NAPLAN and missing data respectively. These values can be found in the format programs or value labels in the dataset and </w:t>
      </w:r>
      <w:r w:rsidRPr="00F2109B">
        <w:t>should be excluded from any numerical analysis.</w:t>
      </w:r>
    </w:p>
    <w:p w14:paraId="10C50E63" w14:textId="4C5B9105" w:rsidR="00351DDA" w:rsidRPr="0092720E" w:rsidRDefault="00890837" w:rsidP="008D1E75">
      <w:pPr>
        <w:pStyle w:val="Dotpoint1"/>
        <w:numPr>
          <w:ilvl w:val="0"/>
          <w:numId w:val="6"/>
        </w:numPr>
        <w:ind w:right="-1"/>
        <w:rPr>
          <w:i/>
        </w:rPr>
      </w:pPr>
      <w:r w:rsidRPr="0092720E">
        <w:rPr>
          <w:i/>
        </w:rPr>
        <w:t>Remove repeated assessment records when analysing an academic year across all assessment years</w:t>
      </w:r>
    </w:p>
    <w:p w14:paraId="6309B7FF" w14:textId="288486A8" w:rsidR="00351DDA" w:rsidRDefault="00950B31" w:rsidP="008D1E75">
      <w:pPr>
        <w:pStyle w:val="Dotpoint1"/>
        <w:tabs>
          <w:tab w:val="clear" w:pos="360"/>
        </w:tabs>
        <w:ind w:left="284" w:right="-1" w:hanging="284"/>
      </w:pPr>
      <w:r>
        <w:tab/>
      </w:r>
      <w:r w:rsidR="00890837" w:rsidRPr="008879FA">
        <w:t xml:space="preserve">Table </w:t>
      </w:r>
      <w:r w:rsidR="00351DDA" w:rsidRPr="008879FA">
        <w:t>1</w:t>
      </w:r>
      <w:r w:rsidR="00AD405F">
        <w:t>3</w:t>
      </w:r>
      <w:r w:rsidR="00890837">
        <w:t xml:space="preserve"> </w:t>
      </w:r>
      <w:r w:rsidR="00861EBA">
        <w:t>indicates</w:t>
      </w:r>
      <w:r w:rsidR="00890837">
        <w:t xml:space="preserve"> the number of respondents with repeated assessments in each year level</w:t>
      </w:r>
      <w:r w:rsidR="00861EBA">
        <w:t>; f</w:t>
      </w:r>
      <w:r w:rsidR="00351DDA">
        <w:t xml:space="preserve">or example, one student in Year 9 repeated </w:t>
      </w:r>
      <w:r w:rsidR="008879FA">
        <w:t xml:space="preserve">their NAPLAN </w:t>
      </w:r>
      <w:r w:rsidR="00351DDA">
        <w:t>assessment</w:t>
      </w:r>
      <w:r w:rsidR="008879FA">
        <w:t xml:space="preserve">. </w:t>
      </w:r>
      <w:r w:rsidR="008B18B1">
        <w:t>D</w:t>
      </w:r>
      <w:r w:rsidR="00351DDA">
        <w:t>ata</w:t>
      </w:r>
      <w:r w:rsidR="008B18B1">
        <w:t>-</w:t>
      </w:r>
      <w:r w:rsidR="00351DDA">
        <w:t xml:space="preserve">users </w:t>
      </w:r>
      <w:r w:rsidR="008B18B1">
        <w:t>therefore need to</w:t>
      </w:r>
      <w:r w:rsidR="008879FA">
        <w:t xml:space="preserve"> </w:t>
      </w:r>
      <w:r w:rsidR="00351DDA">
        <w:t>decide which record (</w:t>
      </w:r>
      <w:r w:rsidR="008B18B1">
        <w:t>that is,</w:t>
      </w:r>
      <w:r w:rsidR="00351DDA">
        <w:t xml:space="preserve"> </w:t>
      </w:r>
      <w:r w:rsidR="00852188">
        <w:t xml:space="preserve">assessment </w:t>
      </w:r>
      <w:r w:rsidR="00351DDA">
        <w:t>year) to retain</w:t>
      </w:r>
      <w:r w:rsidR="008879FA">
        <w:t xml:space="preserve"> for </w:t>
      </w:r>
      <w:r w:rsidR="00351DDA">
        <w:t>the</w:t>
      </w:r>
      <w:r w:rsidR="008879FA">
        <w:t>ir</w:t>
      </w:r>
      <w:r w:rsidR="00351DDA">
        <w:t xml:space="preserve"> analysis. </w:t>
      </w:r>
    </w:p>
    <w:p w14:paraId="4E84EF07" w14:textId="67059CDF" w:rsidR="00890837" w:rsidRDefault="00890837" w:rsidP="008D1E75">
      <w:pPr>
        <w:pStyle w:val="tabletitle"/>
        <w:ind w:right="-1"/>
      </w:pPr>
      <w:bookmarkStart w:id="310" w:name="_Toc111215611"/>
      <w:bookmarkStart w:id="311" w:name="_Toc115180713"/>
      <w:r w:rsidRPr="00A01DE4">
        <w:rPr>
          <w:lang w:val="en-US"/>
        </w:rPr>
        <w:t>Table</w:t>
      </w:r>
      <w:r>
        <w:t xml:space="preserve"> </w:t>
      </w:r>
      <w:r w:rsidR="00351DDA">
        <w:t>1</w:t>
      </w:r>
      <w:r w:rsidR="00AD405F">
        <w:t>3</w:t>
      </w:r>
      <w:r>
        <w:tab/>
        <w:t>Number of participants that repeated a year level</w:t>
      </w:r>
      <w:bookmarkEnd w:id="310"/>
      <w:bookmarkEnd w:id="311"/>
    </w:p>
    <w:tbl>
      <w:tblPr>
        <w:tblStyle w:val="NCVERTable"/>
        <w:tblW w:w="0" w:type="auto"/>
        <w:tblInd w:w="-108" w:type="dxa"/>
        <w:tblBorders>
          <w:top w:val="none" w:sz="0" w:space="0" w:color="auto"/>
          <w:bottom w:val="none" w:sz="0" w:space="0" w:color="auto"/>
        </w:tblBorders>
        <w:tblLook w:val="04A0" w:firstRow="1" w:lastRow="0" w:firstColumn="1" w:lastColumn="0" w:noHBand="0" w:noVBand="1"/>
      </w:tblPr>
      <w:tblGrid>
        <w:gridCol w:w="1134"/>
        <w:gridCol w:w="1701"/>
      </w:tblGrid>
      <w:tr w:rsidR="00890837" w:rsidRPr="00E2170B" w14:paraId="1D5A60F9" w14:textId="77777777" w:rsidTr="00A01DE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5CD2CDD6" w14:textId="77777777" w:rsidR="00890837" w:rsidRPr="00E2170B" w:rsidRDefault="00890837" w:rsidP="008D1E75">
            <w:pPr>
              <w:pStyle w:val="Tablehead2"/>
              <w:ind w:right="-1"/>
              <w:jc w:val="center"/>
              <w:rPr>
                <w:lang w:eastAsia="en-AU"/>
              </w:rPr>
            </w:pPr>
            <w:r w:rsidRPr="00E2170B">
              <w:rPr>
                <w:lang w:eastAsia="en-AU"/>
              </w:rPr>
              <w:t>Academic year</w:t>
            </w:r>
          </w:p>
        </w:tc>
        <w:tc>
          <w:tcPr>
            <w:tcW w:w="1701" w:type="dxa"/>
            <w:noWrap/>
            <w:vAlign w:val="center"/>
            <w:hideMark/>
          </w:tcPr>
          <w:p w14:paraId="1E2F72F8" w14:textId="32F2B7D4" w:rsidR="00890837" w:rsidRPr="00E2170B" w:rsidRDefault="00890837" w:rsidP="008D1E75">
            <w:pPr>
              <w:pStyle w:val="Tablehead2"/>
              <w:ind w:right="-1"/>
              <w:jc w:val="center"/>
              <w:cnfStyle w:val="100000000000" w:firstRow="1" w:lastRow="0" w:firstColumn="0" w:lastColumn="0" w:oddVBand="0" w:evenVBand="0" w:oddHBand="0" w:evenHBand="0" w:firstRowFirstColumn="0" w:firstRowLastColumn="0" w:lastRowFirstColumn="0" w:lastRowLastColumn="0"/>
              <w:rPr>
                <w:lang w:eastAsia="en-AU"/>
              </w:rPr>
            </w:pPr>
            <w:r w:rsidRPr="00E2170B">
              <w:rPr>
                <w:lang w:eastAsia="en-AU"/>
              </w:rPr>
              <w:t xml:space="preserve">Number of participants </w:t>
            </w:r>
          </w:p>
        </w:tc>
      </w:tr>
      <w:tr w:rsidR="00890837" w:rsidRPr="00E2170B" w14:paraId="243EE631" w14:textId="77777777" w:rsidTr="00A01D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none" w:sz="0" w:space="0" w:color="auto"/>
            </w:tcBorders>
            <w:noWrap/>
            <w:hideMark/>
          </w:tcPr>
          <w:p w14:paraId="2F46F1DF" w14:textId="0F40BB29" w:rsidR="00890837" w:rsidRPr="00E2170B" w:rsidRDefault="00A01DE4" w:rsidP="008D1E75">
            <w:pPr>
              <w:pStyle w:val="Tabletext"/>
              <w:ind w:right="-1"/>
              <w:jc w:val="center"/>
              <w:rPr>
                <w:lang w:eastAsia="en-AU"/>
              </w:rPr>
            </w:pPr>
            <w:r>
              <w:rPr>
                <w:lang w:eastAsia="en-AU"/>
              </w:rPr>
              <w:t>Year 3</w:t>
            </w:r>
          </w:p>
        </w:tc>
        <w:tc>
          <w:tcPr>
            <w:tcW w:w="1701" w:type="dxa"/>
            <w:tcBorders>
              <w:top w:val="single" w:sz="4" w:space="0" w:color="auto"/>
              <w:bottom w:val="none" w:sz="0" w:space="0" w:color="auto"/>
            </w:tcBorders>
            <w:noWrap/>
            <w:hideMark/>
          </w:tcPr>
          <w:p w14:paraId="4FB9C171" w14:textId="77777777" w:rsidR="00890837" w:rsidRPr="00E2170B" w:rsidRDefault="00890837" w:rsidP="008D1E75">
            <w:pPr>
              <w:pStyle w:val="Tabletext"/>
              <w:ind w:right="-1"/>
              <w:jc w:val="center"/>
              <w:cnfStyle w:val="000000100000" w:firstRow="0" w:lastRow="0" w:firstColumn="0" w:lastColumn="0" w:oddVBand="0" w:evenVBand="0" w:oddHBand="1" w:evenHBand="0" w:firstRowFirstColumn="0" w:firstRowLastColumn="0" w:lastRowFirstColumn="0" w:lastRowLastColumn="0"/>
              <w:rPr>
                <w:lang w:eastAsia="en-AU"/>
              </w:rPr>
            </w:pPr>
            <w:r w:rsidRPr="00E2170B">
              <w:rPr>
                <w:lang w:eastAsia="en-AU"/>
              </w:rPr>
              <w:t>6</w:t>
            </w:r>
          </w:p>
        </w:tc>
      </w:tr>
      <w:tr w:rsidR="00890837" w:rsidRPr="00E2170B" w14:paraId="671F19DD" w14:textId="77777777" w:rsidTr="00A01DE4">
        <w:trPr>
          <w:trHeight w:val="300"/>
        </w:trPr>
        <w:tc>
          <w:tcPr>
            <w:cnfStyle w:val="001000000000" w:firstRow="0" w:lastRow="0" w:firstColumn="1" w:lastColumn="0" w:oddVBand="0" w:evenVBand="0" w:oddHBand="0" w:evenHBand="0" w:firstRowFirstColumn="0" w:firstRowLastColumn="0" w:lastRowFirstColumn="0" w:lastRowLastColumn="0"/>
            <w:tcW w:w="1134" w:type="dxa"/>
            <w:noWrap/>
            <w:hideMark/>
          </w:tcPr>
          <w:p w14:paraId="1C11ACFC" w14:textId="6463990B" w:rsidR="00890837" w:rsidRPr="00E2170B" w:rsidRDefault="00A01DE4" w:rsidP="008D1E75">
            <w:pPr>
              <w:pStyle w:val="Tabletext"/>
              <w:ind w:right="-1"/>
              <w:jc w:val="center"/>
              <w:rPr>
                <w:lang w:eastAsia="en-AU"/>
              </w:rPr>
            </w:pPr>
            <w:r>
              <w:rPr>
                <w:lang w:eastAsia="en-AU"/>
              </w:rPr>
              <w:t>Year 5</w:t>
            </w:r>
          </w:p>
        </w:tc>
        <w:tc>
          <w:tcPr>
            <w:tcW w:w="1701" w:type="dxa"/>
            <w:noWrap/>
            <w:hideMark/>
          </w:tcPr>
          <w:p w14:paraId="6D260873" w14:textId="77777777" w:rsidR="00890837" w:rsidRPr="00E2170B" w:rsidRDefault="00890837" w:rsidP="008D1E75">
            <w:pPr>
              <w:pStyle w:val="Tabletext"/>
              <w:ind w:right="-1"/>
              <w:jc w:val="center"/>
              <w:cnfStyle w:val="000000000000" w:firstRow="0" w:lastRow="0" w:firstColumn="0" w:lastColumn="0" w:oddVBand="0" w:evenVBand="0" w:oddHBand="0" w:evenHBand="0" w:firstRowFirstColumn="0" w:firstRowLastColumn="0" w:lastRowFirstColumn="0" w:lastRowLastColumn="0"/>
              <w:rPr>
                <w:lang w:eastAsia="en-AU"/>
              </w:rPr>
            </w:pPr>
            <w:r w:rsidRPr="00E2170B">
              <w:rPr>
                <w:lang w:eastAsia="en-AU"/>
              </w:rPr>
              <w:t>8</w:t>
            </w:r>
          </w:p>
        </w:tc>
      </w:tr>
      <w:tr w:rsidR="00890837" w:rsidRPr="00E2170B" w14:paraId="5C87BC21" w14:textId="77777777" w:rsidTr="00A01D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bottom w:val="none" w:sz="0" w:space="0" w:color="auto"/>
            </w:tcBorders>
            <w:noWrap/>
            <w:hideMark/>
          </w:tcPr>
          <w:p w14:paraId="2F301751" w14:textId="5F5448F1" w:rsidR="00890837" w:rsidRPr="00E2170B" w:rsidRDefault="00A01DE4" w:rsidP="008D1E75">
            <w:pPr>
              <w:pStyle w:val="Tabletext"/>
              <w:ind w:right="-1"/>
              <w:jc w:val="center"/>
              <w:rPr>
                <w:lang w:eastAsia="en-AU"/>
              </w:rPr>
            </w:pPr>
            <w:r>
              <w:rPr>
                <w:lang w:eastAsia="en-AU"/>
              </w:rPr>
              <w:t>Year 7</w:t>
            </w:r>
          </w:p>
        </w:tc>
        <w:tc>
          <w:tcPr>
            <w:tcW w:w="1701" w:type="dxa"/>
            <w:tcBorders>
              <w:top w:val="none" w:sz="0" w:space="0" w:color="auto"/>
              <w:bottom w:val="none" w:sz="0" w:space="0" w:color="auto"/>
            </w:tcBorders>
            <w:noWrap/>
            <w:hideMark/>
          </w:tcPr>
          <w:p w14:paraId="62FB44B5" w14:textId="77777777" w:rsidR="00890837" w:rsidRPr="00E2170B" w:rsidRDefault="00890837" w:rsidP="008D1E75">
            <w:pPr>
              <w:pStyle w:val="Tabletext"/>
              <w:ind w:right="-1"/>
              <w:jc w:val="center"/>
              <w:cnfStyle w:val="000000100000" w:firstRow="0" w:lastRow="0" w:firstColumn="0" w:lastColumn="0" w:oddVBand="0" w:evenVBand="0" w:oddHBand="1" w:evenHBand="0" w:firstRowFirstColumn="0" w:firstRowLastColumn="0" w:lastRowFirstColumn="0" w:lastRowLastColumn="0"/>
              <w:rPr>
                <w:lang w:eastAsia="en-AU"/>
              </w:rPr>
            </w:pPr>
            <w:r w:rsidRPr="00E2170B">
              <w:rPr>
                <w:lang w:eastAsia="en-AU"/>
              </w:rPr>
              <w:t>6</w:t>
            </w:r>
          </w:p>
        </w:tc>
      </w:tr>
      <w:tr w:rsidR="00890837" w:rsidRPr="00E2170B" w14:paraId="588F26E8" w14:textId="77777777" w:rsidTr="00A01DE4">
        <w:trPr>
          <w:trHeight w:val="300"/>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auto"/>
            </w:tcBorders>
            <w:noWrap/>
            <w:hideMark/>
          </w:tcPr>
          <w:p w14:paraId="5E4918CD" w14:textId="2C8214D8" w:rsidR="00890837" w:rsidRPr="00E2170B" w:rsidRDefault="00A01DE4" w:rsidP="008D1E75">
            <w:pPr>
              <w:pStyle w:val="Tabletext"/>
              <w:ind w:right="-1"/>
              <w:jc w:val="center"/>
              <w:rPr>
                <w:lang w:eastAsia="en-AU"/>
              </w:rPr>
            </w:pPr>
            <w:r>
              <w:rPr>
                <w:lang w:eastAsia="en-AU"/>
              </w:rPr>
              <w:t>Year 9</w:t>
            </w:r>
          </w:p>
        </w:tc>
        <w:tc>
          <w:tcPr>
            <w:tcW w:w="1701" w:type="dxa"/>
            <w:tcBorders>
              <w:bottom w:val="single" w:sz="4" w:space="0" w:color="auto"/>
            </w:tcBorders>
            <w:noWrap/>
            <w:hideMark/>
          </w:tcPr>
          <w:p w14:paraId="35495002" w14:textId="77777777" w:rsidR="00890837" w:rsidRPr="00E2170B" w:rsidRDefault="00890837" w:rsidP="008D1E75">
            <w:pPr>
              <w:pStyle w:val="Tabletext"/>
              <w:ind w:right="-1"/>
              <w:jc w:val="center"/>
              <w:cnfStyle w:val="000000000000" w:firstRow="0" w:lastRow="0" w:firstColumn="0" w:lastColumn="0" w:oddVBand="0" w:evenVBand="0" w:oddHBand="0" w:evenHBand="0" w:firstRowFirstColumn="0" w:firstRowLastColumn="0" w:lastRowFirstColumn="0" w:lastRowLastColumn="0"/>
              <w:rPr>
                <w:lang w:eastAsia="en-AU"/>
              </w:rPr>
            </w:pPr>
            <w:r w:rsidRPr="00E2170B">
              <w:rPr>
                <w:lang w:eastAsia="en-AU"/>
              </w:rPr>
              <w:t>1</w:t>
            </w:r>
          </w:p>
        </w:tc>
      </w:tr>
    </w:tbl>
    <w:p w14:paraId="21CD9C24" w14:textId="1B2FF357" w:rsidR="00A01DE4" w:rsidRPr="0092720E" w:rsidRDefault="00A01DE4" w:rsidP="008D1E75">
      <w:pPr>
        <w:pStyle w:val="Dotpoint1"/>
        <w:numPr>
          <w:ilvl w:val="0"/>
          <w:numId w:val="6"/>
        </w:numPr>
        <w:ind w:right="-1"/>
        <w:rPr>
          <w:i/>
        </w:rPr>
      </w:pPr>
      <w:r w:rsidRPr="0092720E">
        <w:rPr>
          <w:i/>
        </w:rPr>
        <w:t xml:space="preserve">Avoid making comparisons </w:t>
      </w:r>
      <w:r w:rsidR="00C238CF" w:rsidRPr="0092720E">
        <w:rPr>
          <w:i/>
        </w:rPr>
        <w:t xml:space="preserve">between </w:t>
      </w:r>
      <w:r w:rsidRPr="0092720E">
        <w:rPr>
          <w:i/>
        </w:rPr>
        <w:t xml:space="preserve">the </w:t>
      </w:r>
      <w:r w:rsidR="009108F6" w:rsidRPr="0092720E">
        <w:rPr>
          <w:i/>
        </w:rPr>
        <w:t xml:space="preserve">writing </w:t>
      </w:r>
      <w:r w:rsidRPr="0092720E">
        <w:rPr>
          <w:i/>
        </w:rPr>
        <w:t>assessments conducted in 2008</w:t>
      </w:r>
      <w:r w:rsidR="008B18B1">
        <w:rPr>
          <w:i/>
          <w:iCs/>
        </w:rPr>
        <w:t>—</w:t>
      </w:r>
      <w:r w:rsidRPr="00950B31">
        <w:rPr>
          <w:i/>
          <w:iCs/>
        </w:rPr>
        <w:t>10</w:t>
      </w:r>
      <w:r w:rsidRPr="0092720E">
        <w:rPr>
          <w:i/>
        </w:rPr>
        <w:t xml:space="preserve"> with </w:t>
      </w:r>
      <w:r w:rsidR="009108F6" w:rsidRPr="0092720E">
        <w:rPr>
          <w:i/>
        </w:rPr>
        <w:t xml:space="preserve">those </w:t>
      </w:r>
      <w:r w:rsidR="00147069">
        <w:rPr>
          <w:i/>
        </w:rPr>
        <w:br/>
      </w:r>
      <w:r w:rsidRPr="0092720E">
        <w:rPr>
          <w:i/>
        </w:rPr>
        <w:t>from 2011</w:t>
      </w:r>
    </w:p>
    <w:p w14:paraId="07D01A0F" w14:textId="5B714F46" w:rsidR="00890837" w:rsidRDefault="00890837" w:rsidP="008D1E75">
      <w:pPr>
        <w:pStyle w:val="Dotpoint1"/>
        <w:tabs>
          <w:tab w:val="clear" w:pos="360"/>
        </w:tabs>
        <w:ind w:left="0" w:right="-1" w:firstLine="0"/>
      </w:pPr>
      <w:r>
        <w:t xml:space="preserve">For the first time in 2011, students were required to undertake a persuasive writing task. Prior to this, students were required to write a narrative/story for the writing assessment. </w:t>
      </w:r>
      <w:r w:rsidR="009108F6">
        <w:t xml:space="preserve">In the linked LSAY-NAPLAN dataset, the </w:t>
      </w:r>
      <w:r>
        <w:t xml:space="preserve">change in </w:t>
      </w:r>
      <w:r w:rsidR="009108F6">
        <w:t xml:space="preserve">the </w:t>
      </w:r>
      <w:r>
        <w:t xml:space="preserve">writing assessment is reflected using different variable names: </w:t>
      </w:r>
      <w:r w:rsidR="009108F6">
        <w:t>'</w:t>
      </w:r>
      <w:proofErr w:type="spellStart"/>
      <w:r w:rsidR="009108F6">
        <w:t>NarrativeWriting</w:t>
      </w:r>
      <w:proofErr w:type="spellEnd"/>
      <w:r w:rsidR="009108F6">
        <w:t xml:space="preserve">’ for </w:t>
      </w:r>
      <w:r>
        <w:t>200</w:t>
      </w:r>
      <w:r w:rsidR="00F63C84">
        <w:t>8</w:t>
      </w:r>
      <w:r w:rsidR="00082E58">
        <w:t>—</w:t>
      </w:r>
      <w:r>
        <w:t>10</w:t>
      </w:r>
      <w:r w:rsidR="009108F6">
        <w:t>;</w:t>
      </w:r>
      <w:r>
        <w:t xml:space="preserve"> and </w:t>
      </w:r>
      <w:r w:rsidR="009108F6">
        <w:t xml:space="preserve">‘Writing’ from 2011. </w:t>
      </w:r>
    </w:p>
    <w:p w14:paraId="317336A8" w14:textId="3D49E2A3" w:rsidR="00360D5D" w:rsidRDefault="00360D5D" w:rsidP="008D1E75">
      <w:pPr>
        <w:pStyle w:val="Heading2"/>
        <w:ind w:right="-1"/>
      </w:pPr>
      <w:bookmarkStart w:id="312" w:name="_Toc119580164"/>
      <w:r>
        <w:t>Applying weights</w:t>
      </w:r>
      <w:bookmarkEnd w:id="312"/>
      <w:r>
        <w:t xml:space="preserve"> </w:t>
      </w:r>
    </w:p>
    <w:p w14:paraId="180973BE" w14:textId="16A5A872" w:rsidR="00C238CF" w:rsidRDefault="009108F6" w:rsidP="008D1E75">
      <w:pPr>
        <w:pStyle w:val="Dotpoint1"/>
        <w:tabs>
          <w:tab w:val="clear" w:pos="360"/>
        </w:tabs>
        <w:ind w:left="0" w:right="-1" w:firstLine="0"/>
        <w:rPr>
          <w:lang w:val="en-US"/>
        </w:rPr>
      </w:pPr>
      <w:r>
        <w:t>For this study we created a custom set of weights to account for the fact that only a subset of NAPLAN data is available through linkage</w:t>
      </w:r>
      <w:r w:rsidR="00C238CF">
        <w:t xml:space="preserve">. </w:t>
      </w:r>
      <w:r w:rsidR="00C476E3">
        <w:rPr>
          <w:lang w:val="en-US"/>
        </w:rPr>
        <w:t xml:space="preserve">In longitudinal studies </w:t>
      </w:r>
      <w:r w:rsidR="00B70F99">
        <w:rPr>
          <w:lang w:val="en-US"/>
        </w:rPr>
        <w:t>with</w:t>
      </w:r>
      <w:r w:rsidR="00C476E3">
        <w:rPr>
          <w:lang w:val="en-US"/>
        </w:rPr>
        <w:t xml:space="preserve"> multiple components and subsamples across </w:t>
      </w:r>
      <w:r w:rsidR="00C476E3">
        <w:rPr>
          <w:lang w:val="en-US"/>
        </w:rPr>
        <w:lastRenderedPageBreak/>
        <w:t xml:space="preserve">multiple rounds of data collection, </w:t>
      </w:r>
      <w:proofErr w:type="gramStart"/>
      <w:r w:rsidR="00C476E3">
        <w:rPr>
          <w:lang w:val="en-US"/>
        </w:rPr>
        <w:t>a number of</w:t>
      </w:r>
      <w:proofErr w:type="gramEnd"/>
      <w:r w:rsidR="00C476E3">
        <w:rPr>
          <w:lang w:val="en-US"/>
        </w:rPr>
        <w:t xml:space="preserve"> possible weights can be created </w:t>
      </w:r>
      <w:r w:rsidR="00A943B4">
        <w:rPr>
          <w:lang w:val="en-US"/>
        </w:rPr>
        <w:t>to enable</w:t>
      </w:r>
      <w:r w:rsidR="00C476E3">
        <w:rPr>
          <w:lang w:val="en-US"/>
        </w:rPr>
        <w:t xml:space="preserve"> analys</w:t>
      </w:r>
      <w:r w:rsidR="00A943B4">
        <w:rPr>
          <w:lang w:val="en-US"/>
        </w:rPr>
        <w:t>e</w:t>
      </w:r>
      <w:r w:rsidR="00C476E3">
        <w:rPr>
          <w:lang w:val="en-US"/>
        </w:rPr>
        <w:t xml:space="preserve">s of data within and across rounds. </w:t>
      </w:r>
      <w:r w:rsidR="00C238CF">
        <w:rPr>
          <w:lang w:val="en-US"/>
        </w:rPr>
        <w:t>However</w:t>
      </w:r>
      <w:r w:rsidR="00082E58">
        <w:rPr>
          <w:lang w:val="en-US"/>
        </w:rPr>
        <w:t>,</w:t>
      </w:r>
      <w:r w:rsidR="00C238CF">
        <w:rPr>
          <w:lang w:val="en-US"/>
        </w:rPr>
        <w:t xml:space="preserve"> i</w:t>
      </w:r>
      <w:r w:rsidR="00C476E3">
        <w:rPr>
          <w:lang w:val="en-US"/>
        </w:rPr>
        <w:t xml:space="preserve">t is </w:t>
      </w:r>
      <w:r w:rsidR="00CA5BA0">
        <w:rPr>
          <w:lang w:val="en-US"/>
        </w:rPr>
        <w:t>neither</w:t>
      </w:r>
      <w:r w:rsidR="00C476E3">
        <w:rPr>
          <w:lang w:val="en-US"/>
        </w:rPr>
        <w:t xml:space="preserve"> economical nor useful in a practical sense to create weights for every combination of components across every round of data collection. Therefore, most surveys advise that </w:t>
      </w:r>
      <w:r w:rsidR="00CA5BA0">
        <w:rPr>
          <w:lang w:val="en-US"/>
        </w:rPr>
        <w:t>individual</w:t>
      </w:r>
      <w:r w:rsidR="00C476E3">
        <w:rPr>
          <w:lang w:val="en-US"/>
        </w:rPr>
        <w:t xml:space="preserve"> researcher</w:t>
      </w:r>
      <w:r w:rsidR="00CA5BA0">
        <w:rPr>
          <w:lang w:val="en-US"/>
        </w:rPr>
        <w:t>s</w:t>
      </w:r>
      <w:r w:rsidR="00C476E3">
        <w:rPr>
          <w:lang w:val="en-US"/>
        </w:rPr>
        <w:t xml:space="preserve"> will need to decide which </w:t>
      </w:r>
      <w:r w:rsidR="003D5C7B">
        <w:rPr>
          <w:lang w:val="en-US"/>
        </w:rPr>
        <w:t xml:space="preserve">type of </w:t>
      </w:r>
      <w:r w:rsidR="00C476E3">
        <w:rPr>
          <w:lang w:val="en-US"/>
        </w:rPr>
        <w:t xml:space="preserve">weight is </w:t>
      </w:r>
      <w:r w:rsidR="003B6C71">
        <w:rPr>
          <w:lang w:val="en-US"/>
        </w:rPr>
        <w:t>most suited to</w:t>
      </w:r>
      <w:r w:rsidR="00C476E3">
        <w:rPr>
          <w:lang w:val="en-US"/>
        </w:rPr>
        <w:t xml:space="preserve"> a specific research question. </w:t>
      </w:r>
    </w:p>
    <w:p w14:paraId="2CD1D613" w14:textId="4D7ECFDD" w:rsidR="00C476E3" w:rsidRDefault="00C476E3" w:rsidP="008D1E75">
      <w:pPr>
        <w:pStyle w:val="Dotpoint1"/>
        <w:tabs>
          <w:tab w:val="clear" w:pos="360"/>
        </w:tabs>
        <w:ind w:left="0" w:right="-1" w:firstLine="0"/>
        <w:rPr>
          <w:lang w:val="en-US"/>
        </w:rPr>
      </w:pPr>
      <w:r>
        <w:rPr>
          <w:lang w:val="en-US"/>
        </w:rPr>
        <w:t xml:space="preserve">In this section, we discuss a few </w:t>
      </w:r>
      <w:r w:rsidR="003B6C71">
        <w:rPr>
          <w:lang w:val="en-US"/>
        </w:rPr>
        <w:t xml:space="preserve">of the </w:t>
      </w:r>
      <w:r>
        <w:rPr>
          <w:lang w:val="en-US"/>
        </w:rPr>
        <w:t>different sets of weights that might be needed</w:t>
      </w:r>
      <w:r w:rsidR="00B244D6">
        <w:rPr>
          <w:lang w:val="en-US"/>
        </w:rPr>
        <w:t>, depending</w:t>
      </w:r>
      <w:r>
        <w:rPr>
          <w:lang w:val="en-US"/>
        </w:rPr>
        <w:t xml:space="preserve"> </w:t>
      </w:r>
      <w:r w:rsidR="00B244D6">
        <w:rPr>
          <w:lang w:val="en-US"/>
        </w:rPr>
        <w:t xml:space="preserve">on the </w:t>
      </w:r>
      <w:r w:rsidRPr="00075888">
        <w:rPr>
          <w:lang w:val="en-US"/>
        </w:rPr>
        <w:t>subset of</w:t>
      </w:r>
      <w:r>
        <w:rPr>
          <w:lang w:val="en-US"/>
        </w:rPr>
        <w:t xml:space="preserve"> the sample included in a particular analysis of the linked LSAY-NAPLAN dataset.</w:t>
      </w:r>
    </w:p>
    <w:p w14:paraId="090E5506" w14:textId="77777777" w:rsidR="00C476E3" w:rsidRDefault="00C476E3" w:rsidP="008D1E75">
      <w:pPr>
        <w:pStyle w:val="Heading3"/>
        <w:ind w:right="-1"/>
      </w:pPr>
      <w:r>
        <w:t>Summary statistics</w:t>
      </w:r>
    </w:p>
    <w:p w14:paraId="05E06A8D" w14:textId="6DCE45E3" w:rsidR="00C476E3" w:rsidRPr="003D5C7B" w:rsidRDefault="00C476E3" w:rsidP="008D1E75">
      <w:pPr>
        <w:pStyle w:val="Text"/>
        <w:ind w:right="-1"/>
        <w:rPr>
          <w:lang w:val="en-US"/>
        </w:rPr>
      </w:pPr>
      <w:r>
        <w:rPr>
          <w:lang w:val="en-US"/>
        </w:rPr>
        <w:t xml:space="preserve">One of the </w:t>
      </w:r>
      <w:r w:rsidR="007F210E">
        <w:rPr>
          <w:lang w:val="en-US"/>
        </w:rPr>
        <w:t xml:space="preserve">most </w:t>
      </w:r>
      <w:r>
        <w:rPr>
          <w:lang w:val="en-US"/>
        </w:rPr>
        <w:t>common studies involving linked data include</w:t>
      </w:r>
      <w:r w:rsidR="007F210E">
        <w:rPr>
          <w:lang w:val="en-US"/>
        </w:rPr>
        <w:t>s</w:t>
      </w:r>
      <w:r>
        <w:rPr>
          <w:lang w:val="en-US"/>
        </w:rPr>
        <w:t xml:space="preserve"> </w:t>
      </w:r>
      <w:r w:rsidR="006B28A7">
        <w:rPr>
          <w:lang w:val="en-US"/>
        </w:rPr>
        <w:t xml:space="preserve">the </w:t>
      </w:r>
      <w:r>
        <w:rPr>
          <w:lang w:val="en-US"/>
        </w:rPr>
        <w:t xml:space="preserve">presentation of summary statistics. </w:t>
      </w:r>
      <w:r w:rsidR="00C51270">
        <w:rPr>
          <w:lang w:val="en-US"/>
        </w:rPr>
        <w:t>Each study would have a specific requirement</w:t>
      </w:r>
      <w:r w:rsidR="000B6836">
        <w:rPr>
          <w:lang w:val="en-US"/>
        </w:rPr>
        <w:t>,</w:t>
      </w:r>
      <w:r w:rsidR="00C51270">
        <w:rPr>
          <w:lang w:val="en-US"/>
        </w:rPr>
        <w:t xml:space="preserve"> depending on their study span</w:t>
      </w:r>
      <w:r w:rsidR="000B6836">
        <w:rPr>
          <w:lang w:val="en-US"/>
        </w:rPr>
        <w:t>,</w:t>
      </w:r>
      <w:r w:rsidR="00C51270">
        <w:rPr>
          <w:lang w:val="en-US"/>
        </w:rPr>
        <w:t xml:space="preserve"> </w:t>
      </w:r>
      <w:proofErr w:type="gramStart"/>
      <w:r w:rsidR="00C51270">
        <w:rPr>
          <w:lang w:val="en-US"/>
        </w:rPr>
        <w:t>in order to</w:t>
      </w:r>
      <w:proofErr w:type="gramEnd"/>
      <w:r w:rsidR="00C51270">
        <w:rPr>
          <w:lang w:val="en-US"/>
        </w:rPr>
        <w:t xml:space="preserve"> accurately calculate summary statistics from multiple years of data</w:t>
      </w:r>
      <w:r>
        <w:rPr>
          <w:lang w:val="en-US"/>
        </w:rPr>
        <w:t xml:space="preserve">. For example, </w:t>
      </w:r>
      <w:r w:rsidR="007F210E">
        <w:rPr>
          <w:lang w:val="en-US"/>
        </w:rPr>
        <w:t>a researcher</w:t>
      </w:r>
      <w:r>
        <w:rPr>
          <w:lang w:val="en-US"/>
        </w:rPr>
        <w:t xml:space="preserve"> </w:t>
      </w:r>
      <w:r w:rsidR="006B28A7">
        <w:rPr>
          <w:lang w:val="en-US"/>
        </w:rPr>
        <w:t xml:space="preserve">may </w:t>
      </w:r>
      <w:r>
        <w:rPr>
          <w:lang w:val="en-US"/>
        </w:rPr>
        <w:t>want to provide summary statistics for LSAY participant</w:t>
      </w:r>
      <w:r w:rsidR="006B28A7">
        <w:rPr>
          <w:lang w:val="en-US"/>
        </w:rPr>
        <w:t>s</w:t>
      </w:r>
      <w:r>
        <w:rPr>
          <w:lang w:val="en-US"/>
        </w:rPr>
        <w:t xml:space="preserve"> who </w:t>
      </w:r>
      <w:r w:rsidR="006B28A7">
        <w:rPr>
          <w:lang w:val="en-US"/>
        </w:rPr>
        <w:t xml:space="preserve">have </w:t>
      </w:r>
      <w:r>
        <w:rPr>
          <w:lang w:val="en-US"/>
        </w:rPr>
        <w:t xml:space="preserve">undertaken the </w:t>
      </w:r>
      <w:r w:rsidR="00D124B3">
        <w:rPr>
          <w:lang w:val="en-US"/>
        </w:rPr>
        <w:t>Y</w:t>
      </w:r>
      <w:r>
        <w:rPr>
          <w:lang w:val="en-US"/>
        </w:rPr>
        <w:t xml:space="preserve">ear 9 </w:t>
      </w:r>
      <w:r w:rsidR="00C238CF">
        <w:rPr>
          <w:lang w:val="en-US"/>
        </w:rPr>
        <w:t xml:space="preserve">NAPLAN </w:t>
      </w:r>
      <w:r>
        <w:rPr>
          <w:lang w:val="en-US"/>
        </w:rPr>
        <w:t xml:space="preserve">test. </w:t>
      </w:r>
      <w:r w:rsidR="00CD1BC3">
        <w:rPr>
          <w:lang w:val="en-US"/>
        </w:rPr>
        <w:t>This</w:t>
      </w:r>
      <w:r w:rsidR="002D0976">
        <w:rPr>
          <w:lang w:val="en-US"/>
        </w:rPr>
        <w:t xml:space="preserve"> </w:t>
      </w:r>
      <w:r w:rsidR="004C3D80">
        <w:rPr>
          <w:lang w:val="en-US"/>
        </w:rPr>
        <w:t>research question</w:t>
      </w:r>
      <w:r w:rsidR="00CD1BC3">
        <w:rPr>
          <w:lang w:val="en-US"/>
        </w:rPr>
        <w:t xml:space="preserve"> would involve</w:t>
      </w:r>
      <w:r>
        <w:rPr>
          <w:lang w:val="en-US"/>
        </w:rPr>
        <w:t xml:space="preserve"> </w:t>
      </w:r>
      <w:r w:rsidR="00C238CF">
        <w:rPr>
          <w:lang w:val="en-US"/>
        </w:rPr>
        <w:t xml:space="preserve">students </w:t>
      </w:r>
      <w:r w:rsidR="000948B6">
        <w:rPr>
          <w:lang w:val="en-US"/>
        </w:rPr>
        <w:t xml:space="preserve">who are </w:t>
      </w:r>
      <w:r w:rsidR="00C238CF">
        <w:rPr>
          <w:lang w:val="en-US"/>
        </w:rPr>
        <w:t xml:space="preserve">undertaking the </w:t>
      </w:r>
      <w:r w:rsidR="00D124B3">
        <w:rPr>
          <w:lang w:val="en-US"/>
        </w:rPr>
        <w:t>Y</w:t>
      </w:r>
      <w:r>
        <w:rPr>
          <w:lang w:val="en-US"/>
        </w:rPr>
        <w:t xml:space="preserve">ear 9 </w:t>
      </w:r>
      <w:r w:rsidR="00C238CF">
        <w:rPr>
          <w:lang w:val="en-US"/>
        </w:rPr>
        <w:t xml:space="preserve">NAPLAN </w:t>
      </w:r>
      <w:r>
        <w:rPr>
          <w:lang w:val="en-US"/>
        </w:rPr>
        <w:t xml:space="preserve">test in various </w:t>
      </w:r>
      <w:r w:rsidR="006B28A7">
        <w:rPr>
          <w:lang w:val="en-US"/>
        </w:rPr>
        <w:t xml:space="preserve">calendar </w:t>
      </w:r>
      <w:r>
        <w:rPr>
          <w:lang w:val="en-US"/>
        </w:rPr>
        <w:t>years and</w:t>
      </w:r>
      <w:r w:rsidR="006B28A7">
        <w:rPr>
          <w:lang w:val="en-US"/>
        </w:rPr>
        <w:t>,</w:t>
      </w:r>
      <w:r>
        <w:rPr>
          <w:lang w:val="en-US"/>
        </w:rPr>
        <w:t xml:space="preserve"> even though they might have dropped out of the LSAY sample in various waves, their data may still be required. In this case, a custom set of weights needs to be created </w:t>
      </w:r>
      <w:r w:rsidR="00F342CD">
        <w:rPr>
          <w:lang w:val="en-US"/>
        </w:rPr>
        <w:t>to</w:t>
      </w:r>
      <w:r>
        <w:rPr>
          <w:lang w:val="en-US"/>
        </w:rPr>
        <w:t xml:space="preserve"> adjust the estimates provided for this specific research </w:t>
      </w:r>
      <w:r w:rsidR="000948B6">
        <w:rPr>
          <w:lang w:val="en-US"/>
        </w:rPr>
        <w:t>topic</w:t>
      </w:r>
      <w:r>
        <w:rPr>
          <w:lang w:val="en-US"/>
        </w:rPr>
        <w:t xml:space="preserve">. </w:t>
      </w:r>
      <w:r w:rsidR="00005669">
        <w:rPr>
          <w:lang w:val="en-US"/>
        </w:rPr>
        <w:t xml:space="preserve"> </w:t>
      </w:r>
    </w:p>
    <w:p w14:paraId="5BD7F449" w14:textId="66660BC2" w:rsidR="00C476E3" w:rsidRDefault="00C476E3" w:rsidP="008D1E75">
      <w:pPr>
        <w:pStyle w:val="Text"/>
        <w:ind w:right="-1"/>
        <w:rPr>
          <w:lang w:val="en-US"/>
        </w:rPr>
      </w:pPr>
      <w:r>
        <w:rPr>
          <w:lang w:val="en-US"/>
        </w:rPr>
        <w:t>It should be noted that</w:t>
      </w:r>
      <w:r w:rsidR="00AE59D9">
        <w:rPr>
          <w:lang w:val="en-US"/>
        </w:rPr>
        <w:t>,</w:t>
      </w:r>
      <w:r>
        <w:rPr>
          <w:lang w:val="en-US"/>
        </w:rPr>
        <w:t xml:space="preserve"> even though care has been taken to reduce bias as much as possible through weighting, there </w:t>
      </w:r>
      <w:r w:rsidR="00AE59D9">
        <w:rPr>
          <w:lang w:val="en-US"/>
        </w:rPr>
        <w:t>is</w:t>
      </w:r>
      <w:r>
        <w:rPr>
          <w:lang w:val="en-US"/>
        </w:rPr>
        <w:t xml:space="preserve"> still a likelihood of over-estimating national benchmarks using LSAY linked data due to higher rates of dropout from the survey within the lower academic achievement student groups.</w:t>
      </w:r>
    </w:p>
    <w:p w14:paraId="06C3854A" w14:textId="6DF5D391" w:rsidR="00C476E3" w:rsidRDefault="00C476E3" w:rsidP="008D1E75">
      <w:pPr>
        <w:pStyle w:val="Text"/>
        <w:ind w:right="-1"/>
        <w:rPr>
          <w:lang w:val="en-US"/>
        </w:rPr>
      </w:pPr>
      <w:r>
        <w:rPr>
          <w:lang w:val="en-US"/>
        </w:rPr>
        <w:t>Also note that</w:t>
      </w:r>
      <w:r w:rsidR="00FF7C62">
        <w:rPr>
          <w:lang w:val="en-US"/>
        </w:rPr>
        <w:t>,</w:t>
      </w:r>
      <w:r>
        <w:rPr>
          <w:lang w:val="en-US"/>
        </w:rPr>
        <w:t xml:space="preserve"> in this study</w:t>
      </w:r>
      <w:r w:rsidR="00952C6D">
        <w:rPr>
          <w:lang w:val="en-US"/>
        </w:rPr>
        <w:t>,</w:t>
      </w:r>
      <w:r>
        <w:rPr>
          <w:lang w:val="en-US"/>
        </w:rPr>
        <w:t xml:space="preserve"> </w:t>
      </w:r>
      <w:proofErr w:type="gramStart"/>
      <w:r>
        <w:rPr>
          <w:lang w:val="en-US"/>
        </w:rPr>
        <w:t>in order to</w:t>
      </w:r>
      <w:proofErr w:type="gramEnd"/>
      <w:r>
        <w:rPr>
          <w:lang w:val="en-US"/>
        </w:rPr>
        <w:t xml:space="preserve"> create custom weights, the most recent year’s data for that specific individual ha</w:t>
      </w:r>
      <w:r w:rsidR="00F91754">
        <w:rPr>
          <w:lang w:val="en-US"/>
        </w:rPr>
        <w:t>ve</w:t>
      </w:r>
      <w:r>
        <w:rPr>
          <w:lang w:val="en-US"/>
        </w:rPr>
        <w:t xml:space="preserve"> been used</w:t>
      </w:r>
      <w:r w:rsidR="00703D28" w:rsidRPr="00703D28">
        <w:rPr>
          <w:lang w:val="en-US"/>
        </w:rPr>
        <w:t xml:space="preserve"> </w:t>
      </w:r>
      <w:r w:rsidR="00703D28">
        <w:rPr>
          <w:lang w:val="en-US"/>
        </w:rPr>
        <w:t>in instances of repeated NAPLAN assessments for an individual</w:t>
      </w:r>
      <w:r>
        <w:rPr>
          <w:lang w:val="en-US"/>
        </w:rPr>
        <w:t>.</w:t>
      </w:r>
    </w:p>
    <w:p w14:paraId="15DD2986" w14:textId="77777777" w:rsidR="00C476E3" w:rsidRDefault="00C476E3" w:rsidP="008D1E75">
      <w:pPr>
        <w:pStyle w:val="Heading3"/>
        <w:ind w:right="-1"/>
      </w:pPr>
      <w:r>
        <w:t>Longitudinal or cross-sectional data analysis</w:t>
      </w:r>
    </w:p>
    <w:p w14:paraId="608EB1A6" w14:textId="591DB7EE" w:rsidR="00C476E3" w:rsidRDefault="00C476E3" w:rsidP="008D1E75">
      <w:pPr>
        <w:pStyle w:val="Text"/>
        <w:ind w:right="-1"/>
        <w:rPr>
          <w:lang w:val="en-US"/>
        </w:rPr>
      </w:pPr>
      <w:r>
        <w:rPr>
          <w:lang w:val="en-US"/>
        </w:rPr>
        <w:t xml:space="preserve">In other studies, </w:t>
      </w:r>
      <w:r w:rsidR="00F6729C">
        <w:rPr>
          <w:lang w:val="en-US"/>
        </w:rPr>
        <w:t>researchers</w:t>
      </w:r>
      <w:r>
        <w:rPr>
          <w:lang w:val="en-US"/>
        </w:rPr>
        <w:t xml:space="preserve"> may be interested in an outcome variable other than the </w:t>
      </w:r>
      <w:r w:rsidR="00952C6D">
        <w:rPr>
          <w:lang w:val="en-US"/>
        </w:rPr>
        <w:t xml:space="preserve">NAPLAN </w:t>
      </w:r>
      <w:r>
        <w:rPr>
          <w:lang w:val="en-US"/>
        </w:rPr>
        <w:t>score itself</w:t>
      </w:r>
      <w:r w:rsidR="00952C6D">
        <w:rPr>
          <w:lang w:val="en-US"/>
        </w:rPr>
        <w:t xml:space="preserve">. If </w:t>
      </w:r>
      <w:r w:rsidR="005E1046" w:rsidRPr="00EB251A">
        <w:t>analysing</w:t>
      </w:r>
      <w:r>
        <w:rPr>
          <w:lang w:val="en-US"/>
        </w:rPr>
        <w:t xml:space="preserve"> a balanced dataset, the most recent longitudinal LSAY weight is used. For example, </w:t>
      </w:r>
      <w:r w:rsidR="00AF28F7">
        <w:rPr>
          <w:lang w:val="en-US"/>
        </w:rPr>
        <w:t xml:space="preserve">an area of </w:t>
      </w:r>
      <w:r w:rsidR="00FB3186">
        <w:rPr>
          <w:lang w:val="en-US"/>
        </w:rPr>
        <w:t xml:space="preserve">research </w:t>
      </w:r>
      <w:r w:rsidR="00AF28F7">
        <w:rPr>
          <w:lang w:val="en-US"/>
        </w:rPr>
        <w:t>interest</w:t>
      </w:r>
      <w:r>
        <w:rPr>
          <w:lang w:val="en-US"/>
        </w:rPr>
        <w:t xml:space="preserve"> may be the impact of </w:t>
      </w:r>
      <w:r w:rsidR="0053176F">
        <w:rPr>
          <w:lang w:val="en-US"/>
        </w:rPr>
        <w:t xml:space="preserve">NAPLAN </w:t>
      </w:r>
      <w:r>
        <w:rPr>
          <w:lang w:val="en-US"/>
        </w:rPr>
        <w:t xml:space="preserve">scores on </w:t>
      </w:r>
      <w:r w:rsidR="00AF28F7">
        <w:rPr>
          <w:lang w:val="en-US"/>
        </w:rPr>
        <w:t xml:space="preserve">the </w:t>
      </w:r>
      <w:r>
        <w:rPr>
          <w:lang w:val="en-US"/>
        </w:rPr>
        <w:t>employment status of people in the final wave of LSAY (age 25). In this case, the latest</w:t>
      </w:r>
      <w:r w:rsidR="00233580">
        <w:rPr>
          <w:lang w:val="en-US"/>
        </w:rPr>
        <w:t>-</w:t>
      </w:r>
      <w:r>
        <w:rPr>
          <w:lang w:val="en-US"/>
        </w:rPr>
        <w:t>wave LSAY weight is used. Similarly, if another specific wave</w:t>
      </w:r>
      <w:r w:rsidR="00233580">
        <w:rPr>
          <w:lang w:val="en-US"/>
        </w:rPr>
        <w:t xml:space="preserve"> is being </w:t>
      </w:r>
      <w:r w:rsidR="001E7C32">
        <w:rPr>
          <w:lang w:val="en-US"/>
        </w:rPr>
        <w:t>examined</w:t>
      </w:r>
      <w:r>
        <w:rPr>
          <w:lang w:val="en-US"/>
        </w:rPr>
        <w:t xml:space="preserve">, then wave-relevant longitudinal weights can be used for that study. </w:t>
      </w:r>
    </w:p>
    <w:p w14:paraId="4D09DAB8" w14:textId="1D5C125F" w:rsidR="00C476E3" w:rsidRDefault="00C476E3" w:rsidP="008D1E75">
      <w:pPr>
        <w:pStyle w:val="Text"/>
        <w:ind w:right="-1"/>
        <w:rPr>
          <w:lang w:val="en-US"/>
        </w:rPr>
      </w:pPr>
      <w:r>
        <w:rPr>
          <w:lang w:val="en-US"/>
        </w:rPr>
        <w:t>On the other hand, if the analysis is looking into a</w:t>
      </w:r>
      <w:r w:rsidR="0092720E">
        <w:rPr>
          <w:lang w:val="en-US"/>
        </w:rPr>
        <w:t>n un</w:t>
      </w:r>
      <w:r>
        <w:rPr>
          <w:lang w:val="en-US"/>
        </w:rPr>
        <w:t>balanced dataset, then a custom set of weights need</w:t>
      </w:r>
      <w:r w:rsidR="0053176F">
        <w:rPr>
          <w:lang w:val="en-US"/>
        </w:rPr>
        <w:t>s</w:t>
      </w:r>
      <w:r>
        <w:rPr>
          <w:lang w:val="en-US"/>
        </w:rPr>
        <w:t xml:space="preserve"> to be created</w:t>
      </w:r>
      <w:r w:rsidR="001E7C32">
        <w:rPr>
          <w:lang w:val="en-US"/>
        </w:rPr>
        <w:t>,</w:t>
      </w:r>
      <w:r>
        <w:rPr>
          <w:lang w:val="en-US"/>
        </w:rPr>
        <w:t xml:space="preserve"> based on that specific outcome variable. For example, looking into the impact of </w:t>
      </w:r>
      <w:r w:rsidR="0053176F">
        <w:rPr>
          <w:lang w:val="en-US"/>
        </w:rPr>
        <w:t xml:space="preserve">NAPLAN </w:t>
      </w:r>
      <w:r>
        <w:rPr>
          <w:lang w:val="en-US"/>
        </w:rPr>
        <w:t>scores on higher education attendance in later stages of life would require custom weights</w:t>
      </w:r>
      <w:r w:rsidR="0053176F">
        <w:rPr>
          <w:lang w:val="en-US"/>
        </w:rPr>
        <w:t xml:space="preserve"> because this </w:t>
      </w:r>
      <w:r>
        <w:rPr>
          <w:lang w:val="en-US"/>
        </w:rPr>
        <w:t>example focus</w:t>
      </w:r>
      <w:r w:rsidR="0053176F">
        <w:rPr>
          <w:lang w:val="en-US"/>
        </w:rPr>
        <w:t>es</w:t>
      </w:r>
      <w:r>
        <w:rPr>
          <w:lang w:val="en-US"/>
        </w:rPr>
        <w:t xml:space="preserve"> on an outcome variable that </w:t>
      </w:r>
      <w:r w:rsidR="00BD156A">
        <w:rPr>
          <w:lang w:val="en-US"/>
        </w:rPr>
        <w:t>occurs</w:t>
      </w:r>
      <w:r>
        <w:rPr>
          <w:lang w:val="en-US"/>
        </w:rPr>
        <w:t xml:space="preserve"> </w:t>
      </w:r>
      <w:r w:rsidR="0053176F">
        <w:rPr>
          <w:lang w:val="en-US"/>
        </w:rPr>
        <w:t xml:space="preserve">for individual respondents </w:t>
      </w:r>
      <w:r>
        <w:rPr>
          <w:lang w:val="en-US"/>
        </w:rPr>
        <w:t>at different points in time</w:t>
      </w:r>
      <w:r w:rsidR="0053176F">
        <w:rPr>
          <w:lang w:val="en-US"/>
        </w:rPr>
        <w:t xml:space="preserve">, </w:t>
      </w:r>
      <w:r w:rsidR="00BD156A">
        <w:rPr>
          <w:lang w:val="en-US"/>
        </w:rPr>
        <w:t>meaning that</w:t>
      </w:r>
      <w:r w:rsidR="0053176F">
        <w:rPr>
          <w:lang w:val="en-US"/>
        </w:rPr>
        <w:t xml:space="preserve"> the outcome is </w:t>
      </w:r>
      <w:r>
        <w:rPr>
          <w:lang w:val="en-US"/>
        </w:rPr>
        <w:t xml:space="preserve">recorded in different </w:t>
      </w:r>
      <w:r w:rsidR="005E1046">
        <w:rPr>
          <w:lang w:val="en-US"/>
        </w:rPr>
        <w:t xml:space="preserve">survey </w:t>
      </w:r>
      <w:r>
        <w:rPr>
          <w:lang w:val="en-US"/>
        </w:rPr>
        <w:t xml:space="preserve">waves. In this </w:t>
      </w:r>
      <w:r w:rsidR="004F7CFC">
        <w:rPr>
          <w:lang w:val="en-US"/>
        </w:rPr>
        <w:t>instance</w:t>
      </w:r>
      <w:r>
        <w:rPr>
          <w:lang w:val="en-US"/>
        </w:rPr>
        <w:t xml:space="preserve">, each person should be individually assigned the sample weight of the specific wave in which the relevant information on first attendance </w:t>
      </w:r>
      <w:r w:rsidR="002B756E">
        <w:rPr>
          <w:lang w:val="en-US"/>
        </w:rPr>
        <w:t>in</w:t>
      </w:r>
      <w:r>
        <w:rPr>
          <w:lang w:val="en-US"/>
        </w:rPr>
        <w:t xml:space="preserve"> higher education was recorded (or in more general terms</w:t>
      </w:r>
      <w:r w:rsidR="0053176F">
        <w:rPr>
          <w:lang w:val="en-US"/>
        </w:rPr>
        <w:t>,</w:t>
      </w:r>
      <w:r>
        <w:rPr>
          <w:lang w:val="en-US"/>
        </w:rPr>
        <w:t xml:space="preserve"> in which the most recent information needed for an analysis was recorded). These new weights must </w:t>
      </w:r>
      <w:r w:rsidR="0053176F">
        <w:rPr>
          <w:lang w:val="en-US"/>
        </w:rPr>
        <w:t xml:space="preserve">then be </w:t>
      </w:r>
      <w:r>
        <w:rPr>
          <w:lang w:val="en-US"/>
        </w:rPr>
        <w:t>truncated and calibrated</w:t>
      </w:r>
      <w:r w:rsidR="005E1046">
        <w:rPr>
          <w:lang w:val="en-US"/>
        </w:rPr>
        <w:t xml:space="preserve"> (</w:t>
      </w:r>
      <w:proofErr w:type="spellStart"/>
      <w:r w:rsidR="005E1046">
        <w:rPr>
          <w:lang w:val="en-US"/>
        </w:rPr>
        <w:t>Izrael</w:t>
      </w:r>
      <w:proofErr w:type="spellEnd"/>
      <w:r w:rsidR="00D2071E">
        <w:rPr>
          <w:lang w:val="en-US"/>
        </w:rPr>
        <w:t>, Battaglia &amp; Frankel</w:t>
      </w:r>
      <w:r w:rsidR="005E1046">
        <w:rPr>
          <w:lang w:val="en-US"/>
        </w:rPr>
        <w:t xml:space="preserve"> 2009)</w:t>
      </w:r>
      <w:r>
        <w:rPr>
          <w:lang w:val="en-US"/>
        </w:rPr>
        <w:t>.</w:t>
      </w:r>
    </w:p>
    <w:p w14:paraId="509594FD" w14:textId="77777777" w:rsidR="008B1098" w:rsidRDefault="008B1098">
      <w:pPr>
        <w:spacing w:before="0" w:line="240" w:lineRule="auto"/>
        <w:rPr>
          <w:rFonts w:ascii="Arial" w:hAnsi="Arial" w:cs="Tahoma"/>
          <w:color w:val="000000"/>
          <w:kern w:val="28"/>
          <w:sz w:val="56"/>
          <w:szCs w:val="56"/>
        </w:rPr>
      </w:pPr>
      <w:r>
        <w:br w:type="page"/>
      </w:r>
    </w:p>
    <w:p w14:paraId="7B34682F" w14:textId="2E493365" w:rsidR="008B1098" w:rsidRDefault="0053694E" w:rsidP="008B1098">
      <w:pPr>
        <w:pStyle w:val="Heading1"/>
      </w:pPr>
      <w:bookmarkStart w:id="313" w:name="_Toc119580165"/>
      <w:r>
        <w:rPr>
          <w:noProof/>
        </w:rPr>
        <w:lastRenderedPageBreak/>
        <w:drawing>
          <wp:anchor distT="0" distB="0" distL="114300" distR="114300" simplePos="0" relativeHeight="251740160" behindDoc="0" locked="0" layoutInCell="1" allowOverlap="1" wp14:anchorId="49456EC6" wp14:editId="1AF48C1C">
            <wp:simplePos x="0" y="0"/>
            <wp:positionH relativeFrom="column">
              <wp:posOffset>0</wp:posOffset>
            </wp:positionH>
            <wp:positionV relativeFrom="paragraph">
              <wp:posOffset>212</wp:posOffset>
            </wp:positionV>
            <wp:extent cx="408305" cy="40830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08305"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098">
        <w:t>Conclusion</w:t>
      </w:r>
      <w:bookmarkEnd w:id="313"/>
      <w:r w:rsidR="008B1098">
        <w:t xml:space="preserve"> </w:t>
      </w:r>
    </w:p>
    <w:p w14:paraId="4C0F558C" w14:textId="25F98623" w:rsidR="008B1098" w:rsidRDefault="008B1098" w:rsidP="008D1E75">
      <w:pPr>
        <w:pStyle w:val="Text"/>
        <w:ind w:right="-1"/>
      </w:pPr>
      <w:r>
        <w:t>The linked LSAY-NAPLAN data provide a</w:t>
      </w:r>
      <w:r w:rsidR="00E02CD8">
        <w:t xml:space="preserve">n </w:t>
      </w:r>
      <w:r w:rsidR="00B41CCE">
        <w:t>exceptionally</w:t>
      </w:r>
      <w:r w:rsidR="00E02CD8">
        <w:t xml:space="preserve"> </w:t>
      </w:r>
      <w:r>
        <w:t>rich</w:t>
      </w:r>
      <w:r w:rsidR="00F253C1">
        <w:t xml:space="preserve"> source </w:t>
      </w:r>
      <w:r w:rsidR="00E02CD8">
        <w:t xml:space="preserve">of </w:t>
      </w:r>
      <w:r w:rsidR="00BC27D6">
        <w:t xml:space="preserve">data on </w:t>
      </w:r>
      <w:r w:rsidR="00A04A4D">
        <w:t>academic achievemen</w:t>
      </w:r>
      <w:r w:rsidR="0018088E">
        <w:t>t, which complement</w:t>
      </w:r>
      <w:r>
        <w:t xml:space="preserve"> </w:t>
      </w:r>
      <w:r w:rsidR="0018088E">
        <w:t xml:space="preserve">the </w:t>
      </w:r>
      <w:r>
        <w:t xml:space="preserve">wealth of </w:t>
      </w:r>
      <w:r w:rsidR="00F253C1">
        <w:t xml:space="preserve">information </w:t>
      </w:r>
      <w:r>
        <w:t>already available from LSAY</w:t>
      </w:r>
      <w:r w:rsidR="00F253C1">
        <w:t xml:space="preserve">. </w:t>
      </w:r>
      <w:r w:rsidR="009D3B2F">
        <w:t>Available across multiple learning domains at several time points, t</w:t>
      </w:r>
      <w:r w:rsidR="00BC27D6">
        <w:t>h</w:t>
      </w:r>
      <w:r w:rsidR="00D0536A">
        <w:t>ese</w:t>
      </w:r>
      <w:r w:rsidR="00BC27D6">
        <w:t xml:space="preserve"> a</w:t>
      </w:r>
      <w:r w:rsidR="00E02CD8">
        <w:t>ssessment data</w:t>
      </w:r>
      <w:r w:rsidR="00BC27D6">
        <w:t xml:space="preserve"> </w:t>
      </w:r>
      <w:r w:rsidR="00F253C1">
        <w:t xml:space="preserve">add </w:t>
      </w:r>
      <w:r>
        <w:t xml:space="preserve">another </w:t>
      </w:r>
      <w:r w:rsidR="00F253C1">
        <w:t xml:space="preserve">important </w:t>
      </w:r>
      <w:r>
        <w:t>dimension for research</w:t>
      </w:r>
      <w:r w:rsidR="009D3B2F">
        <w:t xml:space="preserve">, one </w:t>
      </w:r>
      <w:r>
        <w:t xml:space="preserve">not possible prior to the linkage. </w:t>
      </w:r>
    </w:p>
    <w:p w14:paraId="4AFCFD81" w14:textId="76F75C59" w:rsidR="0046675C" w:rsidRDefault="000C656A" w:rsidP="008D1E75">
      <w:pPr>
        <w:pStyle w:val="Text"/>
        <w:ind w:right="-1"/>
      </w:pPr>
      <w:r>
        <w:t xml:space="preserve">However, </w:t>
      </w:r>
      <w:r w:rsidR="0046675C" w:rsidRPr="0046675C">
        <w:t xml:space="preserve">consent must be obtained to undertake the linkage. </w:t>
      </w:r>
      <w:r w:rsidR="0091093A">
        <w:t>I</w:t>
      </w:r>
      <w:r w:rsidR="0046675C" w:rsidRPr="0046675C">
        <w:t xml:space="preserve">f the characteristics of those </w:t>
      </w:r>
      <w:r w:rsidR="009D3B2F">
        <w:t>who</w:t>
      </w:r>
      <w:r w:rsidR="0046675C" w:rsidRPr="0046675C">
        <w:t xml:space="preserve"> consent </w:t>
      </w:r>
      <w:r w:rsidR="00677E16">
        <w:t>are</w:t>
      </w:r>
      <w:r w:rsidR="0046675C" w:rsidRPr="0046675C">
        <w:t xml:space="preserve"> different </w:t>
      </w:r>
      <w:r w:rsidR="00A52B8D">
        <w:t>from</w:t>
      </w:r>
      <w:r w:rsidR="0046675C" w:rsidRPr="0046675C">
        <w:t xml:space="preserve"> those </w:t>
      </w:r>
      <w:r w:rsidR="00A52B8D">
        <w:t>who</w:t>
      </w:r>
      <w:r w:rsidR="0046675C" w:rsidRPr="0046675C">
        <w:t xml:space="preserve"> do not, then </w:t>
      </w:r>
      <w:r w:rsidR="00FE6812">
        <w:t xml:space="preserve">bias may be present in the </w:t>
      </w:r>
      <w:r w:rsidR="0046675C" w:rsidRPr="0046675C">
        <w:t xml:space="preserve">linked data. </w:t>
      </w:r>
    </w:p>
    <w:p w14:paraId="05492F07" w14:textId="24FB26BE" w:rsidR="00E02CD8" w:rsidRDefault="00A04A4D" w:rsidP="008D1E75">
      <w:pPr>
        <w:pStyle w:val="Text"/>
        <w:ind w:right="-1"/>
        <w:rPr>
          <w:lang w:val="en-US"/>
        </w:rPr>
      </w:pPr>
      <w:r>
        <w:t>O</w:t>
      </w:r>
      <w:r w:rsidR="00F253C1">
        <w:t xml:space="preserve">ur analysis explored </w:t>
      </w:r>
      <w:r w:rsidR="0046675C">
        <w:t>th</w:t>
      </w:r>
      <w:r w:rsidR="00FE6812">
        <w:t xml:space="preserve">is potential bias </w:t>
      </w:r>
      <w:r w:rsidR="00F253C1">
        <w:t>by analysing the factors that influence a respondent</w:t>
      </w:r>
      <w:r w:rsidR="00A52B8D">
        <w:t>’</w:t>
      </w:r>
      <w:r w:rsidR="00F253C1">
        <w:t xml:space="preserve">s propensity to consent. </w:t>
      </w:r>
      <w:r w:rsidR="008C5E32">
        <w:t xml:space="preserve">Consistent with other studies, we </w:t>
      </w:r>
      <w:r w:rsidR="00F253C1">
        <w:t xml:space="preserve">found </w:t>
      </w:r>
      <w:r w:rsidR="00677E16">
        <w:t xml:space="preserve">that </w:t>
      </w:r>
      <w:r w:rsidR="000B7238" w:rsidRPr="000C656A">
        <w:t xml:space="preserve">respondents </w:t>
      </w:r>
      <w:r w:rsidR="000B7238" w:rsidRPr="00D20D9F">
        <w:rPr>
          <w:lang w:val="en-US"/>
        </w:rPr>
        <w:t xml:space="preserve">less likely to consent </w:t>
      </w:r>
      <w:r w:rsidR="000B7238">
        <w:rPr>
          <w:lang w:val="en-US"/>
        </w:rPr>
        <w:t xml:space="preserve">to data </w:t>
      </w:r>
      <w:r w:rsidR="000B7238" w:rsidRPr="00D20D9F">
        <w:rPr>
          <w:lang w:val="en-US"/>
        </w:rPr>
        <w:t>linkage</w:t>
      </w:r>
      <w:r w:rsidR="007E7493">
        <w:rPr>
          <w:lang w:val="en-US"/>
        </w:rPr>
        <w:t xml:space="preserve"> are</w:t>
      </w:r>
      <w:r w:rsidR="000B7238" w:rsidRPr="00D20D9F">
        <w:rPr>
          <w:lang w:val="en-US"/>
        </w:rPr>
        <w:t xml:space="preserve"> </w:t>
      </w:r>
      <w:r w:rsidR="007E7493">
        <w:rPr>
          <w:lang w:val="en-US"/>
        </w:rPr>
        <w:t>those</w:t>
      </w:r>
      <w:r w:rsidR="00F253C1" w:rsidRPr="00D20D9F">
        <w:rPr>
          <w:lang w:val="en-US"/>
        </w:rPr>
        <w:t xml:space="preserve"> who speak a language other than English at home</w:t>
      </w:r>
      <w:r w:rsidR="00A52B8D">
        <w:rPr>
          <w:lang w:val="en-US"/>
        </w:rPr>
        <w:t>;</w:t>
      </w:r>
      <w:r w:rsidR="008C5E32">
        <w:rPr>
          <w:lang w:val="en-US"/>
        </w:rPr>
        <w:t xml:space="preserve"> </w:t>
      </w:r>
      <w:r w:rsidR="00E02CD8">
        <w:rPr>
          <w:lang w:val="en-US"/>
        </w:rPr>
        <w:t>those from metropolitan areas</w:t>
      </w:r>
      <w:r w:rsidR="00A52B8D">
        <w:rPr>
          <w:lang w:val="en-US"/>
        </w:rPr>
        <w:t>;</w:t>
      </w:r>
      <w:r>
        <w:rPr>
          <w:lang w:val="en-US"/>
        </w:rPr>
        <w:t xml:space="preserve"> </w:t>
      </w:r>
      <w:r w:rsidR="008C5E32">
        <w:rPr>
          <w:lang w:val="en-US"/>
        </w:rPr>
        <w:t xml:space="preserve">those </w:t>
      </w:r>
      <w:r>
        <w:rPr>
          <w:lang w:val="en-US"/>
        </w:rPr>
        <w:t xml:space="preserve">with </w:t>
      </w:r>
      <w:r w:rsidR="008C5E32">
        <w:rPr>
          <w:lang w:val="en-US"/>
        </w:rPr>
        <w:t>a low socioeconomic background</w:t>
      </w:r>
      <w:r w:rsidR="00A52B8D">
        <w:rPr>
          <w:lang w:val="en-US"/>
        </w:rPr>
        <w:t>;</w:t>
      </w:r>
      <w:r>
        <w:rPr>
          <w:lang w:val="en-US"/>
        </w:rPr>
        <w:t xml:space="preserve"> and </w:t>
      </w:r>
      <w:r w:rsidR="00A52B8D">
        <w:rPr>
          <w:lang w:val="en-US"/>
        </w:rPr>
        <w:t>those</w:t>
      </w:r>
      <w:r>
        <w:rPr>
          <w:lang w:val="en-US"/>
        </w:rPr>
        <w:t xml:space="preserve"> who completed their survey online</w:t>
      </w:r>
      <w:r w:rsidR="00F253C1" w:rsidRPr="00D20D9F">
        <w:rPr>
          <w:lang w:val="en-US"/>
        </w:rPr>
        <w:t xml:space="preserve">. </w:t>
      </w:r>
    </w:p>
    <w:p w14:paraId="355DEC9B" w14:textId="383655DA" w:rsidR="00FC2A28" w:rsidRDefault="00FC2A28" w:rsidP="008D1E75">
      <w:pPr>
        <w:pStyle w:val="Text"/>
        <w:ind w:right="-1"/>
        <w:rPr>
          <w:lang w:val="en-US"/>
        </w:rPr>
      </w:pPr>
      <w:r>
        <w:rPr>
          <w:lang w:val="en-US"/>
        </w:rPr>
        <w:t>We also explored how subconscious factors, such as a respondent’s attitude or personality traits, may influence their propensity to consent.</w:t>
      </w:r>
      <w:r w:rsidR="00AC21B5">
        <w:rPr>
          <w:lang w:val="en-US"/>
        </w:rPr>
        <w:t xml:space="preserve"> We found </w:t>
      </w:r>
      <w:r w:rsidR="00600620">
        <w:rPr>
          <w:lang w:val="en-US"/>
        </w:rPr>
        <w:t xml:space="preserve">that </w:t>
      </w:r>
      <w:r w:rsidR="00AC21B5">
        <w:rPr>
          <w:lang w:val="en-US"/>
        </w:rPr>
        <w:t>those</w:t>
      </w:r>
      <w:r>
        <w:rPr>
          <w:lang w:val="en-US"/>
        </w:rPr>
        <w:t xml:space="preserve"> with higher levels of cooperation were </w:t>
      </w:r>
      <w:r w:rsidRPr="00FE6812">
        <w:rPr>
          <w:lang w:val="en-US"/>
        </w:rPr>
        <w:t xml:space="preserve">less likely to consent </w:t>
      </w:r>
      <w:r>
        <w:rPr>
          <w:lang w:val="en-US"/>
        </w:rPr>
        <w:t xml:space="preserve">when compared with </w:t>
      </w:r>
      <w:r w:rsidRPr="00FE6812">
        <w:rPr>
          <w:lang w:val="en-US"/>
        </w:rPr>
        <w:t xml:space="preserve">those </w:t>
      </w:r>
      <w:r>
        <w:rPr>
          <w:lang w:val="en-US"/>
        </w:rPr>
        <w:t>with lower levels of cooperation</w:t>
      </w:r>
      <w:r w:rsidR="00D90AB0">
        <w:rPr>
          <w:lang w:val="en-US"/>
        </w:rPr>
        <w:t xml:space="preserve">, </w:t>
      </w:r>
      <w:r w:rsidR="006F6054">
        <w:rPr>
          <w:lang w:val="en-US"/>
        </w:rPr>
        <w:t>the explanation perhaps being</w:t>
      </w:r>
      <w:r w:rsidRPr="00983C00">
        <w:rPr>
          <w:lang w:val="en-US"/>
        </w:rPr>
        <w:t xml:space="preserve"> </w:t>
      </w:r>
      <w:r w:rsidR="00E34725">
        <w:rPr>
          <w:lang w:val="en-US"/>
        </w:rPr>
        <w:t>that</w:t>
      </w:r>
      <w:r w:rsidRPr="00983C00">
        <w:rPr>
          <w:lang w:val="en-US"/>
        </w:rPr>
        <w:t xml:space="preserve"> providing consent without an ongoing involvement in the data</w:t>
      </w:r>
      <w:r w:rsidR="00D90AB0">
        <w:rPr>
          <w:lang w:val="en-US"/>
        </w:rPr>
        <w:t>-</w:t>
      </w:r>
      <w:r w:rsidRPr="00983C00">
        <w:rPr>
          <w:lang w:val="en-US"/>
        </w:rPr>
        <w:t xml:space="preserve">linkage process may not </w:t>
      </w:r>
      <w:r w:rsidR="00983C00">
        <w:rPr>
          <w:lang w:val="en-US"/>
        </w:rPr>
        <w:t>be a strong enough incentive for cooperating</w:t>
      </w:r>
      <w:r w:rsidRPr="00983C00">
        <w:rPr>
          <w:lang w:val="en-US"/>
        </w:rPr>
        <w:t xml:space="preserve">. Not seeing the immediate benefits of </w:t>
      </w:r>
      <w:r w:rsidR="00983C00">
        <w:rPr>
          <w:lang w:val="en-US"/>
        </w:rPr>
        <w:t xml:space="preserve">the data linkage </w:t>
      </w:r>
      <w:r w:rsidRPr="00983C00">
        <w:rPr>
          <w:lang w:val="en-US"/>
        </w:rPr>
        <w:t xml:space="preserve">could </w:t>
      </w:r>
      <w:r w:rsidR="00983C00">
        <w:rPr>
          <w:lang w:val="en-US"/>
        </w:rPr>
        <w:t xml:space="preserve">also </w:t>
      </w:r>
      <w:r w:rsidR="00F72A45">
        <w:rPr>
          <w:lang w:val="en-US"/>
        </w:rPr>
        <w:t>discourage</w:t>
      </w:r>
      <w:r w:rsidR="00983C00">
        <w:rPr>
          <w:lang w:val="en-US"/>
        </w:rPr>
        <w:t xml:space="preserve"> respondents from sharing their data with other agencies</w:t>
      </w:r>
      <w:r w:rsidRPr="00983C00">
        <w:rPr>
          <w:lang w:val="en-US"/>
        </w:rPr>
        <w:t xml:space="preserve">. On the other </w:t>
      </w:r>
      <w:r w:rsidR="00983C00" w:rsidRPr="00983C00">
        <w:rPr>
          <w:lang w:val="en-US"/>
        </w:rPr>
        <w:t>hand</w:t>
      </w:r>
      <w:r w:rsidRPr="00983C00">
        <w:rPr>
          <w:lang w:val="en-US"/>
        </w:rPr>
        <w:t xml:space="preserve">, </w:t>
      </w:r>
      <w:r>
        <w:rPr>
          <w:lang w:val="en-US"/>
        </w:rPr>
        <w:t xml:space="preserve">respondents who tend to value knowledge (measured by their epistemological beliefs) are more likely to consent. </w:t>
      </w:r>
    </w:p>
    <w:p w14:paraId="12920707" w14:textId="6905EE56" w:rsidR="009C777E" w:rsidRDefault="00CC3016" w:rsidP="008D1E75">
      <w:pPr>
        <w:pStyle w:val="Text"/>
        <w:ind w:right="-1"/>
      </w:pPr>
      <w:r>
        <w:rPr>
          <w:lang w:val="en-US"/>
        </w:rPr>
        <w:t>T</w:t>
      </w:r>
      <w:r w:rsidR="00DA4146">
        <w:rPr>
          <w:lang w:val="en-US"/>
        </w:rPr>
        <w:t>he second part of the study addresses the bias established in the first section</w:t>
      </w:r>
      <w:r w:rsidR="003F072E">
        <w:rPr>
          <w:lang w:val="en-US"/>
        </w:rPr>
        <w:t>.</w:t>
      </w:r>
      <w:r w:rsidR="00A04A4D">
        <w:rPr>
          <w:lang w:val="en-US"/>
        </w:rPr>
        <w:t xml:space="preserve"> </w:t>
      </w:r>
      <w:r>
        <w:rPr>
          <w:lang w:val="en-US"/>
        </w:rPr>
        <w:t xml:space="preserve">We achieve this by creating </w:t>
      </w:r>
      <w:r w:rsidRPr="00DA4146">
        <w:t>customised</w:t>
      </w:r>
      <w:r>
        <w:rPr>
          <w:lang w:val="en-US"/>
        </w:rPr>
        <w:t xml:space="preserve"> weights</w:t>
      </w:r>
      <w:r w:rsidR="00AB7CF8">
        <w:rPr>
          <w:lang w:val="en-US"/>
        </w:rPr>
        <w:t xml:space="preserve">, which </w:t>
      </w:r>
      <w:r w:rsidR="00AB7CF8" w:rsidRPr="000C656A">
        <w:rPr>
          <w:lang w:val="en-US"/>
        </w:rPr>
        <w:t>we</w:t>
      </w:r>
      <w:r w:rsidR="00A04A4D">
        <w:t xml:space="preserve"> </w:t>
      </w:r>
      <w:r w:rsidR="009C777E" w:rsidRPr="009C777E">
        <w:t xml:space="preserve">use to test for differences between the LSAY-NAPLAN scores </w:t>
      </w:r>
      <w:r w:rsidR="00BC27D6">
        <w:t xml:space="preserve">and </w:t>
      </w:r>
      <w:r w:rsidR="009C777E" w:rsidRPr="009C777E">
        <w:t>the national NAPLAN scores</w:t>
      </w:r>
      <w:r w:rsidR="009C777E">
        <w:t xml:space="preserve">. </w:t>
      </w:r>
      <w:r w:rsidR="00A04A4D">
        <w:t xml:space="preserve">We find that </w:t>
      </w:r>
      <w:r w:rsidR="009C777E" w:rsidRPr="009C777E">
        <w:t>the linked NAPLAN scores are statistically higher than the national NAPLAN scores</w:t>
      </w:r>
      <w:r w:rsidR="007412E6">
        <w:t>, noting, h</w:t>
      </w:r>
      <w:r w:rsidR="00BC27D6">
        <w:t xml:space="preserve">owever, </w:t>
      </w:r>
      <w:r w:rsidR="007412E6">
        <w:t xml:space="preserve">that </w:t>
      </w:r>
      <w:r w:rsidR="00BC27D6">
        <w:t>this is not a cause for concern</w:t>
      </w:r>
      <w:r w:rsidR="007B7D04">
        <w:t>.</w:t>
      </w:r>
      <w:r w:rsidR="00BC27D6">
        <w:t xml:space="preserve"> </w:t>
      </w:r>
      <w:r w:rsidR="007B7D04">
        <w:t>W</w:t>
      </w:r>
      <w:proofErr w:type="spellStart"/>
      <w:r w:rsidR="00BC27D6">
        <w:rPr>
          <w:lang w:val="en-US"/>
        </w:rPr>
        <w:t>e</w:t>
      </w:r>
      <w:proofErr w:type="spellEnd"/>
      <w:r w:rsidR="00BC27D6">
        <w:rPr>
          <w:lang w:val="en-US"/>
        </w:rPr>
        <w:t xml:space="preserve"> </w:t>
      </w:r>
      <w:r w:rsidR="00BC27D6" w:rsidRPr="00BC27D6">
        <w:rPr>
          <w:lang w:val="en-US"/>
        </w:rPr>
        <w:t xml:space="preserve">do not expect the average of the weighted linked scores to reflect the average national scores because the </w:t>
      </w:r>
      <w:r w:rsidR="00BC27D6">
        <w:rPr>
          <w:lang w:val="en-US"/>
        </w:rPr>
        <w:t xml:space="preserve">LSAY </w:t>
      </w:r>
      <w:r w:rsidR="00BC27D6" w:rsidRPr="00BC27D6">
        <w:rPr>
          <w:lang w:val="en-US"/>
        </w:rPr>
        <w:t>survey design is based on other factors.</w:t>
      </w:r>
      <w:r w:rsidR="00BC27D6">
        <w:rPr>
          <w:lang w:val="en-US"/>
        </w:rPr>
        <w:t xml:space="preserve"> </w:t>
      </w:r>
      <w:r w:rsidR="00547277">
        <w:t>W</w:t>
      </w:r>
      <w:r w:rsidR="00547277" w:rsidRPr="009C777E">
        <w:t>e can be confident that the weighted NAPLAN scores are representative of the original PISA sample</w:t>
      </w:r>
      <w:r w:rsidR="00547277">
        <w:rPr>
          <w:lang w:val="en-US"/>
        </w:rPr>
        <w:t xml:space="preserve"> </w:t>
      </w:r>
      <w:r w:rsidR="00F41F5E" w:rsidRPr="000C656A">
        <w:rPr>
          <w:lang w:val="en-US"/>
        </w:rPr>
        <w:t>because</w:t>
      </w:r>
      <w:r w:rsidR="009C777E" w:rsidRPr="009C777E">
        <w:t xml:space="preserve"> </w:t>
      </w:r>
      <w:r w:rsidR="00A04A4D">
        <w:t xml:space="preserve">the </w:t>
      </w:r>
      <w:r w:rsidR="009C777E" w:rsidRPr="009C777E">
        <w:t xml:space="preserve">survey design variables and </w:t>
      </w:r>
      <w:r w:rsidR="00F41F5E">
        <w:t xml:space="preserve">the </w:t>
      </w:r>
      <w:r w:rsidR="009C777E" w:rsidRPr="009C777E">
        <w:t xml:space="preserve">factors contributing to non-response (or consent bias) are </w:t>
      </w:r>
      <w:proofErr w:type="gramStart"/>
      <w:r w:rsidR="00F41F5E">
        <w:t>taken into account</w:t>
      </w:r>
      <w:proofErr w:type="gramEnd"/>
      <w:r w:rsidR="00F41F5E">
        <w:t xml:space="preserve"> in</w:t>
      </w:r>
      <w:r w:rsidR="009C777E" w:rsidRPr="009C777E">
        <w:t xml:space="preserve"> the weighting process.</w:t>
      </w:r>
    </w:p>
    <w:p w14:paraId="27C67710" w14:textId="490D4810" w:rsidR="000943CD" w:rsidRPr="000943CD" w:rsidRDefault="00A04A4D" w:rsidP="008D1E75">
      <w:pPr>
        <w:pStyle w:val="Text"/>
        <w:ind w:right="-1"/>
        <w:rPr>
          <w:lang w:val="en-US"/>
        </w:rPr>
      </w:pPr>
      <w:r>
        <w:t>W</w:t>
      </w:r>
      <w:r w:rsidR="000943CD" w:rsidRPr="000943CD">
        <w:t xml:space="preserve">e </w:t>
      </w:r>
      <w:r>
        <w:t xml:space="preserve">also </w:t>
      </w:r>
      <w:r w:rsidR="000943CD">
        <w:t xml:space="preserve">undertook </w:t>
      </w:r>
      <w:r w:rsidR="000943CD" w:rsidRPr="000943CD">
        <w:t>a representativity analysis (also known as an</w:t>
      </w:r>
      <w:r w:rsidR="000943CD" w:rsidRPr="000943CD">
        <w:rPr>
          <w:lang w:val="en-US"/>
        </w:rPr>
        <w:t xml:space="preserve"> R-analysis) to understand how well our consenting respondents represent the target population.</w:t>
      </w:r>
      <w:r>
        <w:rPr>
          <w:lang w:val="en-US"/>
        </w:rPr>
        <w:t xml:space="preserve"> </w:t>
      </w:r>
      <w:r w:rsidR="000943CD" w:rsidRPr="000943CD">
        <w:rPr>
          <w:lang w:val="en-US"/>
        </w:rPr>
        <w:t>Our results indicate that</w:t>
      </w:r>
      <w:r>
        <w:rPr>
          <w:lang w:val="en-US"/>
        </w:rPr>
        <w:t xml:space="preserve"> </w:t>
      </w:r>
      <w:r w:rsidR="000943CD" w:rsidRPr="000943CD">
        <w:rPr>
          <w:lang w:val="en-US"/>
        </w:rPr>
        <w:t>the composition of our consenting respondents is highly representative of the population from which our sample is drawn. This</w:t>
      </w:r>
      <w:r w:rsidR="000943CD">
        <w:rPr>
          <w:lang w:val="en-US"/>
        </w:rPr>
        <w:t xml:space="preserve"> </w:t>
      </w:r>
      <w:r w:rsidR="000943CD" w:rsidRPr="000943CD">
        <w:rPr>
          <w:lang w:val="en-US"/>
        </w:rPr>
        <w:t>means that the linked data can be used to reliably produce estimates for our target population.</w:t>
      </w:r>
    </w:p>
    <w:p w14:paraId="3C5E1913" w14:textId="2D194F43" w:rsidR="00BC27D6" w:rsidRDefault="000943CD" w:rsidP="008D1E75">
      <w:pPr>
        <w:pStyle w:val="Text"/>
        <w:ind w:right="-1"/>
      </w:pPr>
      <w:r>
        <w:rPr>
          <w:lang w:val="en-US"/>
        </w:rPr>
        <w:t xml:space="preserve">The final section of this </w:t>
      </w:r>
      <w:r w:rsidR="00AB3BF0">
        <w:rPr>
          <w:lang w:val="en-US"/>
        </w:rPr>
        <w:t>study</w:t>
      </w:r>
      <w:r>
        <w:rPr>
          <w:lang w:val="en-US"/>
        </w:rPr>
        <w:t xml:space="preserve"> uses </w:t>
      </w:r>
      <w:r w:rsidR="00AB3BF0">
        <w:rPr>
          <w:lang w:val="en-US"/>
        </w:rPr>
        <w:t>our</w:t>
      </w:r>
      <w:r>
        <w:rPr>
          <w:lang w:val="en-US"/>
        </w:rPr>
        <w:t xml:space="preserve"> findings to </w:t>
      </w:r>
      <w:r w:rsidRPr="000943CD">
        <w:rPr>
          <w:lang w:val="en-US"/>
        </w:rPr>
        <w:t>provide data</w:t>
      </w:r>
      <w:r w:rsidR="00AB3BF0">
        <w:rPr>
          <w:lang w:val="en-US"/>
        </w:rPr>
        <w:t>-</w:t>
      </w:r>
      <w:r w:rsidRPr="000943CD">
        <w:rPr>
          <w:lang w:val="en-US"/>
        </w:rPr>
        <w:t xml:space="preserve">users with guidance on using the linked data for </w:t>
      </w:r>
      <w:r w:rsidR="002121BF">
        <w:rPr>
          <w:lang w:val="en-US"/>
        </w:rPr>
        <w:t xml:space="preserve">research and </w:t>
      </w:r>
      <w:r w:rsidRPr="000943CD">
        <w:rPr>
          <w:lang w:val="en-US"/>
        </w:rPr>
        <w:t xml:space="preserve">analysis. </w:t>
      </w:r>
      <w:r w:rsidR="00BC27D6">
        <w:t xml:space="preserve">It covers important aspects </w:t>
      </w:r>
      <w:r w:rsidR="00343B93">
        <w:t xml:space="preserve">of the linked data </w:t>
      </w:r>
      <w:r w:rsidR="00BC27D6">
        <w:t>such as the structure of the data file, notable difference</w:t>
      </w:r>
      <w:r w:rsidR="00C22457">
        <w:t>s</w:t>
      </w:r>
      <w:r w:rsidR="00BC27D6">
        <w:t xml:space="preserve"> between the NAPLAN and LSAY data, and dealing with non-consent bias through the application of customised weights. </w:t>
      </w:r>
    </w:p>
    <w:p w14:paraId="7EC0F7D5" w14:textId="1FB0F545" w:rsidR="003F1528" w:rsidRDefault="000B5A5F" w:rsidP="008D1E75">
      <w:pPr>
        <w:pStyle w:val="Text"/>
        <w:ind w:right="-1"/>
        <w:rPr>
          <w:rFonts w:ascii="Arial" w:hAnsi="Arial" w:cs="Tahoma"/>
          <w:color w:val="000000"/>
          <w:kern w:val="28"/>
          <w:sz w:val="56"/>
          <w:szCs w:val="56"/>
        </w:rPr>
      </w:pPr>
      <w:r>
        <w:t xml:space="preserve">Despite some of the challenges </w:t>
      </w:r>
      <w:r w:rsidR="00343B93">
        <w:t>associated with the use of</w:t>
      </w:r>
      <w:r>
        <w:t xml:space="preserve"> linked data</w:t>
      </w:r>
      <w:r w:rsidR="00107B84">
        <w:t>,</w:t>
      </w:r>
      <w:r>
        <w:t xml:space="preserve"> this paper has demonstrated that</w:t>
      </w:r>
      <w:r w:rsidR="00343B93">
        <w:t>,</w:t>
      </w:r>
      <w:r>
        <w:t xml:space="preserve"> when making the appropriate adjustments </w:t>
      </w:r>
      <w:r w:rsidR="00343B93">
        <w:t>by means of</w:t>
      </w:r>
      <w:r>
        <w:t xml:space="preserve"> customised weights </w:t>
      </w:r>
      <w:r w:rsidR="003F1528">
        <w:t>and/</w:t>
      </w:r>
      <w:r>
        <w:t xml:space="preserve">or </w:t>
      </w:r>
      <w:r w:rsidR="00107B84">
        <w:t xml:space="preserve">tailoring </w:t>
      </w:r>
      <w:r>
        <w:t xml:space="preserve">the research design, the linked NAPLAN data can be used </w:t>
      </w:r>
      <w:r w:rsidR="00107B84">
        <w:t xml:space="preserve">in combination with the LSAY survey data </w:t>
      </w:r>
      <w:r>
        <w:t xml:space="preserve">to provide </w:t>
      </w:r>
      <w:r w:rsidR="003F1528">
        <w:t xml:space="preserve">reliable assessment data across several </w:t>
      </w:r>
      <w:r w:rsidR="000C656A">
        <w:t xml:space="preserve">learning </w:t>
      </w:r>
      <w:r w:rsidR="003F1528">
        <w:t xml:space="preserve">domains. This </w:t>
      </w:r>
      <w:r>
        <w:t>allows for powerful analyses o</w:t>
      </w:r>
      <w:r w:rsidR="00C82BB3">
        <w:t>f</w:t>
      </w:r>
      <w:r>
        <w:t xml:space="preserve"> </w:t>
      </w:r>
      <w:r w:rsidR="003F1528">
        <w:t xml:space="preserve">how </w:t>
      </w:r>
      <w:r>
        <w:t xml:space="preserve">academic achievement </w:t>
      </w:r>
      <w:r w:rsidR="003F1528">
        <w:t xml:space="preserve">across multiple stages of schooling influences a </w:t>
      </w:r>
      <w:r>
        <w:t>young person’s life course</w:t>
      </w:r>
      <w:r w:rsidR="003F1528">
        <w:t xml:space="preserve"> as they transition from school into adulthood. </w:t>
      </w:r>
      <w:bookmarkStart w:id="314" w:name="_Toc456000800"/>
      <w:bookmarkStart w:id="315" w:name="_Toc457122465"/>
      <w:bookmarkStart w:id="316" w:name="_Toc188077643"/>
      <w:r w:rsidR="003F1528">
        <w:br w:type="page"/>
      </w:r>
    </w:p>
    <w:p w14:paraId="1406F7B0" w14:textId="5BF2F6D3" w:rsidR="00E811C3" w:rsidRDefault="0053694E" w:rsidP="00E811C3">
      <w:pPr>
        <w:pStyle w:val="Heading1"/>
      </w:pPr>
      <w:bookmarkStart w:id="317" w:name="_Toc119580166"/>
      <w:r>
        <w:rPr>
          <w:noProof/>
        </w:rPr>
        <w:lastRenderedPageBreak/>
        <w:drawing>
          <wp:anchor distT="0" distB="0" distL="114300" distR="114300" simplePos="0" relativeHeight="251742208" behindDoc="0" locked="0" layoutInCell="1" allowOverlap="1" wp14:anchorId="12F3D778" wp14:editId="5E286709">
            <wp:simplePos x="0" y="0"/>
            <wp:positionH relativeFrom="column">
              <wp:posOffset>0</wp:posOffset>
            </wp:positionH>
            <wp:positionV relativeFrom="paragraph">
              <wp:posOffset>212</wp:posOffset>
            </wp:positionV>
            <wp:extent cx="408305" cy="40830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08305"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11C3">
        <w:t>References</w:t>
      </w:r>
      <w:bookmarkEnd w:id="314"/>
      <w:bookmarkEnd w:id="315"/>
      <w:bookmarkEnd w:id="316"/>
      <w:bookmarkEnd w:id="317"/>
    </w:p>
    <w:p w14:paraId="35138486" w14:textId="656F8181" w:rsidR="00921F8A" w:rsidRDefault="00921F8A" w:rsidP="00C0789E">
      <w:pPr>
        <w:pStyle w:val="Text"/>
        <w:ind w:left="720" w:right="0" w:hanging="720"/>
      </w:pPr>
      <w:r>
        <w:t>Australian Government Department of Education 2016</w:t>
      </w:r>
      <w:r w:rsidRPr="00C0789E">
        <w:t>, A review of the Longitudinal Surveys of Australian Youth, Department of Education</w:t>
      </w:r>
      <w:r>
        <w:t xml:space="preserve">, Canberra, </w:t>
      </w:r>
      <w:r w:rsidR="00B40451">
        <w:t>viewed 25 October 2022</w:t>
      </w:r>
      <w:r w:rsidR="008313B6">
        <w:t xml:space="preserve">, </w:t>
      </w:r>
      <w:r>
        <w:t>&lt;http://www.lsay.edu.au/publications/2844.html&gt;.</w:t>
      </w:r>
    </w:p>
    <w:p w14:paraId="0C788E2F" w14:textId="758544A9" w:rsidR="00921F8A" w:rsidRDefault="00921F8A" w:rsidP="00C0789E">
      <w:pPr>
        <w:pStyle w:val="Text"/>
        <w:ind w:left="720" w:right="0" w:hanging="720"/>
      </w:pPr>
      <w:proofErr w:type="spellStart"/>
      <w:r>
        <w:t>Baghal</w:t>
      </w:r>
      <w:proofErr w:type="spellEnd"/>
      <w:r>
        <w:t xml:space="preserve">, T, </w:t>
      </w:r>
      <w:proofErr w:type="spellStart"/>
      <w:r>
        <w:t>Knies</w:t>
      </w:r>
      <w:proofErr w:type="spellEnd"/>
      <w:r>
        <w:t xml:space="preserve">, G &amp; Burton, J 2014, </w:t>
      </w:r>
      <w:r w:rsidRPr="00C0789E">
        <w:t xml:space="preserve">Linking administrative records to surveys: </w:t>
      </w:r>
      <w:r w:rsidR="00476EB1" w:rsidRPr="00C0789E">
        <w:t>d</w:t>
      </w:r>
      <w:r w:rsidRPr="00C0789E">
        <w:t>ifferences in the correlates to consent decisions</w:t>
      </w:r>
      <w:r>
        <w:t xml:space="preserve">, </w:t>
      </w:r>
      <w:proofErr w:type="gramStart"/>
      <w:r>
        <w:t>Understanding</w:t>
      </w:r>
      <w:proofErr w:type="gramEnd"/>
      <w:r>
        <w:t xml:space="preserve"> </w:t>
      </w:r>
      <w:r w:rsidR="00F2072C">
        <w:t>society working paper series</w:t>
      </w:r>
      <w:r>
        <w:t xml:space="preserve">, </w:t>
      </w:r>
      <w:r w:rsidR="00542F4D">
        <w:t xml:space="preserve">University of Sussex, </w:t>
      </w:r>
      <w:r>
        <w:t xml:space="preserve">Institute for Social and Economic Research, </w:t>
      </w:r>
      <w:r w:rsidRPr="00FE6D57">
        <w:t>no. 2014</w:t>
      </w:r>
      <w:r w:rsidR="00814605" w:rsidRPr="00FE6D57">
        <w:t xml:space="preserve"> — 0</w:t>
      </w:r>
      <w:r w:rsidRPr="00FE6D57">
        <w:t>9.</w:t>
      </w:r>
    </w:p>
    <w:p w14:paraId="125C3FD2" w14:textId="01C831EB" w:rsidR="003A133A" w:rsidRDefault="00905997" w:rsidP="00C0789E">
      <w:pPr>
        <w:pStyle w:val="Text"/>
        <w:ind w:left="720" w:right="0" w:hanging="720"/>
      </w:pPr>
      <w:r w:rsidRPr="00905997">
        <w:t>Bandara, D, Edwards</w:t>
      </w:r>
      <w:r w:rsidRPr="00C0789E">
        <w:t xml:space="preserve">, </w:t>
      </w:r>
      <w:proofErr w:type="spellStart"/>
      <w:r w:rsidRPr="00905997">
        <w:t>Mohal</w:t>
      </w:r>
      <w:proofErr w:type="spellEnd"/>
      <w:r w:rsidRPr="00905997">
        <w:t xml:space="preserve">, J &amp; </w:t>
      </w:r>
      <w:proofErr w:type="spellStart"/>
      <w:r w:rsidRPr="00905997">
        <w:t>Daraganova</w:t>
      </w:r>
      <w:proofErr w:type="spellEnd"/>
      <w:r w:rsidR="008313B6">
        <w:t>,</w:t>
      </w:r>
      <w:r w:rsidRPr="00905997">
        <w:t xml:space="preserve"> G </w:t>
      </w:r>
      <w:r w:rsidRPr="00007755">
        <w:t>2019</w:t>
      </w:r>
      <w:r w:rsidRPr="00905997">
        <w:t xml:space="preserve">, </w:t>
      </w:r>
      <w:r w:rsidRPr="00C0789E">
        <w:t xml:space="preserve">Consent to data linkage in a child cohort study, Growing Up in Australia: </w:t>
      </w:r>
      <w:proofErr w:type="gramStart"/>
      <w:r w:rsidRPr="00C0789E">
        <w:t>the</w:t>
      </w:r>
      <w:proofErr w:type="gramEnd"/>
      <w:r w:rsidRPr="00C0789E">
        <w:t xml:space="preserve"> Longitudinal Study of Australian Children, </w:t>
      </w:r>
      <w:r w:rsidRPr="00905997">
        <w:t xml:space="preserve">Centre for Social Research Methods Working paper no, 7/2019, Australian National University, Canberra. </w:t>
      </w:r>
    </w:p>
    <w:p w14:paraId="35AAE308" w14:textId="07B85DB7" w:rsidR="003A133A" w:rsidRPr="00C0789E" w:rsidRDefault="003A133A" w:rsidP="00C0789E">
      <w:pPr>
        <w:pStyle w:val="Text"/>
        <w:ind w:left="720" w:right="0" w:hanging="720"/>
      </w:pPr>
      <w:proofErr w:type="spellStart"/>
      <w:r>
        <w:t>Beninger</w:t>
      </w:r>
      <w:proofErr w:type="spellEnd"/>
      <w:r>
        <w:t xml:space="preserve">, K, Digby, A, Dillon, G &amp; MacGregor, J 2017, </w:t>
      </w:r>
      <w:r w:rsidRPr="00C0789E">
        <w:t>How people decide whether to give consent to link their administrative and survey data</w:t>
      </w:r>
      <w:r>
        <w:t xml:space="preserve">, </w:t>
      </w:r>
      <w:proofErr w:type="gramStart"/>
      <w:r w:rsidRPr="00C0789E">
        <w:t>Understanding</w:t>
      </w:r>
      <w:proofErr w:type="gramEnd"/>
      <w:r w:rsidRPr="00C0789E">
        <w:t xml:space="preserve"> </w:t>
      </w:r>
      <w:r w:rsidR="00542F4D" w:rsidRPr="00C0789E">
        <w:t xml:space="preserve">society working paper series, </w:t>
      </w:r>
      <w:r w:rsidR="00542F4D">
        <w:t>University of Sussex,</w:t>
      </w:r>
      <w:r w:rsidR="00542F4D" w:rsidRPr="00C0789E">
        <w:t xml:space="preserve"> </w:t>
      </w:r>
      <w:r w:rsidRPr="00C0789E">
        <w:t>Institute for Social and Economic Research, no. 2017</w:t>
      </w:r>
      <w:r w:rsidR="00542F4D" w:rsidRPr="00C0789E">
        <w:t xml:space="preserve"> — </w:t>
      </w:r>
      <w:r w:rsidRPr="00C0789E">
        <w:t>13.</w:t>
      </w:r>
    </w:p>
    <w:p w14:paraId="3D5B5113" w14:textId="1550579D" w:rsidR="007C74C6" w:rsidRPr="00C0789E" w:rsidRDefault="00F4508F" w:rsidP="00C0789E">
      <w:pPr>
        <w:pStyle w:val="Text"/>
        <w:ind w:left="720" w:right="0" w:hanging="720"/>
      </w:pPr>
      <w:r w:rsidRPr="00C0789E">
        <w:t xml:space="preserve">Calderwood, L and </w:t>
      </w:r>
      <w:proofErr w:type="spellStart"/>
      <w:r w:rsidRPr="00C0789E">
        <w:t>Lessof</w:t>
      </w:r>
      <w:proofErr w:type="spellEnd"/>
      <w:r w:rsidRPr="00C0789E">
        <w:t xml:space="preserve">, C 2009, ‘Enhancing longitudinal surveys by linking to administrative data’ in (ed) P Lynn Methodology of longitudinal surveys, John Wiley &amp; Sons, New Jersey, pp.55-72. </w:t>
      </w:r>
    </w:p>
    <w:p w14:paraId="11C15E0C" w14:textId="70298A8D" w:rsidR="004B147B" w:rsidRPr="0030760C" w:rsidRDefault="004B147B" w:rsidP="00C0789E">
      <w:pPr>
        <w:pStyle w:val="Text"/>
        <w:ind w:left="720" w:right="0" w:hanging="720"/>
      </w:pPr>
      <w:r w:rsidRPr="0030760C">
        <w:t>Carter, K, Shaw, C, Hayward, M &amp; Blakely, T 2010, ‘Understanding the determinants of consent for linkage of administrative health data with a longitudinal survey’, </w:t>
      </w:r>
      <w:proofErr w:type="spellStart"/>
      <w:r w:rsidRPr="00C0789E">
        <w:t>Kōtuitui</w:t>
      </w:r>
      <w:proofErr w:type="spellEnd"/>
      <w:r w:rsidRPr="00C0789E">
        <w:t>: New Zealand Journal of Social Sciences</w:t>
      </w:r>
      <w:r w:rsidRPr="0030760C">
        <w:t xml:space="preserve"> </w:t>
      </w:r>
      <w:r w:rsidRPr="00C0789E">
        <w:t>Online</w:t>
      </w:r>
      <w:r w:rsidRPr="0030760C">
        <w:t>, vol.5, no.2, pp.53</w:t>
      </w:r>
      <w:r w:rsidR="00787408" w:rsidRPr="0030760C">
        <w:t>—</w:t>
      </w:r>
      <w:r w:rsidRPr="0030760C">
        <w:t>60.</w:t>
      </w:r>
    </w:p>
    <w:p w14:paraId="7AF83120" w14:textId="2E31A2B3" w:rsidR="000E3095" w:rsidRPr="00C0789E" w:rsidRDefault="000E3095" w:rsidP="00C0789E">
      <w:pPr>
        <w:pStyle w:val="Text"/>
        <w:ind w:left="720" w:right="0" w:hanging="720"/>
      </w:pPr>
      <w:proofErr w:type="spellStart"/>
      <w:r w:rsidRPr="00C0789E">
        <w:t>Dahlhamer</w:t>
      </w:r>
      <w:proofErr w:type="spellEnd"/>
      <w:r w:rsidRPr="00C0789E">
        <w:t xml:space="preserve">, J &amp; Cox, SC 2007, </w:t>
      </w:r>
      <w:r w:rsidR="00CD6C81" w:rsidRPr="00C0789E">
        <w:t>‘</w:t>
      </w:r>
      <w:r w:rsidRPr="0030760C">
        <w:t xml:space="preserve">Respondent consent to link survey data with administrative records: </w:t>
      </w:r>
      <w:r w:rsidR="00476EB1" w:rsidRPr="0030760C">
        <w:t>r</w:t>
      </w:r>
      <w:r w:rsidRPr="0030760C">
        <w:t xml:space="preserve">esults from a split-ballot field test with the 2007 National Health Interview </w:t>
      </w:r>
      <w:r w:rsidRPr="00C0789E">
        <w:t>Survey</w:t>
      </w:r>
      <w:r w:rsidR="00CD6C81" w:rsidRPr="00C0789E">
        <w:t>’</w:t>
      </w:r>
      <w:r w:rsidR="005B113D" w:rsidRPr="00C0789E">
        <w:t xml:space="preserve">, National </w:t>
      </w:r>
      <w:proofErr w:type="spellStart"/>
      <w:r w:rsidR="005B113D" w:rsidRPr="00C0789E">
        <w:t>Center</w:t>
      </w:r>
      <w:proofErr w:type="spellEnd"/>
      <w:r w:rsidR="005B113D" w:rsidRPr="00C0789E">
        <w:t xml:space="preserve"> for Health Statistics, </w:t>
      </w:r>
      <w:r w:rsidR="00CD6C81" w:rsidRPr="00C0789E">
        <w:t>Hyattsville, MD.</w:t>
      </w:r>
    </w:p>
    <w:p w14:paraId="6988B8CB" w14:textId="04B54753" w:rsidR="00905997" w:rsidRPr="0030760C" w:rsidRDefault="00905997" w:rsidP="00C0789E">
      <w:pPr>
        <w:pStyle w:val="Text"/>
        <w:ind w:left="720" w:right="0" w:hanging="720"/>
      </w:pPr>
      <w:proofErr w:type="spellStart"/>
      <w:r w:rsidRPr="0030760C">
        <w:t>Daraganova</w:t>
      </w:r>
      <w:proofErr w:type="spellEnd"/>
      <w:r w:rsidRPr="0030760C">
        <w:t xml:space="preserve">, G, Edwards, B &amp; </w:t>
      </w:r>
      <w:proofErr w:type="spellStart"/>
      <w:r w:rsidRPr="0030760C">
        <w:t>Sipthorp</w:t>
      </w:r>
      <w:proofErr w:type="spellEnd"/>
      <w:r w:rsidRPr="0030760C">
        <w:t xml:space="preserve">, M 2013, </w:t>
      </w:r>
      <w:r w:rsidRPr="00C0789E">
        <w:t xml:space="preserve">Using National Assessment Program — Literacy and Numeracy (NAPLAN) data in the Longitudinal Study of Australian Children (LSAC), </w:t>
      </w:r>
      <w:r w:rsidRPr="0030760C">
        <w:t>LSAC technical paper no.8, Australian Institute of Family Studies, Melbourne.</w:t>
      </w:r>
    </w:p>
    <w:p w14:paraId="0D5CD2ED" w14:textId="0422674A" w:rsidR="00074414" w:rsidRPr="00C0789E" w:rsidRDefault="00074414" w:rsidP="00C0789E">
      <w:pPr>
        <w:pStyle w:val="Text"/>
        <w:ind w:left="720" w:right="0" w:hanging="720"/>
      </w:pPr>
      <w:proofErr w:type="spellStart"/>
      <w:r w:rsidRPr="0030760C">
        <w:t>Izrael</w:t>
      </w:r>
      <w:proofErr w:type="spellEnd"/>
      <w:r w:rsidRPr="00C0789E">
        <w:t xml:space="preserve">, D, Battaglia, MP &amp; Frankel, MR 2009, ‘Extreme survey weight adjustment as a component of sample balancing (aka raking)’, Proceedings from the thirty-fourth annual SAS </w:t>
      </w:r>
      <w:proofErr w:type="gramStart"/>
      <w:r w:rsidRPr="00C0789E">
        <w:t>users</w:t>
      </w:r>
      <w:proofErr w:type="gramEnd"/>
      <w:r w:rsidRPr="00C0789E">
        <w:t xml:space="preserve"> group international conference, vol.720. </w:t>
      </w:r>
    </w:p>
    <w:p w14:paraId="40A50CD4" w14:textId="730FC798" w:rsidR="00F22468" w:rsidRPr="00C0789E" w:rsidRDefault="00F22468" w:rsidP="00C0789E">
      <w:pPr>
        <w:pStyle w:val="Text"/>
        <w:ind w:left="720" w:right="0" w:hanging="720"/>
      </w:pPr>
      <w:proofErr w:type="spellStart"/>
      <w:r w:rsidRPr="0030760C">
        <w:t>Izrael</w:t>
      </w:r>
      <w:proofErr w:type="spellEnd"/>
      <w:r w:rsidRPr="00C0789E">
        <w:t xml:space="preserve">, D, </w:t>
      </w:r>
      <w:proofErr w:type="spellStart"/>
      <w:r w:rsidRPr="00C0789E">
        <w:t>Hoaglin</w:t>
      </w:r>
      <w:proofErr w:type="spellEnd"/>
      <w:r w:rsidRPr="00C0789E">
        <w:t>, DC &amp; Battaglia, MP</w:t>
      </w:r>
      <w:r w:rsidR="00007755" w:rsidRPr="00C0789E">
        <w:t xml:space="preserve"> </w:t>
      </w:r>
      <w:r w:rsidRPr="00C0789E">
        <w:t xml:space="preserve">2000, </w:t>
      </w:r>
      <w:r w:rsidR="00D16F90" w:rsidRPr="00C0789E">
        <w:t>‘</w:t>
      </w:r>
      <w:r w:rsidRPr="00C0789E">
        <w:t>A SAS macro for balancing a weighted sample</w:t>
      </w:r>
      <w:r w:rsidR="00D16F90" w:rsidRPr="00C0789E">
        <w:t xml:space="preserve">’, in </w:t>
      </w:r>
      <w:r w:rsidRPr="00C0789E">
        <w:t xml:space="preserve">Proceedings of the twenty-fifth annual SAS </w:t>
      </w:r>
      <w:proofErr w:type="gramStart"/>
      <w:r w:rsidRPr="00C0789E">
        <w:t>users</w:t>
      </w:r>
      <w:proofErr w:type="gramEnd"/>
      <w:r w:rsidRPr="00C0789E">
        <w:t xml:space="preserve"> group international conference</w:t>
      </w:r>
      <w:r w:rsidR="00D16F90" w:rsidRPr="00C0789E">
        <w:t xml:space="preserve">, </w:t>
      </w:r>
      <w:r w:rsidRPr="00C0789E">
        <w:t>SAS Institute</w:t>
      </w:r>
      <w:r w:rsidR="00D16F90" w:rsidRPr="00C0789E">
        <w:t xml:space="preserve"> Inc</w:t>
      </w:r>
      <w:r w:rsidR="00074414" w:rsidRPr="00C0789E">
        <w:t>.</w:t>
      </w:r>
      <w:r w:rsidR="00D16F90" w:rsidRPr="00C0789E">
        <w:t>, pp.9</w:t>
      </w:r>
      <w:r w:rsidR="001609DD" w:rsidRPr="00C0789E">
        <w:t>—</w:t>
      </w:r>
      <w:r w:rsidR="00D16F90" w:rsidRPr="00C0789E">
        <w:t>12.</w:t>
      </w:r>
    </w:p>
    <w:p w14:paraId="16EA04F9" w14:textId="3F690E27" w:rsidR="00F22468" w:rsidRPr="00C0789E" w:rsidRDefault="001609DD" w:rsidP="00C0789E">
      <w:pPr>
        <w:pStyle w:val="Text"/>
        <w:ind w:left="720" w:right="0" w:hanging="720"/>
      </w:pPr>
      <w:r w:rsidRPr="0030760C">
        <w:t>——</w:t>
      </w:r>
      <w:r w:rsidR="00D16F90" w:rsidRPr="00C0789E">
        <w:t>2004, ‘</w:t>
      </w:r>
      <w:r w:rsidR="00F22468" w:rsidRPr="00C0789E">
        <w:t>To rake or not to rake is not the question anymore with the enhanced raking macro</w:t>
      </w:r>
      <w:r w:rsidR="00D16F90" w:rsidRPr="00C0789E">
        <w:t xml:space="preserve">’, in </w:t>
      </w:r>
      <w:r w:rsidR="00F22468" w:rsidRPr="00C0789E">
        <w:t xml:space="preserve">Proceedings of the </w:t>
      </w:r>
      <w:r w:rsidR="00D16F90" w:rsidRPr="00C0789E">
        <w:t>t</w:t>
      </w:r>
      <w:r w:rsidR="00F22468" w:rsidRPr="00C0789E">
        <w:t>wenty-</w:t>
      </w:r>
      <w:r w:rsidR="00D16F90" w:rsidRPr="00C0789E">
        <w:t>n</w:t>
      </w:r>
      <w:r w:rsidR="00F22468" w:rsidRPr="00C0789E">
        <w:t xml:space="preserve">inth </w:t>
      </w:r>
      <w:r w:rsidR="00D16F90" w:rsidRPr="00C0789E">
        <w:t>a</w:t>
      </w:r>
      <w:r w:rsidR="00F22468" w:rsidRPr="00C0789E">
        <w:t xml:space="preserve">nnual SAS </w:t>
      </w:r>
      <w:proofErr w:type="gramStart"/>
      <w:r w:rsidR="00D16F90" w:rsidRPr="00C0789E">
        <w:t>u</w:t>
      </w:r>
      <w:r w:rsidR="00F22468" w:rsidRPr="00C0789E">
        <w:t>sers</w:t>
      </w:r>
      <w:proofErr w:type="gramEnd"/>
      <w:r w:rsidR="00F22468" w:rsidRPr="00C0789E">
        <w:t xml:space="preserve"> </w:t>
      </w:r>
      <w:r w:rsidR="00D16F90" w:rsidRPr="00C0789E">
        <w:t>g</w:t>
      </w:r>
      <w:r w:rsidR="00F22468" w:rsidRPr="00C0789E">
        <w:t xml:space="preserve">roup </w:t>
      </w:r>
      <w:r w:rsidR="00D16F90" w:rsidRPr="00C0789E">
        <w:t>i</w:t>
      </w:r>
      <w:r w:rsidR="00F22468" w:rsidRPr="00C0789E">
        <w:t xml:space="preserve">nternational </w:t>
      </w:r>
      <w:r w:rsidR="00D16F90" w:rsidRPr="00C0789E">
        <w:t>c</w:t>
      </w:r>
      <w:r w:rsidR="00F22468" w:rsidRPr="00C0789E">
        <w:t>onference</w:t>
      </w:r>
      <w:r w:rsidR="00D16F90" w:rsidRPr="00C0789E">
        <w:t>.</w:t>
      </w:r>
    </w:p>
    <w:p w14:paraId="4A08F0B0" w14:textId="45B405DD" w:rsidR="000E3095" w:rsidRPr="00C0789E" w:rsidRDefault="000E3095" w:rsidP="00C0789E">
      <w:pPr>
        <w:pStyle w:val="Text"/>
        <w:ind w:left="720" w:right="0" w:hanging="720"/>
      </w:pPr>
      <w:proofErr w:type="spellStart"/>
      <w:r w:rsidRPr="00C0789E">
        <w:t>Jäckle</w:t>
      </w:r>
      <w:proofErr w:type="spellEnd"/>
      <w:r w:rsidRPr="00C0789E">
        <w:t xml:space="preserve">, A, </w:t>
      </w:r>
      <w:proofErr w:type="spellStart"/>
      <w:r w:rsidRPr="00C0789E">
        <w:t>Beninger</w:t>
      </w:r>
      <w:proofErr w:type="spellEnd"/>
      <w:r w:rsidRPr="00C0789E">
        <w:t xml:space="preserve">, K, Burton, J </w:t>
      </w:r>
      <w:r w:rsidR="00265015" w:rsidRPr="00C0789E">
        <w:t>&amp;</w:t>
      </w:r>
      <w:r w:rsidRPr="00C0789E">
        <w:t xml:space="preserve"> Couper, MP 2021, </w:t>
      </w:r>
      <w:r w:rsidR="009E2CEB" w:rsidRPr="00C0789E">
        <w:t>‘</w:t>
      </w:r>
      <w:r w:rsidRPr="00C0789E">
        <w:t xml:space="preserve">Understanding </w:t>
      </w:r>
      <w:r w:rsidR="009E2CEB" w:rsidRPr="00C0789E">
        <w:t>d</w:t>
      </w:r>
      <w:r w:rsidRPr="00C0789E">
        <w:t xml:space="preserve">ata </w:t>
      </w:r>
      <w:r w:rsidR="009E2CEB" w:rsidRPr="00C0789E">
        <w:t>l</w:t>
      </w:r>
      <w:r w:rsidRPr="00C0789E">
        <w:t xml:space="preserve">inkage </w:t>
      </w:r>
      <w:r w:rsidR="009E2CEB" w:rsidRPr="00C0789E">
        <w:t>c</w:t>
      </w:r>
      <w:r w:rsidRPr="00C0789E">
        <w:t xml:space="preserve">onsent in </w:t>
      </w:r>
      <w:r w:rsidR="009E2CEB" w:rsidRPr="00C0789E">
        <w:t>l</w:t>
      </w:r>
      <w:r w:rsidRPr="00C0789E">
        <w:t xml:space="preserve">ongitudinal </w:t>
      </w:r>
      <w:r w:rsidR="009E2CEB" w:rsidRPr="00C0789E">
        <w:t>s</w:t>
      </w:r>
      <w:r w:rsidRPr="00C0789E">
        <w:t>urveys</w:t>
      </w:r>
      <w:r w:rsidR="009E2CEB" w:rsidRPr="00C0789E">
        <w:t>’,</w:t>
      </w:r>
      <w:r w:rsidRPr="00C0789E">
        <w:t> Advances in Longitudinal Survey Methodology, pp.122</w:t>
      </w:r>
      <w:r w:rsidR="00FF2E96" w:rsidRPr="00C0789E">
        <w:t>—</w:t>
      </w:r>
      <w:r w:rsidR="007F19AD" w:rsidRPr="00C0789E">
        <w:t>1</w:t>
      </w:r>
      <w:r w:rsidRPr="00C0789E">
        <w:t>50</w:t>
      </w:r>
      <w:r w:rsidR="009E2CEB" w:rsidRPr="00C0789E">
        <w:t>.</w:t>
      </w:r>
    </w:p>
    <w:p w14:paraId="26AF2A85" w14:textId="576B5E09" w:rsidR="000D3334" w:rsidRPr="00C0789E" w:rsidRDefault="000D3334" w:rsidP="00C0789E">
      <w:pPr>
        <w:pStyle w:val="Text"/>
        <w:ind w:left="720" w:right="0" w:hanging="720"/>
      </w:pPr>
      <w:proofErr w:type="spellStart"/>
      <w:r w:rsidRPr="00C0789E">
        <w:t>Jäckle</w:t>
      </w:r>
      <w:proofErr w:type="spellEnd"/>
      <w:r w:rsidRPr="00C0789E">
        <w:t xml:space="preserve">, A, Burton, J, Couper, MP, Crossley, TF &amp; </w:t>
      </w:r>
      <w:proofErr w:type="spellStart"/>
      <w:r w:rsidRPr="00C0789E">
        <w:t>Walzenbach</w:t>
      </w:r>
      <w:proofErr w:type="spellEnd"/>
      <w:r w:rsidRPr="00C0789E">
        <w:t xml:space="preserve">, S 2021, How and why does the mode of data collection affect consent to data linkage? Understanding </w:t>
      </w:r>
      <w:r w:rsidR="00FD07BE" w:rsidRPr="00C0789E">
        <w:t>society working paper series</w:t>
      </w:r>
      <w:r w:rsidRPr="00C0789E">
        <w:t xml:space="preserve">, </w:t>
      </w:r>
      <w:r w:rsidR="00FD07BE" w:rsidRPr="00C0789E">
        <w:t xml:space="preserve">University of Sussex, </w:t>
      </w:r>
      <w:r w:rsidRPr="00C0789E">
        <w:t>Institute for Social and Economic Research, no. 2021</w:t>
      </w:r>
      <w:r w:rsidR="00FD07BE" w:rsidRPr="00C0789E">
        <w:t xml:space="preserve"> </w:t>
      </w:r>
      <w:r w:rsidR="003F50B7" w:rsidRPr="00C0789E">
        <w:t xml:space="preserve">— </w:t>
      </w:r>
      <w:r w:rsidRPr="00C0789E">
        <w:t>04.</w:t>
      </w:r>
    </w:p>
    <w:p w14:paraId="4A235F39" w14:textId="0A33B1DA" w:rsidR="000E3095" w:rsidRPr="00C0789E" w:rsidRDefault="000E3095" w:rsidP="00C0789E">
      <w:pPr>
        <w:pStyle w:val="Text"/>
        <w:ind w:left="720" w:right="0" w:hanging="720"/>
      </w:pPr>
      <w:r w:rsidRPr="00C0789E">
        <w:lastRenderedPageBreak/>
        <w:t xml:space="preserve">Jenkins, S, </w:t>
      </w:r>
      <w:proofErr w:type="spellStart"/>
      <w:r w:rsidRPr="00C0789E">
        <w:t>Cappellari</w:t>
      </w:r>
      <w:proofErr w:type="spellEnd"/>
      <w:r w:rsidRPr="00C0789E">
        <w:t xml:space="preserve">, L, Lynn, P, </w:t>
      </w:r>
      <w:proofErr w:type="spellStart"/>
      <w:r w:rsidRPr="00C0789E">
        <w:t>Jäckle</w:t>
      </w:r>
      <w:proofErr w:type="spellEnd"/>
      <w:r w:rsidRPr="00C0789E">
        <w:t xml:space="preserve">, A &amp; Sala, E 2006, </w:t>
      </w:r>
      <w:r w:rsidR="009E2CEB" w:rsidRPr="00C0789E">
        <w:t>‘</w:t>
      </w:r>
      <w:r w:rsidRPr="00C0789E">
        <w:t>Patterns of consent: evidence from a general household survey</w:t>
      </w:r>
      <w:r w:rsidR="009E2CEB" w:rsidRPr="00C0789E">
        <w:t>’</w:t>
      </w:r>
      <w:r w:rsidRPr="00C0789E">
        <w:t>, Journal of the Royal Statistical Society, vol.169, no.4, pp.701</w:t>
      </w:r>
      <w:r w:rsidR="00FD07BE" w:rsidRPr="00C0789E">
        <w:t>—</w:t>
      </w:r>
      <w:r w:rsidR="007F19AD" w:rsidRPr="00C0789E">
        <w:t>7</w:t>
      </w:r>
      <w:r w:rsidRPr="00C0789E">
        <w:t xml:space="preserve">22. </w:t>
      </w:r>
    </w:p>
    <w:p w14:paraId="06E492BD" w14:textId="7E881A76" w:rsidR="006D3F93" w:rsidRPr="0030760C" w:rsidRDefault="006D3F93" w:rsidP="00C0789E">
      <w:pPr>
        <w:pStyle w:val="Text"/>
        <w:ind w:left="720" w:right="0" w:hanging="720"/>
      </w:pPr>
      <w:r w:rsidRPr="0030760C">
        <w:t xml:space="preserve">Lim, P 2011, </w:t>
      </w:r>
      <w:r w:rsidRPr="00C0789E">
        <w:t>Weighting the LSAY Programme of International Student Assessment cohorts</w:t>
      </w:r>
      <w:r w:rsidRPr="0030760C">
        <w:t>, NCVER, Adelaide.</w:t>
      </w:r>
    </w:p>
    <w:p w14:paraId="7964BF4B" w14:textId="1762B9C0" w:rsidR="00DD3C5F" w:rsidRPr="0030760C" w:rsidRDefault="00DD3C5F" w:rsidP="00C0789E">
      <w:pPr>
        <w:pStyle w:val="Text"/>
        <w:ind w:left="720" w:right="0" w:hanging="720"/>
      </w:pPr>
      <w:r w:rsidRPr="0030760C">
        <w:t xml:space="preserve">Marks, GN and Rothman, S 2003, ‘Longitudinal studies of Australian youth’, </w:t>
      </w:r>
      <w:r w:rsidRPr="00C0789E">
        <w:t>Australian Economic Review</w:t>
      </w:r>
      <w:r w:rsidRPr="0030760C">
        <w:t>, vol.36,</w:t>
      </w:r>
      <w:r w:rsidRPr="00C0789E">
        <w:t xml:space="preserve"> no.4, </w:t>
      </w:r>
      <w:r w:rsidRPr="0030760C">
        <w:t>pp.428</w:t>
      </w:r>
      <w:r w:rsidRPr="00C0789E">
        <w:t>—</w:t>
      </w:r>
      <w:r w:rsidRPr="0030760C">
        <w:t>434.</w:t>
      </w:r>
    </w:p>
    <w:p w14:paraId="4E8DE252" w14:textId="1E9FF41D" w:rsidR="00265015" w:rsidRPr="0030760C" w:rsidRDefault="00265015" w:rsidP="00C0789E">
      <w:pPr>
        <w:pStyle w:val="Text"/>
        <w:ind w:left="720" w:right="0" w:hanging="720"/>
      </w:pPr>
      <w:r w:rsidRPr="0030760C">
        <w:t xml:space="preserve">Moore, J &amp; Semo, R </w:t>
      </w:r>
      <w:r w:rsidR="00800680" w:rsidRPr="0030760C">
        <w:t>2019</w:t>
      </w:r>
      <w:r w:rsidRPr="0030760C">
        <w:t xml:space="preserve">, </w:t>
      </w:r>
      <w:r w:rsidR="00476EB1" w:rsidRPr="0030760C">
        <w:t>‘</w:t>
      </w:r>
      <w:r w:rsidRPr="0030760C">
        <w:t>An introduction to the Longitudinal Surveys of Australian Youth (LSAY)</w:t>
      </w:r>
      <w:r w:rsidR="00476EB1" w:rsidRPr="0030760C">
        <w:t>’</w:t>
      </w:r>
      <w:r w:rsidRPr="0030760C">
        <w:t xml:space="preserve">, </w:t>
      </w:r>
      <w:r w:rsidRPr="00C0789E">
        <w:t>Longitudinal and Life Course Studies</w:t>
      </w:r>
      <w:r w:rsidRPr="0030760C">
        <w:t>, vol.10, no.1, pp.109</w:t>
      </w:r>
      <w:r w:rsidR="00FD07BE" w:rsidRPr="0030760C">
        <w:t>—</w:t>
      </w:r>
      <w:r w:rsidR="007F19AD" w:rsidRPr="0030760C">
        <w:t>1</w:t>
      </w:r>
      <w:r w:rsidRPr="0030760C">
        <w:t>23</w:t>
      </w:r>
      <w:r w:rsidR="00476EB1" w:rsidRPr="0030760C">
        <w:t xml:space="preserve">. </w:t>
      </w:r>
    </w:p>
    <w:p w14:paraId="395122FF" w14:textId="4292F559" w:rsidR="00F5494B" w:rsidRPr="0030760C" w:rsidRDefault="00F5494B" w:rsidP="00C0789E">
      <w:pPr>
        <w:pStyle w:val="Text"/>
        <w:ind w:left="720" w:right="0" w:hanging="720"/>
      </w:pPr>
      <w:r w:rsidRPr="00C0789E">
        <w:t xml:space="preserve">NCVER </w:t>
      </w:r>
      <w:r w:rsidR="00FD07BE" w:rsidRPr="00C0789E">
        <w:t>(National Centre for Vocational Education Research)</w:t>
      </w:r>
      <w:r w:rsidR="000F0FD8" w:rsidRPr="00C0789E">
        <w:t xml:space="preserve"> </w:t>
      </w:r>
      <w:r w:rsidRPr="00C0789E">
        <w:t>2022, Longitudinal Surveys of Australian Youth (LSAY) 2015 cohort user guide, NCVER, Adelaide</w:t>
      </w:r>
      <w:r w:rsidR="000F0FD8" w:rsidRPr="00C0789E">
        <w:t>.</w:t>
      </w:r>
    </w:p>
    <w:p w14:paraId="2186250A" w14:textId="1ADB2197" w:rsidR="006D1509" w:rsidRPr="00C0789E" w:rsidRDefault="006D1509" w:rsidP="00C0789E">
      <w:pPr>
        <w:pStyle w:val="Text"/>
        <w:ind w:left="720" w:right="0" w:hanging="720"/>
      </w:pPr>
      <w:r w:rsidRPr="00C0789E">
        <w:t xml:space="preserve">OECD </w:t>
      </w:r>
      <w:r w:rsidR="000F0FD8" w:rsidRPr="00C0789E">
        <w:t xml:space="preserve">(Organisation for Economic Co-operation and Development) </w:t>
      </w:r>
      <w:r w:rsidRPr="00C0789E">
        <w:t>2017, PISA 2015 technical report, OECD, Paris</w:t>
      </w:r>
      <w:r w:rsidR="00476EB1" w:rsidRPr="00C0789E">
        <w:t>,</w:t>
      </w:r>
      <w:r w:rsidRPr="00C0789E">
        <w:t xml:space="preserve"> </w:t>
      </w:r>
      <w:r w:rsidR="00476EB1" w:rsidRPr="00C0789E">
        <w:t>&lt;</w:t>
      </w:r>
      <w:hyperlink r:id="rId26" w:history="1">
        <w:r w:rsidR="00476EB1" w:rsidRPr="00C0789E">
          <w:t>https://www.oecd.org/pisa/data/2015-technical-report/PISA2015_TechRep_Final.pdf</w:t>
        </w:r>
      </w:hyperlink>
      <w:r w:rsidR="00476EB1" w:rsidRPr="00C0789E">
        <w:t>&gt;</w:t>
      </w:r>
      <w:r w:rsidRPr="00C0789E">
        <w:t>.</w:t>
      </w:r>
    </w:p>
    <w:p w14:paraId="5A1A7184" w14:textId="3C9973BF" w:rsidR="00097314" w:rsidRPr="00C0789E" w:rsidRDefault="00097314" w:rsidP="00C0789E">
      <w:pPr>
        <w:pStyle w:val="Text"/>
        <w:ind w:left="720" w:right="0" w:hanging="720"/>
      </w:pPr>
      <w:proofErr w:type="spellStart"/>
      <w:r w:rsidRPr="00C0789E">
        <w:t>Parvazian</w:t>
      </w:r>
      <w:proofErr w:type="spellEnd"/>
      <w:r w:rsidRPr="00C0789E">
        <w:t>, S 2022, ‘The new phenomena of diminishing survey response: is the latest Longitudinal Surveys of Australian Youth cohort representative of today’s young people?’, Unpublished.</w:t>
      </w:r>
    </w:p>
    <w:p w14:paraId="43597692" w14:textId="1941BB1C" w:rsidR="006D3F93" w:rsidRPr="00C0789E" w:rsidRDefault="006D3F93" w:rsidP="00C0789E">
      <w:pPr>
        <w:pStyle w:val="Text"/>
        <w:ind w:left="720" w:right="0" w:hanging="720"/>
      </w:pPr>
      <w:r w:rsidRPr="00C0789E">
        <w:t xml:space="preserve">Rosenbaum, PR &amp; Rubin, DB 1983, ‘The central role of the propensity score in observational studies for causal effects’, </w:t>
      </w:r>
      <w:proofErr w:type="spellStart"/>
      <w:r w:rsidRPr="00C0789E">
        <w:t>Biometrika</w:t>
      </w:r>
      <w:proofErr w:type="spellEnd"/>
      <w:r w:rsidRPr="00C0789E">
        <w:t xml:space="preserve">, vol.70, no.1, pp.41–55. </w:t>
      </w:r>
    </w:p>
    <w:p w14:paraId="16C99AC5" w14:textId="7F322F9C" w:rsidR="00FE6D57" w:rsidRPr="00C0789E" w:rsidRDefault="00FE6D57" w:rsidP="00C0789E">
      <w:pPr>
        <w:pStyle w:val="Text"/>
        <w:ind w:left="720" w:right="0" w:hanging="720"/>
      </w:pPr>
      <w:r w:rsidRPr="00C0789E">
        <w:t xml:space="preserve">Schouten, B, </w:t>
      </w:r>
      <w:proofErr w:type="spellStart"/>
      <w:r w:rsidRPr="00C0789E">
        <w:t>Cobben</w:t>
      </w:r>
      <w:proofErr w:type="spellEnd"/>
      <w:r w:rsidRPr="00C0789E">
        <w:t>, F &amp; Bethlehem, J 2009, ‘Indicators for the representativeness of survey response’, Survey Methodology, vol.35, no.1, pp.101—113.</w:t>
      </w:r>
    </w:p>
    <w:p w14:paraId="0DA71E28" w14:textId="4104DC96" w:rsidR="003904A7" w:rsidRPr="00C0789E" w:rsidRDefault="003904A7" w:rsidP="00C0789E">
      <w:pPr>
        <w:pStyle w:val="Text"/>
        <w:ind w:left="720" w:right="0" w:hanging="720"/>
      </w:pPr>
      <w:r w:rsidRPr="00C0789E">
        <w:t xml:space="preserve">Schouten, B, </w:t>
      </w:r>
      <w:proofErr w:type="spellStart"/>
      <w:r w:rsidRPr="00C0789E">
        <w:t>Shlomo</w:t>
      </w:r>
      <w:proofErr w:type="spellEnd"/>
      <w:r w:rsidRPr="00C0789E">
        <w:t xml:space="preserve">, N </w:t>
      </w:r>
      <w:r w:rsidR="009860F0" w:rsidRPr="00C0789E">
        <w:t>&amp;</w:t>
      </w:r>
      <w:r w:rsidRPr="00C0789E">
        <w:t xml:space="preserve"> Skinner, CJ, 2011, ‘Indicators for monitoring and improving representativeness of response’, Journal of Official Statistics, vol.27, no.2, pp. 231</w:t>
      </w:r>
      <w:r w:rsidR="000F0FD8" w:rsidRPr="00C0789E">
        <w:t>—</w:t>
      </w:r>
      <w:r w:rsidR="00FE6D57" w:rsidRPr="00C0789E">
        <w:t>2</w:t>
      </w:r>
      <w:r w:rsidRPr="00C0789E">
        <w:t xml:space="preserve">53. </w:t>
      </w:r>
    </w:p>
    <w:p w14:paraId="25147736" w14:textId="17E0C138" w:rsidR="00905997" w:rsidRPr="00C0789E" w:rsidRDefault="000E3095" w:rsidP="00C0789E">
      <w:pPr>
        <w:pStyle w:val="Text"/>
        <w:ind w:left="720" w:right="0" w:hanging="720"/>
      </w:pPr>
      <w:r w:rsidRPr="00C0789E">
        <w:t xml:space="preserve">Yang, D, Fricker, S &amp; </w:t>
      </w:r>
      <w:proofErr w:type="spellStart"/>
      <w:r w:rsidRPr="00C0789E">
        <w:t>Eltinge</w:t>
      </w:r>
      <w:proofErr w:type="spellEnd"/>
      <w:r w:rsidR="00E90B76" w:rsidRPr="00C0789E">
        <w:t>,</w:t>
      </w:r>
      <w:r w:rsidRPr="00C0789E">
        <w:t xml:space="preserve"> J 2019, </w:t>
      </w:r>
      <w:r w:rsidR="009E2CEB" w:rsidRPr="00C0789E">
        <w:t>‘</w:t>
      </w:r>
      <w:r w:rsidRPr="00C0789E">
        <w:t xml:space="preserve">Methods for </w:t>
      </w:r>
      <w:r w:rsidR="009E2CEB" w:rsidRPr="00C0789E">
        <w:t>e</w:t>
      </w:r>
      <w:r w:rsidRPr="00C0789E">
        <w:t xml:space="preserve">xploratory </w:t>
      </w:r>
      <w:r w:rsidR="009E2CEB" w:rsidRPr="00C0789E">
        <w:t>a</w:t>
      </w:r>
      <w:r w:rsidRPr="00C0789E">
        <w:t xml:space="preserve">ssessment of </w:t>
      </w:r>
      <w:r w:rsidR="009E2CEB" w:rsidRPr="00C0789E">
        <w:t>c</w:t>
      </w:r>
      <w:r w:rsidRPr="00C0789E">
        <w:t>onsent-to-</w:t>
      </w:r>
      <w:r w:rsidR="009E2CEB" w:rsidRPr="00C0789E">
        <w:t>l</w:t>
      </w:r>
      <w:r w:rsidRPr="00C0789E">
        <w:t xml:space="preserve">ink in a </w:t>
      </w:r>
      <w:r w:rsidR="009E2CEB" w:rsidRPr="00C0789E">
        <w:t>h</w:t>
      </w:r>
      <w:r w:rsidRPr="00C0789E">
        <w:t>ousehold survey</w:t>
      </w:r>
      <w:r w:rsidR="009E2CEB" w:rsidRPr="00C0789E">
        <w:t>’</w:t>
      </w:r>
      <w:r w:rsidRPr="00C0789E">
        <w:t>, Journal of Survey Statistics and Methodology, vol.7, no.1, pp.118</w:t>
      </w:r>
      <w:r w:rsidR="00E90B76" w:rsidRPr="00C0789E">
        <w:t>—</w:t>
      </w:r>
      <w:r w:rsidR="00FE6D57" w:rsidRPr="00C0789E">
        <w:t>2</w:t>
      </w:r>
      <w:r w:rsidRPr="00C0789E">
        <w:t xml:space="preserve">55. </w:t>
      </w:r>
    </w:p>
    <w:p w14:paraId="6D0DDA41" w14:textId="77777777" w:rsidR="000D1083" w:rsidRPr="00C0789E" w:rsidRDefault="000D1083" w:rsidP="00C0789E">
      <w:pPr>
        <w:pStyle w:val="Text"/>
        <w:ind w:left="720" w:right="0" w:hanging="720"/>
      </w:pPr>
    </w:p>
    <w:p w14:paraId="477AD644" w14:textId="3A03D8E8" w:rsidR="00F22468" w:rsidRPr="009A4FC1" w:rsidRDefault="00F22468" w:rsidP="00AD1238">
      <w:pPr>
        <w:spacing w:before="0" w:line="240" w:lineRule="auto"/>
        <w:rPr>
          <w:sz w:val="18"/>
          <w:szCs w:val="18"/>
        </w:rPr>
        <w:sectPr w:rsidR="00F22468" w:rsidRPr="009A4FC1" w:rsidSect="008D1E75">
          <w:footerReference w:type="even" r:id="rId27"/>
          <w:footerReference w:type="default" r:id="rId28"/>
          <w:pgSz w:w="11907" w:h="16840" w:code="9"/>
          <w:pgMar w:top="1276" w:right="1418" w:bottom="1276" w:left="1418" w:header="709" w:footer="556" w:gutter="0"/>
          <w:cols w:space="708"/>
          <w:docGrid w:linePitch="360"/>
        </w:sectPr>
      </w:pPr>
    </w:p>
    <w:bookmarkEnd w:id="1"/>
    <w:bookmarkEnd w:id="2"/>
    <w:bookmarkEnd w:id="3"/>
    <w:bookmarkEnd w:id="4"/>
    <w:p w14:paraId="4E7AC2D9" w14:textId="2DC88516" w:rsidR="00AD1238" w:rsidRDefault="00362E8C">
      <w:pPr>
        <w:spacing w:before="0" w:line="240" w:lineRule="auto"/>
      </w:pPr>
      <w:r>
        <w:rPr>
          <w:noProof/>
          <w:lang w:eastAsia="en-AU"/>
        </w:rPr>
        <w:lastRenderedPageBreak/>
        <w:drawing>
          <wp:anchor distT="0" distB="0" distL="114300" distR="114300" simplePos="0" relativeHeight="251681792" behindDoc="0" locked="0" layoutInCell="1" allowOverlap="1" wp14:anchorId="193872F2" wp14:editId="6D3BF261">
            <wp:simplePos x="0" y="0"/>
            <wp:positionH relativeFrom="column">
              <wp:posOffset>-1066800</wp:posOffset>
            </wp:positionH>
            <wp:positionV relativeFrom="paragraph">
              <wp:posOffset>9294191</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82816" behindDoc="0" locked="0" layoutInCell="1" allowOverlap="1" wp14:anchorId="4B0A8878" wp14:editId="330905EB">
                <wp:simplePos x="0" y="0"/>
                <wp:positionH relativeFrom="column">
                  <wp:posOffset>-849630</wp:posOffset>
                </wp:positionH>
                <wp:positionV relativeFrom="paragraph">
                  <wp:posOffset>7939405</wp:posOffset>
                </wp:positionV>
                <wp:extent cx="4505325" cy="14382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505325"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684E7"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4B754E03"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6E3E967D"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0"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1" w:history="1">
                              <w:r w:rsidRPr="006E0B9E">
                                <w:rPr>
                                  <w:rStyle w:val="Hyperlink"/>
                                  <w:rFonts w:ascii="Arial" w:hAnsi="Arial" w:cs="Arial"/>
                                  <w:sz w:val="16"/>
                                </w:rPr>
                                <w:t>http://www.lsay.edu.au</w:t>
                              </w:r>
                            </w:hyperlink>
                            <w:r w:rsidRPr="006E0B9E">
                              <w:rPr>
                                <w:rFonts w:ascii="Arial" w:hAnsi="Arial" w:cs="Arial"/>
                              </w:rPr>
                              <w:t>&gt;</w:t>
                            </w:r>
                          </w:p>
                          <w:p w14:paraId="72202B99"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2"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573585E4" w14:textId="77777777" w:rsidR="004A126D" w:rsidRPr="006E0B9E" w:rsidRDefault="004A126D" w:rsidP="00362E8C">
                            <w:pPr>
                              <w:rPr>
                                <w:rFonts w:ascii="Arial" w:hAnsi="Arial" w:cs="Arial"/>
                              </w:rPr>
                            </w:pPr>
                          </w:p>
                          <w:p w14:paraId="3B5E58AA" w14:textId="77777777" w:rsidR="004F4D80" w:rsidRDefault="004F4D80" w:rsidP="00362E8C"/>
                          <w:p w14:paraId="2D7C4D9F"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14BA9AC4"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5D0080D"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3"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4" w:history="1">
                              <w:r w:rsidRPr="006E0B9E">
                                <w:rPr>
                                  <w:rStyle w:val="Hyperlink"/>
                                  <w:rFonts w:ascii="Arial" w:hAnsi="Arial" w:cs="Arial"/>
                                  <w:sz w:val="16"/>
                                </w:rPr>
                                <w:t>http://www.lsay.edu.au</w:t>
                              </w:r>
                            </w:hyperlink>
                            <w:r w:rsidRPr="006E0B9E">
                              <w:rPr>
                                <w:rFonts w:ascii="Arial" w:hAnsi="Arial" w:cs="Arial"/>
                              </w:rPr>
                              <w:t>&gt;</w:t>
                            </w:r>
                          </w:p>
                          <w:p w14:paraId="28D1B311"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5"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0FCF4C93" w14:textId="77777777" w:rsidR="004A126D" w:rsidRPr="006E0B9E" w:rsidRDefault="004A126D" w:rsidP="00362E8C">
                            <w:pPr>
                              <w:rPr>
                                <w:rFonts w:ascii="Arial" w:hAnsi="Arial" w:cs="Arial"/>
                              </w:rPr>
                            </w:pPr>
                          </w:p>
                          <w:p w14:paraId="1EB95C20" w14:textId="77777777" w:rsidR="00E56BCF" w:rsidRDefault="00E56BCF" w:rsidP="00362E8C"/>
                          <w:p w14:paraId="480FFE5B"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289DD4E2"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49FCA430"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6"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7" w:history="1">
                              <w:r w:rsidRPr="006E0B9E">
                                <w:rPr>
                                  <w:rStyle w:val="Hyperlink"/>
                                  <w:rFonts w:ascii="Arial" w:hAnsi="Arial" w:cs="Arial"/>
                                  <w:sz w:val="16"/>
                                </w:rPr>
                                <w:t>http://www.lsay.edu.au</w:t>
                              </w:r>
                            </w:hyperlink>
                            <w:r w:rsidRPr="006E0B9E">
                              <w:rPr>
                                <w:rFonts w:ascii="Arial" w:hAnsi="Arial" w:cs="Arial"/>
                              </w:rPr>
                              <w:t>&gt;</w:t>
                            </w:r>
                          </w:p>
                          <w:p w14:paraId="7C33A737"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8"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64A2EAC1" w14:textId="77777777" w:rsidR="004A126D" w:rsidRPr="006E0B9E" w:rsidRDefault="004A126D" w:rsidP="00362E8C">
                            <w:pPr>
                              <w:rPr>
                                <w:rFonts w:ascii="Arial" w:hAnsi="Arial" w:cs="Arial"/>
                              </w:rPr>
                            </w:pPr>
                          </w:p>
                          <w:p w14:paraId="5914DF07" w14:textId="77777777" w:rsidR="004F4D80" w:rsidRDefault="004F4D80" w:rsidP="00362E8C"/>
                          <w:p w14:paraId="10BD057C"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3E8815C7"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05B841D2"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9"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40" w:history="1">
                              <w:r w:rsidRPr="006E0B9E">
                                <w:rPr>
                                  <w:rStyle w:val="Hyperlink"/>
                                  <w:rFonts w:ascii="Arial" w:hAnsi="Arial" w:cs="Arial"/>
                                  <w:sz w:val="16"/>
                                </w:rPr>
                                <w:t>http://www.lsay.edu.au</w:t>
                              </w:r>
                            </w:hyperlink>
                            <w:r w:rsidRPr="006E0B9E">
                              <w:rPr>
                                <w:rFonts w:ascii="Arial" w:hAnsi="Arial" w:cs="Arial"/>
                              </w:rPr>
                              <w:t>&gt;</w:t>
                            </w:r>
                          </w:p>
                          <w:p w14:paraId="08C1D68E"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41"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0F50C115" w14:textId="77777777" w:rsidR="004A126D" w:rsidRPr="006E0B9E" w:rsidRDefault="004A126D" w:rsidP="00362E8C">
                            <w:pPr>
                              <w:rPr>
                                <w:rFonts w:ascii="Arial" w:hAnsi="Arial" w:cs="Arial"/>
                              </w:rPr>
                            </w:pPr>
                          </w:p>
                          <w:p w14:paraId="280BFEA6" w14:textId="77777777" w:rsidR="00E56BCF" w:rsidRDefault="00E56BCF" w:rsidP="00362E8C"/>
                          <w:p w14:paraId="6F34ECBC"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5C6ADE9B"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0AEAD952"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42"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43" w:history="1">
                              <w:r w:rsidRPr="006E0B9E">
                                <w:rPr>
                                  <w:rStyle w:val="Hyperlink"/>
                                  <w:rFonts w:ascii="Arial" w:hAnsi="Arial" w:cs="Arial"/>
                                  <w:sz w:val="16"/>
                                </w:rPr>
                                <w:t>http://www.lsay.edu.au</w:t>
                              </w:r>
                            </w:hyperlink>
                            <w:r w:rsidRPr="006E0B9E">
                              <w:rPr>
                                <w:rFonts w:ascii="Arial" w:hAnsi="Arial" w:cs="Arial"/>
                              </w:rPr>
                              <w:t>&gt;</w:t>
                            </w:r>
                          </w:p>
                          <w:p w14:paraId="6E9FDFAD"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44"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0654D53B" w14:textId="77777777" w:rsidR="004A126D" w:rsidRPr="006E0B9E" w:rsidRDefault="004A126D" w:rsidP="00362E8C">
                            <w:pPr>
                              <w:rPr>
                                <w:rFonts w:ascii="Arial" w:hAnsi="Arial" w:cs="Arial"/>
                              </w:rPr>
                            </w:pPr>
                          </w:p>
                          <w:p w14:paraId="7F84E2C4" w14:textId="77777777" w:rsidR="004F4D80" w:rsidRDefault="004F4D80" w:rsidP="00362E8C"/>
                          <w:p w14:paraId="27FC6B19"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19A55528"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6C0A669"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45"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46" w:history="1">
                              <w:r w:rsidRPr="006E0B9E">
                                <w:rPr>
                                  <w:rStyle w:val="Hyperlink"/>
                                  <w:rFonts w:ascii="Arial" w:hAnsi="Arial" w:cs="Arial"/>
                                  <w:sz w:val="16"/>
                                </w:rPr>
                                <w:t>http://www.lsay.edu.au</w:t>
                              </w:r>
                            </w:hyperlink>
                            <w:r w:rsidRPr="006E0B9E">
                              <w:rPr>
                                <w:rFonts w:ascii="Arial" w:hAnsi="Arial" w:cs="Arial"/>
                              </w:rPr>
                              <w:t>&gt;</w:t>
                            </w:r>
                          </w:p>
                          <w:p w14:paraId="57BD03E7"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47"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094B9534" w14:textId="77777777" w:rsidR="004A126D" w:rsidRPr="006E0B9E" w:rsidRDefault="004A126D" w:rsidP="00362E8C">
                            <w:pPr>
                              <w:rPr>
                                <w:rFonts w:ascii="Arial" w:hAnsi="Arial" w:cs="Arial"/>
                              </w:rPr>
                            </w:pPr>
                          </w:p>
                          <w:p w14:paraId="33A7AF07" w14:textId="77777777" w:rsidR="00E56BCF" w:rsidRDefault="00E56BCF" w:rsidP="00362E8C"/>
                          <w:p w14:paraId="42F26FCB"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69B786D3"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40BC42D1"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48"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49" w:history="1">
                              <w:r w:rsidRPr="006E0B9E">
                                <w:rPr>
                                  <w:rStyle w:val="Hyperlink"/>
                                  <w:rFonts w:ascii="Arial" w:hAnsi="Arial" w:cs="Arial"/>
                                  <w:sz w:val="16"/>
                                </w:rPr>
                                <w:t>http://www.lsay.edu.au</w:t>
                              </w:r>
                            </w:hyperlink>
                            <w:r w:rsidRPr="006E0B9E">
                              <w:rPr>
                                <w:rFonts w:ascii="Arial" w:hAnsi="Arial" w:cs="Arial"/>
                              </w:rPr>
                              <w:t>&gt;</w:t>
                            </w:r>
                          </w:p>
                          <w:p w14:paraId="115C1090"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50"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13F4267A" w14:textId="77777777" w:rsidR="004A126D" w:rsidRPr="006E0B9E" w:rsidRDefault="004A126D" w:rsidP="00362E8C">
                            <w:pPr>
                              <w:rPr>
                                <w:rFonts w:ascii="Arial" w:hAnsi="Arial" w:cs="Arial"/>
                              </w:rPr>
                            </w:pPr>
                          </w:p>
                          <w:p w14:paraId="1874D8B6" w14:textId="77777777" w:rsidR="004F4D80" w:rsidRDefault="004F4D80" w:rsidP="00362E8C"/>
                          <w:p w14:paraId="55AA6F0B"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0672EA4B"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0192E4F0"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51"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52" w:history="1">
                              <w:r w:rsidRPr="006E0B9E">
                                <w:rPr>
                                  <w:rStyle w:val="Hyperlink"/>
                                  <w:rFonts w:ascii="Arial" w:hAnsi="Arial" w:cs="Arial"/>
                                  <w:sz w:val="16"/>
                                </w:rPr>
                                <w:t>http://www.lsay.edu.au</w:t>
                              </w:r>
                            </w:hyperlink>
                            <w:r w:rsidRPr="006E0B9E">
                              <w:rPr>
                                <w:rFonts w:ascii="Arial" w:hAnsi="Arial" w:cs="Arial"/>
                              </w:rPr>
                              <w:t>&gt;</w:t>
                            </w:r>
                          </w:p>
                          <w:p w14:paraId="7B658CAC"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53"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01D29940" w14:textId="77777777" w:rsidR="004A126D" w:rsidRPr="006E0B9E" w:rsidRDefault="004A126D" w:rsidP="00362E8C">
                            <w:pPr>
                              <w:rPr>
                                <w:rFonts w:ascii="Arial" w:hAnsi="Arial" w:cs="Arial"/>
                              </w:rPr>
                            </w:pPr>
                          </w:p>
                          <w:p w14:paraId="074DE786" w14:textId="77777777" w:rsidR="00E56BCF" w:rsidRDefault="00E56BCF" w:rsidP="00362E8C"/>
                          <w:p w14:paraId="52B7A6CB"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6A86A388"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4A3C9B9B"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54"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55" w:history="1">
                              <w:r w:rsidRPr="006E0B9E">
                                <w:rPr>
                                  <w:rStyle w:val="Hyperlink"/>
                                  <w:rFonts w:ascii="Arial" w:hAnsi="Arial" w:cs="Arial"/>
                                  <w:sz w:val="16"/>
                                </w:rPr>
                                <w:t>http://www.lsay.edu.au</w:t>
                              </w:r>
                            </w:hyperlink>
                            <w:r w:rsidRPr="006E0B9E">
                              <w:rPr>
                                <w:rFonts w:ascii="Arial" w:hAnsi="Arial" w:cs="Arial"/>
                              </w:rPr>
                              <w:t>&gt;</w:t>
                            </w:r>
                          </w:p>
                          <w:p w14:paraId="122A652C"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56"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7F7816FB" w14:textId="77777777" w:rsidR="004A126D" w:rsidRPr="006E0B9E" w:rsidRDefault="004A126D" w:rsidP="00362E8C">
                            <w:pPr>
                              <w:rPr>
                                <w:rFonts w:ascii="Arial" w:hAnsi="Arial" w:cs="Arial"/>
                              </w:rPr>
                            </w:pPr>
                          </w:p>
                          <w:p w14:paraId="3D169EC2" w14:textId="77777777" w:rsidR="004F4D80" w:rsidRDefault="004F4D80" w:rsidP="00362E8C"/>
                          <w:p w14:paraId="27D550D2"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3D8A41AF"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C06B5A8"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57"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58" w:history="1">
                              <w:r w:rsidRPr="006E0B9E">
                                <w:rPr>
                                  <w:rStyle w:val="Hyperlink"/>
                                  <w:rFonts w:ascii="Arial" w:hAnsi="Arial" w:cs="Arial"/>
                                  <w:sz w:val="16"/>
                                </w:rPr>
                                <w:t>http://www.lsay.edu.au</w:t>
                              </w:r>
                            </w:hyperlink>
                            <w:r w:rsidRPr="006E0B9E">
                              <w:rPr>
                                <w:rFonts w:ascii="Arial" w:hAnsi="Arial" w:cs="Arial"/>
                              </w:rPr>
                              <w:t>&gt;</w:t>
                            </w:r>
                          </w:p>
                          <w:p w14:paraId="2873DB21"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59"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7FAA4671" w14:textId="77777777" w:rsidR="004A126D" w:rsidRPr="006E0B9E" w:rsidRDefault="004A126D" w:rsidP="00362E8C">
                            <w:pPr>
                              <w:rPr>
                                <w:rFonts w:ascii="Arial" w:hAnsi="Arial" w:cs="Arial"/>
                              </w:rPr>
                            </w:pPr>
                          </w:p>
                          <w:p w14:paraId="425D6BDD" w14:textId="77777777" w:rsidR="00E56BCF" w:rsidRDefault="00E56BCF" w:rsidP="00362E8C"/>
                          <w:p w14:paraId="14FFDF38"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37232A55"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B1BC130"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60"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61" w:history="1">
                              <w:r w:rsidRPr="006E0B9E">
                                <w:rPr>
                                  <w:rStyle w:val="Hyperlink"/>
                                  <w:rFonts w:ascii="Arial" w:hAnsi="Arial" w:cs="Arial"/>
                                  <w:sz w:val="16"/>
                                </w:rPr>
                                <w:t>http://www.lsay.edu.au</w:t>
                              </w:r>
                            </w:hyperlink>
                            <w:r w:rsidRPr="006E0B9E">
                              <w:rPr>
                                <w:rFonts w:ascii="Arial" w:hAnsi="Arial" w:cs="Arial"/>
                              </w:rPr>
                              <w:t>&gt;</w:t>
                            </w:r>
                          </w:p>
                          <w:p w14:paraId="52CF4520"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62"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749BABAC" w14:textId="77777777" w:rsidR="004A126D" w:rsidRPr="006E0B9E" w:rsidRDefault="004A126D" w:rsidP="00362E8C">
                            <w:pPr>
                              <w:rPr>
                                <w:rFonts w:ascii="Arial" w:hAnsi="Arial" w:cs="Arial"/>
                              </w:rPr>
                            </w:pPr>
                          </w:p>
                          <w:p w14:paraId="1315D787" w14:textId="77777777" w:rsidR="004F4D80" w:rsidRDefault="004F4D80" w:rsidP="00362E8C"/>
                          <w:p w14:paraId="47FA1B34"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60F26677"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4E51D57F"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63"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64" w:history="1">
                              <w:r w:rsidRPr="006E0B9E">
                                <w:rPr>
                                  <w:rStyle w:val="Hyperlink"/>
                                  <w:rFonts w:ascii="Arial" w:hAnsi="Arial" w:cs="Arial"/>
                                  <w:sz w:val="16"/>
                                </w:rPr>
                                <w:t>http://www.lsay.edu.au</w:t>
                              </w:r>
                            </w:hyperlink>
                            <w:r w:rsidRPr="006E0B9E">
                              <w:rPr>
                                <w:rFonts w:ascii="Arial" w:hAnsi="Arial" w:cs="Arial"/>
                              </w:rPr>
                              <w:t>&gt;</w:t>
                            </w:r>
                          </w:p>
                          <w:p w14:paraId="3478430D"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65"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04B1225E" w14:textId="77777777" w:rsidR="004A126D" w:rsidRPr="006E0B9E" w:rsidRDefault="004A126D" w:rsidP="00362E8C">
                            <w:pPr>
                              <w:rPr>
                                <w:rFonts w:ascii="Arial" w:hAnsi="Arial" w:cs="Arial"/>
                              </w:rPr>
                            </w:pPr>
                          </w:p>
                          <w:p w14:paraId="1A801F0E" w14:textId="77777777" w:rsidR="00E56BCF" w:rsidRDefault="00E56BCF" w:rsidP="00362E8C"/>
                          <w:p w14:paraId="40342AB0"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2C566A2B"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0A33D15C"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66"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67" w:history="1">
                              <w:r w:rsidRPr="006E0B9E">
                                <w:rPr>
                                  <w:rStyle w:val="Hyperlink"/>
                                  <w:rFonts w:ascii="Arial" w:hAnsi="Arial" w:cs="Arial"/>
                                  <w:sz w:val="16"/>
                                </w:rPr>
                                <w:t>http://www.lsay.edu.au</w:t>
                              </w:r>
                            </w:hyperlink>
                            <w:r w:rsidRPr="006E0B9E">
                              <w:rPr>
                                <w:rFonts w:ascii="Arial" w:hAnsi="Arial" w:cs="Arial"/>
                              </w:rPr>
                              <w:t>&gt;</w:t>
                            </w:r>
                          </w:p>
                          <w:p w14:paraId="00F372D1"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68"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16887ED7" w14:textId="77777777" w:rsidR="004A126D" w:rsidRPr="006E0B9E" w:rsidRDefault="004A126D" w:rsidP="00362E8C">
                            <w:pPr>
                              <w:rPr>
                                <w:rFonts w:ascii="Arial" w:hAnsi="Arial" w:cs="Arial"/>
                              </w:rPr>
                            </w:pPr>
                          </w:p>
                          <w:p w14:paraId="0D76B974" w14:textId="77777777" w:rsidR="004F4D80" w:rsidRDefault="004F4D80" w:rsidP="00362E8C"/>
                          <w:p w14:paraId="1EB550BA"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2CE6A688"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278F7F05"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69"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70" w:history="1">
                              <w:r w:rsidRPr="006E0B9E">
                                <w:rPr>
                                  <w:rStyle w:val="Hyperlink"/>
                                  <w:rFonts w:ascii="Arial" w:hAnsi="Arial" w:cs="Arial"/>
                                  <w:sz w:val="16"/>
                                </w:rPr>
                                <w:t>http://www.lsay.edu.au</w:t>
                              </w:r>
                            </w:hyperlink>
                            <w:r w:rsidRPr="006E0B9E">
                              <w:rPr>
                                <w:rFonts w:ascii="Arial" w:hAnsi="Arial" w:cs="Arial"/>
                              </w:rPr>
                              <w:t>&gt;</w:t>
                            </w:r>
                          </w:p>
                          <w:p w14:paraId="4708A936"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71"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32505C44" w14:textId="77777777" w:rsidR="004A126D" w:rsidRPr="006E0B9E" w:rsidRDefault="004A126D" w:rsidP="00362E8C">
                            <w:pPr>
                              <w:rPr>
                                <w:rFonts w:ascii="Arial" w:hAnsi="Arial" w:cs="Arial"/>
                              </w:rPr>
                            </w:pPr>
                          </w:p>
                          <w:p w14:paraId="4FF05E31" w14:textId="77777777" w:rsidR="00E56BCF" w:rsidRDefault="00E56BCF" w:rsidP="00362E8C"/>
                          <w:p w14:paraId="535A4E33"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4A76D08B"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4B2B526A"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72"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73" w:history="1">
                              <w:r w:rsidRPr="006E0B9E">
                                <w:rPr>
                                  <w:rStyle w:val="Hyperlink"/>
                                  <w:rFonts w:ascii="Arial" w:hAnsi="Arial" w:cs="Arial"/>
                                  <w:sz w:val="16"/>
                                </w:rPr>
                                <w:t>http://www.lsay.edu.au</w:t>
                              </w:r>
                            </w:hyperlink>
                            <w:r w:rsidRPr="006E0B9E">
                              <w:rPr>
                                <w:rFonts w:ascii="Arial" w:hAnsi="Arial" w:cs="Arial"/>
                              </w:rPr>
                              <w:t>&gt;</w:t>
                            </w:r>
                          </w:p>
                          <w:p w14:paraId="58059841"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74"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69AED718" w14:textId="77777777" w:rsidR="004A126D" w:rsidRPr="006E0B9E" w:rsidRDefault="004A126D" w:rsidP="00362E8C">
                            <w:pPr>
                              <w:rPr>
                                <w:rFonts w:ascii="Arial" w:hAnsi="Arial" w:cs="Arial"/>
                              </w:rPr>
                            </w:pPr>
                          </w:p>
                          <w:p w14:paraId="737E999E" w14:textId="77777777" w:rsidR="004F4D80" w:rsidRDefault="004F4D80" w:rsidP="00362E8C"/>
                          <w:p w14:paraId="5AD843CC"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35ADDDA0"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6A1C07E8"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75"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76" w:history="1">
                              <w:r w:rsidRPr="006E0B9E">
                                <w:rPr>
                                  <w:rStyle w:val="Hyperlink"/>
                                  <w:rFonts w:ascii="Arial" w:hAnsi="Arial" w:cs="Arial"/>
                                  <w:sz w:val="16"/>
                                </w:rPr>
                                <w:t>http://www.lsay.edu.au</w:t>
                              </w:r>
                            </w:hyperlink>
                            <w:r w:rsidRPr="006E0B9E">
                              <w:rPr>
                                <w:rFonts w:ascii="Arial" w:hAnsi="Arial" w:cs="Arial"/>
                              </w:rPr>
                              <w:t>&gt;</w:t>
                            </w:r>
                          </w:p>
                          <w:p w14:paraId="506845BE"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77"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4B486A88" w14:textId="77777777" w:rsidR="004A126D" w:rsidRPr="006E0B9E" w:rsidRDefault="004A126D" w:rsidP="00362E8C">
                            <w:pPr>
                              <w:rPr>
                                <w:rFonts w:ascii="Arial" w:hAnsi="Arial" w:cs="Arial"/>
                              </w:rPr>
                            </w:pPr>
                          </w:p>
                          <w:p w14:paraId="342BBB73" w14:textId="77777777" w:rsidR="00E56BCF" w:rsidRDefault="00E56BCF" w:rsidP="00362E8C"/>
                          <w:p w14:paraId="0CC2EEAA"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2D4AB8F7"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26A6A0F7"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78"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79" w:history="1">
                              <w:r w:rsidRPr="006E0B9E">
                                <w:rPr>
                                  <w:rStyle w:val="Hyperlink"/>
                                  <w:rFonts w:ascii="Arial" w:hAnsi="Arial" w:cs="Arial"/>
                                  <w:sz w:val="16"/>
                                </w:rPr>
                                <w:t>http://www.lsay.edu.au</w:t>
                              </w:r>
                            </w:hyperlink>
                            <w:r w:rsidRPr="006E0B9E">
                              <w:rPr>
                                <w:rFonts w:ascii="Arial" w:hAnsi="Arial" w:cs="Arial"/>
                              </w:rPr>
                              <w:t>&gt;</w:t>
                            </w:r>
                          </w:p>
                          <w:p w14:paraId="6179F746"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80"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1F102694" w14:textId="77777777" w:rsidR="004A126D" w:rsidRPr="006E0B9E" w:rsidRDefault="004A126D" w:rsidP="00362E8C">
                            <w:pPr>
                              <w:rPr>
                                <w:rFonts w:ascii="Arial" w:hAnsi="Arial" w:cs="Arial"/>
                              </w:rPr>
                            </w:pPr>
                          </w:p>
                          <w:p w14:paraId="49A4AFB1" w14:textId="77777777" w:rsidR="004F4D80" w:rsidRDefault="004F4D80" w:rsidP="00362E8C"/>
                          <w:p w14:paraId="4DF4EE6B"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486B65E6"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B30F907"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81"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82" w:history="1">
                              <w:r w:rsidRPr="006E0B9E">
                                <w:rPr>
                                  <w:rStyle w:val="Hyperlink"/>
                                  <w:rFonts w:ascii="Arial" w:hAnsi="Arial" w:cs="Arial"/>
                                  <w:sz w:val="16"/>
                                </w:rPr>
                                <w:t>http://www.lsay.edu.au</w:t>
                              </w:r>
                            </w:hyperlink>
                            <w:r w:rsidRPr="006E0B9E">
                              <w:rPr>
                                <w:rFonts w:ascii="Arial" w:hAnsi="Arial" w:cs="Arial"/>
                              </w:rPr>
                              <w:t>&gt;</w:t>
                            </w:r>
                          </w:p>
                          <w:p w14:paraId="00CE5E88"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83"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080D4AD8" w14:textId="77777777" w:rsidR="004A126D" w:rsidRPr="006E0B9E" w:rsidRDefault="004A126D" w:rsidP="00362E8C">
                            <w:pPr>
                              <w:rPr>
                                <w:rFonts w:ascii="Arial" w:hAnsi="Arial" w:cs="Arial"/>
                              </w:rPr>
                            </w:pPr>
                          </w:p>
                          <w:p w14:paraId="00FD063B" w14:textId="77777777" w:rsidR="00E56BCF" w:rsidRDefault="00E56BCF" w:rsidP="00362E8C"/>
                          <w:p w14:paraId="05E4C889"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34EDE95B"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261E0A84"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84"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85" w:history="1">
                              <w:r w:rsidRPr="006E0B9E">
                                <w:rPr>
                                  <w:rStyle w:val="Hyperlink"/>
                                  <w:rFonts w:ascii="Arial" w:hAnsi="Arial" w:cs="Arial"/>
                                  <w:sz w:val="16"/>
                                </w:rPr>
                                <w:t>http://www.lsay.edu.au</w:t>
                              </w:r>
                            </w:hyperlink>
                            <w:r w:rsidRPr="006E0B9E">
                              <w:rPr>
                                <w:rFonts w:ascii="Arial" w:hAnsi="Arial" w:cs="Arial"/>
                              </w:rPr>
                              <w:t>&gt;</w:t>
                            </w:r>
                          </w:p>
                          <w:p w14:paraId="69864091"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86"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5E67F9FA" w14:textId="77777777" w:rsidR="004A126D" w:rsidRPr="006E0B9E" w:rsidRDefault="004A126D" w:rsidP="00362E8C">
                            <w:pPr>
                              <w:rPr>
                                <w:rFonts w:ascii="Arial" w:hAnsi="Arial" w:cs="Arial"/>
                              </w:rPr>
                            </w:pPr>
                          </w:p>
                          <w:p w14:paraId="55EDDCF6" w14:textId="77777777" w:rsidR="004F4D80" w:rsidRDefault="004F4D80" w:rsidP="00362E8C"/>
                          <w:p w14:paraId="2142ADD9"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16142790"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1E3E8EF7"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87"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88" w:history="1">
                              <w:r w:rsidRPr="006E0B9E">
                                <w:rPr>
                                  <w:rStyle w:val="Hyperlink"/>
                                  <w:rFonts w:ascii="Arial" w:hAnsi="Arial" w:cs="Arial"/>
                                  <w:sz w:val="16"/>
                                </w:rPr>
                                <w:t>http://www.lsay.edu.au</w:t>
                              </w:r>
                            </w:hyperlink>
                            <w:r w:rsidRPr="006E0B9E">
                              <w:rPr>
                                <w:rFonts w:ascii="Arial" w:hAnsi="Arial" w:cs="Arial"/>
                              </w:rPr>
                              <w:t>&gt;</w:t>
                            </w:r>
                          </w:p>
                          <w:p w14:paraId="60FF506D"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89"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3DBD565D" w14:textId="77777777" w:rsidR="004A126D" w:rsidRPr="006E0B9E" w:rsidRDefault="004A126D" w:rsidP="00362E8C">
                            <w:pPr>
                              <w:rPr>
                                <w:rFonts w:ascii="Arial" w:hAnsi="Arial" w:cs="Arial"/>
                              </w:rPr>
                            </w:pPr>
                          </w:p>
                          <w:p w14:paraId="23A715CA" w14:textId="77777777" w:rsidR="00E56BCF" w:rsidRDefault="00E56BCF" w:rsidP="00362E8C"/>
                          <w:p w14:paraId="5BFB9E5A"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5EF6D6D5"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3E9C980C"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90"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91" w:history="1">
                              <w:r w:rsidRPr="006E0B9E">
                                <w:rPr>
                                  <w:rStyle w:val="Hyperlink"/>
                                  <w:rFonts w:ascii="Arial" w:hAnsi="Arial" w:cs="Arial"/>
                                  <w:sz w:val="16"/>
                                </w:rPr>
                                <w:t>http://www.lsay.edu.au</w:t>
                              </w:r>
                            </w:hyperlink>
                            <w:r w:rsidRPr="006E0B9E">
                              <w:rPr>
                                <w:rFonts w:ascii="Arial" w:hAnsi="Arial" w:cs="Arial"/>
                              </w:rPr>
                              <w:t>&gt;</w:t>
                            </w:r>
                          </w:p>
                          <w:p w14:paraId="1881E911"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92"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4AD6E972" w14:textId="77777777" w:rsidR="004A126D" w:rsidRPr="006E0B9E" w:rsidRDefault="004A126D" w:rsidP="00362E8C">
                            <w:pPr>
                              <w:rPr>
                                <w:rFonts w:ascii="Arial" w:hAnsi="Arial" w:cs="Arial"/>
                              </w:rPr>
                            </w:pPr>
                          </w:p>
                          <w:p w14:paraId="31C6A410" w14:textId="77777777" w:rsidR="004F4D80" w:rsidRDefault="004F4D80" w:rsidP="00362E8C"/>
                          <w:p w14:paraId="2C90D800"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4BBB37D7"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685A03A7"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93"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94" w:history="1">
                              <w:r w:rsidRPr="006E0B9E">
                                <w:rPr>
                                  <w:rStyle w:val="Hyperlink"/>
                                  <w:rFonts w:ascii="Arial" w:hAnsi="Arial" w:cs="Arial"/>
                                  <w:sz w:val="16"/>
                                </w:rPr>
                                <w:t>http://www.lsay.edu.au</w:t>
                              </w:r>
                            </w:hyperlink>
                            <w:r w:rsidRPr="006E0B9E">
                              <w:rPr>
                                <w:rFonts w:ascii="Arial" w:hAnsi="Arial" w:cs="Arial"/>
                              </w:rPr>
                              <w:t>&gt;</w:t>
                            </w:r>
                          </w:p>
                          <w:p w14:paraId="604B019F"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95"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388A1671" w14:textId="77777777" w:rsidR="004A126D" w:rsidRPr="006E0B9E" w:rsidRDefault="004A126D" w:rsidP="00362E8C">
                            <w:pPr>
                              <w:rPr>
                                <w:rFonts w:ascii="Arial" w:hAnsi="Arial" w:cs="Arial"/>
                              </w:rPr>
                            </w:pPr>
                          </w:p>
                          <w:p w14:paraId="248BB330" w14:textId="77777777" w:rsidR="00E56BCF" w:rsidRDefault="00E56BCF" w:rsidP="00362E8C"/>
                          <w:p w14:paraId="1E65EC84"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472F40A5"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ACFD8B9"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96"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97" w:history="1">
                              <w:r w:rsidRPr="006E0B9E">
                                <w:rPr>
                                  <w:rStyle w:val="Hyperlink"/>
                                  <w:rFonts w:ascii="Arial" w:hAnsi="Arial" w:cs="Arial"/>
                                  <w:sz w:val="16"/>
                                </w:rPr>
                                <w:t>http://www.lsay.edu.au</w:t>
                              </w:r>
                            </w:hyperlink>
                            <w:r w:rsidRPr="006E0B9E">
                              <w:rPr>
                                <w:rFonts w:ascii="Arial" w:hAnsi="Arial" w:cs="Arial"/>
                              </w:rPr>
                              <w:t>&gt;</w:t>
                            </w:r>
                          </w:p>
                          <w:p w14:paraId="12BA28CC"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98"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0ABBC9B1" w14:textId="77777777" w:rsidR="004A126D" w:rsidRPr="006E0B9E" w:rsidRDefault="004A126D" w:rsidP="00362E8C">
                            <w:pPr>
                              <w:rPr>
                                <w:rFonts w:ascii="Arial" w:hAnsi="Arial" w:cs="Arial"/>
                              </w:rPr>
                            </w:pPr>
                          </w:p>
                          <w:p w14:paraId="61354BE3" w14:textId="77777777" w:rsidR="004F4D80" w:rsidRDefault="004F4D80" w:rsidP="00362E8C"/>
                          <w:p w14:paraId="54AD3355"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139724FD"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2872C0F9"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99"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00" w:history="1">
                              <w:r w:rsidRPr="006E0B9E">
                                <w:rPr>
                                  <w:rStyle w:val="Hyperlink"/>
                                  <w:rFonts w:ascii="Arial" w:hAnsi="Arial" w:cs="Arial"/>
                                  <w:sz w:val="16"/>
                                </w:rPr>
                                <w:t>http://www.lsay.edu.au</w:t>
                              </w:r>
                            </w:hyperlink>
                            <w:r w:rsidRPr="006E0B9E">
                              <w:rPr>
                                <w:rFonts w:ascii="Arial" w:hAnsi="Arial" w:cs="Arial"/>
                              </w:rPr>
                              <w:t>&gt;</w:t>
                            </w:r>
                          </w:p>
                          <w:p w14:paraId="5561D9BC"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01"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25EAF3DD" w14:textId="77777777" w:rsidR="004A126D" w:rsidRPr="006E0B9E" w:rsidRDefault="004A126D" w:rsidP="00362E8C">
                            <w:pPr>
                              <w:rPr>
                                <w:rFonts w:ascii="Arial" w:hAnsi="Arial" w:cs="Arial"/>
                              </w:rPr>
                            </w:pPr>
                          </w:p>
                          <w:p w14:paraId="419A34B6" w14:textId="77777777" w:rsidR="00E56BCF" w:rsidRDefault="00E56BCF" w:rsidP="00362E8C"/>
                          <w:p w14:paraId="53E4F246"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112F3E33"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C71EB0A"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02"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03" w:history="1">
                              <w:r w:rsidRPr="006E0B9E">
                                <w:rPr>
                                  <w:rStyle w:val="Hyperlink"/>
                                  <w:rFonts w:ascii="Arial" w:hAnsi="Arial" w:cs="Arial"/>
                                  <w:sz w:val="16"/>
                                </w:rPr>
                                <w:t>http://www.lsay.edu.au</w:t>
                              </w:r>
                            </w:hyperlink>
                            <w:r w:rsidRPr="006E0B9E">
                              <w:rPr>
                                <w:rFonts w:ascii="Arial" w:hAnsi="Arial" w:cs="Arial"/>
                              </w:rPr>
                              <w:t>&gt;</w:t>
                            </w:r>
                          </w:p>
                          <w:p w14:paraId="1952C789"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04"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17BD91A3" w14:textId="77777777" w:rsidR="004A126D" w:rsidRPr="006E0B9E" w:rsidRDefault="004A126D" w:rsidP="00362E8C">
                            <w:pPr>
                              <w:rPr>
                                <w:rFonts w:ascii="Arial" w:hAnsi="Arial" w:cs="Arial"/>
                              </w:rPr>
                            </w:pPr>
                          </w:p>
                          <w:p w14:paraId="5E88DCE6" w14:textId="77777777" w:rsidR="004F4D80" w:rsidRDefault="004F4D80" w:rsidP="00362E8C"/>
                          <w:p w14:paraId="438F56B8"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6CFEB1A6"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01F22139"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05"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06" w:history="1">
                              <w:r w:rsidRPr="006E0B9E">
                                <w:rPr>
                                  <w:rStyle w:val="Hyperlink"/>
                                  <w:rFonts w:ascii="Arial" w:hAnsi="Arial" w:cs="Arial"/>
                                  <w:sz w:val="16"/>
                                </w:rPr>
                                <w:t>http://www.lsay.edu.au</w:t>
                              </w:r>
                            </w:hyperlink>
                            <w:r w:rsidRPr="006E0B9E">
                              <w:rPr>
                                <w:rFonts w:ascii="Arial" w:hAnsi="Arial" w:cs="Arial"/>
                              </w:rPr>
                              <w:t>&gt;</w:t>
                            </w:r>
                          </w:p>
                          <w:p w14:paraId="40F13B2F"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07"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01784BC1" w14:textId="77777777" w:rsidR="004A126D" w:rsidRPr="006E0B9E" w:rsidRDefault="004A126D" w:rsidP="00362E8C">
                            <w:pPr>
                              <w:rPr>
                                <w:rFonts w:ascii="Arial" w:hAnsi="Arial" w:cs="Arial"/>
                              </w:rPr>
                            </w:pPr>
                          </w:p>
                          <w:p w14:paraId="7EFECEC7" w14:textId="77777777" w:rsidR="00E56BCF" w:rsidRDefault="00E56BCF" w:rsidP="00362E8C"/>
                          <w:p w14:paraId="104F93D2"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57E6911E"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4359FDB8"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08"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09" w:history="1">
                              <w:r w:rsidRPr="006E0B9E">
                                <w:rPr>
                                  <w:rStyle w:val="Hyperlink"/>
                                  <w:rFonts w:ascii="Arial" w:hAnsi="Arial" w:cs="Arial"/>
                                  <w:sz w:val="16"/>
                                </w:rPr>
                                <w:t>http://www.lsay.edu.au</w:t>
                              </w:r>
                            </w:hyperlink>
                            <w:r w:rsidRPr="006E0B9E">
                              <w:rPr>
                                <w:rFonts w:ascii="Arial" w:hAnsi="Arial" w:cs="Arial"/>
                              </w:rPr>
                              <w:t>&gt;</w:t>
                            </w:r>
                          </w:p>
                          <w:p w14:paraId="6E67632B"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10"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0F5454F9" w14:textId="77777777" w:rsidR="004A126D" w:rsidRPr="006E0B9E" w:rsidRDefault="004A126D" w:rsidP="00362E8C">
                            <w:pPr>
                              <w:rPr>
                                <w:rFonts w:ascii="Arial" w:hAnsi="Arial" w:cs="Arial"/>
                              </w:rPr>
                            </w:pPr>
                          </w:p>
                          <w:p w14:paraId="314C7ABF" w14:textId="77777777" w:rsidR="004F4D80" w:rsidRDefault="004F4D80" w:rsidP="00362E8C"/>
                          <w:p w14:paraId="5E0DC442"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512EEDC5"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10647796"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11"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12" w:history="1">
                              <w:r w:rsidRPr="006E0B9E">
                                <w:rPr>
                                  <w:rStyle w:val="Hyperlink"/>
                                  <w:rFonts w:ascii="Arial" w:hAnsi="Arial" w:cs="Arial"/>
                                  <w:sz w:val="16"/>
                                </w:rPr>
                                <w:t>http://www.lsay.edu.au</w:t>
                              </w:r>
                            </w:hyperlink>
                            <w:r w:rsidRPr="006E0B9E">
                              <w:rPr>
                                <w:rFonts w:ascii="Arial" w:hAnsi="Arial" w:cs="Arial"/>
                              </w:rPr>
                              <w:t>&gt;</w:t>
                            </w:r>
                          </w:p>
                          <w:p w14:paraId="794C60DF"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13"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022D51BD" w14:textId="77777777" w:rsidR="004A126D" w:rsidRPr="006E0B9E" w:rsidRDefault="004A126D" w:rsidP="00362E8C">
                            <w:pPr>
                              <w:rPr>
                                <w:rFonts w:ascii="Arial" w:hAnsi="Arial" w:cs="Arial"/>
                              </w:rPr>
                            </w:pPr>
                          </w:p>
                          <w:p w14:paraId="1FA5638E" w14:textId="77777777" w:rsidR="00E56BCF" w:rsidRDefault="00E56BCF" w:rsidP="00362E8C"/>
                          <w:p w14:paraId="26E8F24A"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51A3D819"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15A62168"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14"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15" w:history="1">
                              <w:r w:rsidRPr="006E0B9E">
                                <w:rPr>
                                  <w:rStyle w:val="Hyperlink"/>
                                  <w:rFonts w:ascii="Arial" w:hAnsi="Arial" w:cs="Arial"/>
                                  <w:sz w:val="16"/>
                                </w:rPr>
                                <w:t>http://www.lsay.edu.au</w:t>
                              </w:r>
                            </w:hyperlink>
                            <w:r w:rsidRPr="006E0B9E">
                              <w:rPr>
                                <w:rFonts w:ascii="Arial" w:hAnsi="Arial" w:cs="Arial"/>
                              </w:rPr>
                              <w:t>&gt;</w:t>
                            </w:r>
                          </w:p>
                          <w:p w14:paraId="215C62F5"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16"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704D121D" w14:textId="77777777" w:rsidR="004A126D" w:rsidRPr="006E0B9E" w:rsidRDefault="004A126D" w:rsidP="00362E8C">
                            <w:pPr>
                              <w:rPr>
                                <w:rFonts w:ascii="Arial" w:hAnsi="Arial" w:cs="Arial"/>
                              </w:rPr>
                            </w:pPr>
                          </w:p>
                          <w:p w14:paraId="57BCDCD1" w14:textId="77777777" w:rsidR="004F4D80" w:rsidRDefault="004F4D80" w:rsidP="00362E8C"/>
                          <w:p w14:paraId="0370288E"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00D06EE9"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73B9146"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17"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18" w:history="1">
                              <w:r w:rsidRPr="006E0B9E">
                                <w:rPr>
                                  <w:rStyle w:val="Hyperlink"/>
                                  <w:rFonts w:ascii="Arial" w:hAnsi="Arial" w:cs="Arial"/>
                                  <w:sz w:val="16"/>
                                </w:rPr>
                                <w:t>http://www.lsay.edu.au</w:t>
                              </w:r>
                            </w:hyperlink>
                            <w:r w:rsidRPr="006E0B9E">
                              <w:rPr>
                                <w:rFonts w:ascii="Arial" w:hAnsi="Arial" w:cs="Arial"/>
                              </w:rPr>
                              <w:t>&gt;</w:t>
                            </w:r>
                          </w:p>
                          <w:p w14:paraId="2340FFDA"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19"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0FA40FD6" w14:textId="77777777" w:rsidR="004A126D" w:rsidRPr="006E0B9E" w:rsidRDefault="004A126D" w:rsidP="00362E8C">
                            <w:pPr>
                              <w:rPr>
                                <w:rFonts w:ascii="Arial" w:hAnsi="Arial" w:cs="Arial"/>
                              </w:rPr>
                            </w:pPr>
                          </w:p>
                          <w:p w14:paraId="24003CB7" w14:textId="77777777" w:rsidR="00E56BCF" w:rsidRDefault="00E56BCF" w:rsidP="00362E8C"/>
                          <w:p w14:paraId="38260642"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25CADA49"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224E0DB"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20"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21" w:history="1">
                              <w:r w:rsidRPr="006E0B9E">
                                <w:rPr>
                                  <w:rStyle w:val="Hyperlink"/>
                                  <w:rFonts w:ascii="Arial" w:hAnsi="Arial" w:cs="Arial"/>
                                  <w:sz w:val="16"/>
                                </w:rPr>
                                <w:t>http://www.lsay.edu.au</w:t>
                              </w:r>
                            </w:hyperlink>
                            <w:r w:rsidRPr="006E0B9E">
                              <w:rPr>
                                <w:rFonts w:ascii="Arial" w:hAnsi="Arial" w:cs="Arial"/>
                              </w:rPr>
                              <w:t>&gt;</w:t>
                            </w:r>
                          </w:p>
                          <w:p w14:paraId="0BD3368F"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22"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40E0CF4F" w14:textId="77777777" w:rsidR="004A126D" w:rsidRPr="006E0B9E" w:rsidRDefault="004A126D" w:rsidP="00362E8C">
                            <w:pPr>
                              <w:rPr>
                                <w:rFonts w:ascii="Arial" w:hAnsi="Arial" w:cs="Arial"/>
                              </w:rPr>
                            </w:pPr>
                          </w:p>
                          <w:p w14:paraId="0B7DEEDB" w14:textId="77777777" w:rsidR="004F4D80" w:rsidRDefault="004F4D80" w:rsidP="00362E8C"/>
                          <w:p w14:paraId="79410346"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4E278BB7"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E27CBE9"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23"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24" w:history="1">
                              <w:r w:rsidRPr="006E0B9E">
                                <w:rPr>
                                  <w:rStyle w:val="Hyperlink"/>
                                  <w:rFonts w:ascii="Arial" w:hAnsi="Arial" w:cs="Arial"/>
                                  <w:sz w:val="16"/>
                                </w:rPr>
                                <w:t>http://www.lsay.edu.au</w:t>
                              </w:r>
                            </w:hyperlink>
                            <w:r w:rsidRPr="006E0B9E">
                              <w:rPr>
                                <w:rFonts w:ascii="Arial" w:hAnsi="Arial" w:cs="Arial"/>
                              </w:rPr>
                              <w:t>&gt;</w:t>
                            </w:r>
                          </w:p>
                          <w:p w14:paraId="37C6A115"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25"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5A1E6AA2" w14:textId="77777777" w:rsidR="004A126D" w:rsidRPr="006E0B9E" w:rsidRDefault="004A126D" w:rsidP="00362E8C">
                            <w:pPr>
                              <w:rPr>
                                <w:rFonts w:ascii="Arial" w:hAnsi="Arial" w:cs="Arial"/>
                              </w:rPr>
                            </w:pPr>
                          </w:p>
                          <w:p w14:paraId="5BEDB80B" w14:textId="77777777" w:rsidR="00E56BCF" w:rsidRDefault="00E56BCF" w:rsidP="00362E8C"/>
                          <w:p w14:paraId="163AF2B8"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6E7E302B"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A0ACBB7"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26"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27" w:history="1">
                              <w:r w:rsidRPr="006E0B9E">
                                <w:rPr>
                                  <w:rStyle w:val="Hyperlink"/>
                                  <w:rFonts w:ascii="Arial" w:hAnsi="Arial" w:cs="Arial"/>
                                  <w:sz w:val="16"/>
                                </w:rPr>
                                <w:t>http://www.lsay.edu.au</w:t>
                              </w:r>
                            </w:hyperlink>
                            <w:r w:rsidRPr="006E0B9E">
                              <w:rPr>
                                <w:rFonts w:ascii="Arial" w:hAnsi="Arial" w:cs="Arial"/>
                              </w:rPr>
                              <w:t>&gt;</w:t>
                            </w:r>
                          </w:p>
                          <w:p w14:paraId="0B36337B"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28"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39619CDF" w14:textId="77777777" w:rsidR="004A126D" w:rsidRPr="006E0B9E" w:rsidRDefault="004A126D" w:rsidP="00362E8C">
                            <w:pPr>
                              <w:rPr>
                                <w:rFonts w:ascii="Arial" w:hAnsi="Arial" w:cs="Arial"/>
                              </w:rPr>
                            </w:pPr>
                          </w:p>
                          <w:p w14:paraId="70CBF0C6" w14:textId="77777777" w:rsidR="004F4D80" w:rsidRDefault="004F4D80" w:rsidP="00362E8C"/>
                          <w:p w14:paraId="5AE0CCFF"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7D253038"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16B7CF87"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29"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30" w:history="1">
                              <w:r w:rsidRPr="006E0B9E">
                                <w:rPr>
                                  <w:rStyle w:val="Hyperlink"/>
                                  <w:rFonts w:ascii="Arial" w:hAnsi="Arial" w:cs="Arial"/>
                                  <w:sz w:val="16"/>
                                </w:rPr>
                                <w:t>http://www.lsay.edu.au</w:t>
                              </w:r>
                            </w:hyperlink>
                            <w:r w:rsidRPr="006E0B9E">
                              <w:rPr>
                                <w:rFonts w:ascii="Arial" w:hAnsi="Arial" w:cs="Arial"/>
                              </w:rPr>
                              <w:t>&gt;</w:t>
                            </w:r>
                          </w:p>
                          <w:p w14:paraId="24A13933"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31"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581C141F" w14:textId="77777777" w:rsidR="004A126D" w:rsidRPr="006E0B9E" w:rsidRDefault="004A126D" w:rsidP="00362E8C">
                            <w:pPr>
                              <w:rPr>
                                <w:rFonts w:ascii="Arial" w:hAnsi="Arial" w:cs="Arial"/>
                              </w:rPr>
                            </w:pPr>
                          </w:p>
                          <w:p w14:paraId="483CC4C0" w14:textId="77777777" w:rsidR="00E56BCF" w:rsidRDefault="00E56BCF" w:rsidP="00362E8C"/>
                          <w:p w14:paraId="5E54CB45"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760707E1"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06C63F93"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32"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33" w:history="1">
                              <w:r w:rsidRPr="006E0B9E">
                                <w:rPr>
                                  <w:rStyle w:val="Hyperlink"/>
                                  <w:rFonts w:ascii="Arial" w:hAnsi="Arial" w:cs="Arial"/>
                                  <w:sz w:val="16"/>
                                </w:rPr>
                                <w:t>http://www.lsay.edu.au</w:t>
                              </w:r>
                            </w:hyperlink>
                            <w:r w:rsidRPr="006E0B9E">
                              <w:rPr>
                                <w:rFonts w:ascii="Arial" w:hAnsi="Arial" w:cs="Arial"/>
                              </w:rPr>
                              <w:t>&gt;</w:t>
                            </w:r>
                          </w:p>
                          <w:p w14:paraId="7E818F30"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34"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4B5F2BC2" w14:textId="77777777" w:rsidR="004A126D" w:rsidRPr="006E0B9E" w:rsidRDefault="004A126D" w:rsidP="00362E8C">
                            <w:pPr>
                              <w:rPr>
                                <w:rFonts w:ascii="Arial" w:hAnsi="Arial" w:cs="Arial"/>
                              </w:rPr>
                            </w:pPr>
                          </w:p>
                          <w:p w14:paraId="1D1E8D1E" w14:textId="77777777" w:rsidR="004F4D80" w:rsidRDefault="004F4D80" w:rsidP="00362E8C"/>
                          <w:p w14:paraId="381870FF"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1CB3A9DA"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3387C10D"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35"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36" w:history="1">
                              <w:r w:rsidRPr="006E0B9E">
                                <w:rPr>
                                  <w:rStyle w:val="Hyperlink"/>
                                  <w:rFonts w:ascii="Arial" w:hAnsi="Arial" w:cs="Arial"/>
                                  <w:sz w:val="16"/>
                                </w:rPr>
                                <w:t>http://www.lsay.edu.au</w:t>
                              </w:r>
                            </w:hyperlink>
                            <w:r w:rsidRPr="006E0B9E">
                              <w:rPr>
                                <w:rFonts w:ascii="Arial" w:hAnsi="Arial" w:cs="Arial"/>
                              </w:rPr>
                              <w:t>&gt;</w:t>
                            </w:r>
                          </w:p>
                          <w:p w14:paraId="7A05D3AE"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37"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4C96B0BF" w14:textId="77777777" w:rsidR="004A126D" w:rsidRPr="006E0B9E" w:rsidRDefault="004A126D" w:rsidP="00362E8C">
                            <w:pPr>
                              <w:rPr>
                                <w:rFonts w:ascii="Arial" w:hAnsi="Arial" w:cs="Arial"/>
                              </w:rPr>
                            </w:pPr>
                          </w:p>
                          <w:p w14:paraId="4C077703" w14:textId="77777777" w:rsidR="00E56BCF" w:rsidRDefault="00E56BCF" w:rsidP="00362E8C"/>
                          <w:p w14:paraId="556D8FF2"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6738194B"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6E2F3F0A"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38"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39" w:history="1">
                              <w:r w:rsidRPr="006E0B9E">
                                <w:rPr>
                                  <w:rStyle w:val="Hyperlink"/>
                                  <w:rFonts w:ascii="Arial" w:hAnsi="Arial" w:cs="Arial"/>
                                  <w:sz w:val="16"/>
                                </w:rPr>
                                <w:t>http://www.lsay.edu.au</w:t>
                              </w:r>
                            </w:hyperlink>
                            <w:r w:rsidRPr="006E0B9E">
                              <w:rPr>
                                <w:rFonts w:ascii="Arial" w:hAnsi="Arial" w:cs="Arial"/>
                              </w:rPr>
                              <w:t>&gt;</w:t>
                            </w:r>
                          </w:p>
                          <w:p w14:paraId="259258F2"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40"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7A6B0E8F" w14:textId="77777777" w:rsidR="004A126D" w:rsidRPr="006E0B9E" w:rsidRDefault="004A126D" w:rsidP="00362E8C">
                            <w:pPr>
                              <w:rPr>
                                <w:rFonts w:ascii="Arial" w:hAnsi="Arial" w:cs="Arial"/>
                              </w:rPr>
                            </w:pPr>
                          </w:p>
                          <w:p w14:paraId="781A6B33" w14:textId="77777777" w:rsidR="004F4D80" w:rsidRDefault="004F4D80" w:rsidP="00362E8C"/>
                          <w:p w14:paraId="288F690F"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20BE1CB9"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3860A87E"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41"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42" w:history="1">
                              <w:r w:rsidRPr="006E0B9E">
                                <w:rPr>
                                  <w:rStyle w:val="Hyperlink"/>
                                  <w:rFonts w:ascii="Arial" w:hAnsi="Arial" w:cs="Arial"/>
                                  <w:sz w:val="16"/>
                                </w:rPr>
                                <w:t>http://www.lsay.edu.au</w:t>
                              </w:r>
                            </w:hyperlink>
                            <w:r w:rsidRPr="006E0B9E">
                              <w:rPr>
                                <w:rFonts w:ascii="Arial" w:hAnsi="Arial" w:cs="Arial"/>
                              </w:rPr>
                              <w:t>&gt;</w:t>
                            </w:r>
                          </w:p>
                          <w:p w14:paraId="6F2CC7F5"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43"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23FFE835" w14:textId="77777777" w:rsidR="004A126D" w:rsidRPr="006E0B9E" w:rsidRDefault="004A126D" w:rsidP="00362E8C">
                            <w:pPr>
                              <w:rPr>
                                <w:rFonts w:ascii="Arial" w:hAnsi="Arial" w:cs="Arial"/>
                              </w:rPr>
                            </w:pPr>
                          </w:p>
                          <w:p w14:paraId="2B7C09CE" w14:textId="77777777" w:rsidR="00E56BCF" w:rsidRDefault="00E56BCF" w:rsidP="00362E8C"/>
                          <w:p w14:paraId="5090E16D"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6124F846"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625581ED"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44"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45" w:history="1">
                              <w:r w:rsidRPr="006E0B9E">
                                <w:rPr>
                                  <w:rStyle w:val="Hyperlink"/>
                                  <w:rFonts w:ascii="Arial" w:hAnsi="Arial" w:cs="Arial"/>
                                  <w:sz w:val="16"/>
                                </w:rPr>
                                <w:t>http://www.lsay.edu.au</w:t>
                              </w:r>
                            </w:hyperlink>
                            <w:r w:rsidRPr="006E0B9E">
                              <w:rPr>
                                <w:rFonts w:ascii="Arial" w:hAnsi="Arial" w:cs="Arial"/>
                              </w:rPr>
                              <w:t>&gt;</w:t>
                            </w:r>
                          </w:p>
                          <w:p w14:paraId="05663B8A"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46"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3E06D9D3" w14:textId="77777777" w:rsidR="004A126D" w:rsidRPr="006E0B9E" w:rsidRDefault="004A126D" w:rsidP="00362E8C">
                            <w:pPr>
                              <w:rPr>
                                <w:rFonts w:ascii="Arial" w:hAnsi="Arial" w:cs="Arial"/>
                              </w:rPr>
                            </w:pPr>
                          </w:p>
                          <w:p w14:paraId="27DF5270" w14:textId="77777777" w:rsidR="004F4D80" w:rsidRDefault="004F4D80" w:rsidP="00362E8C"/>
                          <w:p w14:paraId="3D6A63E9"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3587B797"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329ADC72"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47"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48" w:history="1">
                              <w:r w:rsidRPr="006E0B9E">
                                <w:rPr>
                                  <w:rStyle w:val="Hyperlink"/>
                                  <w:rFonts w:ascii="Arial" w:hAnsi="Arial" w:cs="Arial"/>
                                  <w:sz w:val="16"/>
                                </w:rPr>
                                <w:t>http://www.lsay.edu.au</w:t>
                              </w:r>
                            </w:hyperlink>
                            <w:r w:rsidRPr="006E0B9E">
                              <w:rPr>
                                <w:rFonts w:ascii="Arial" w:hAnsi="Arial" w:cs="Arial"/>
                              </w:rPr>
                              <w:t>&gt;</w:t>
                            </w:r>
                          </w:p>
                          <w:p w14:paraId="7A07CAEA"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49"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18007A7B" w14:textId="77777777" w:rsidR="004A126D" w:rsidRPr="006E0B9E" w:rsidRDefault="004A126D" w:rsidP="00362E8C">
                            <w:pPr>
                              <w:rPr>
                                <w:rFonts w:ascii="Arial" w:hAnsi="Arial" w:cs="Arial"/>
                              </w:rPr>
                            </w:pPr>
                          </w:p>
                          <w:p w14:paraId="656783BE" w14:textId="77777777" w:rsidR="00E56BCF" w:rsidRDefault="00E56BCF" w:rsidP="00362E8C"/>
                          <w:p w14:paraId="4F35FFAA"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659E0F52"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BBEB293"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50"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51" w:history="1">
                              <w:r w:rsidRPr="006E0B9E">
                                <w:rPr>
                                  <w:rStyle w:val="Hyperlink"/>
                                  <w:rFonts w:ascii="Arial" w:hAnsi="Arial" w:cs="Arial"/>
                                  <w:sz w:val="16"/>
                                </w:rPr>
                                <w:t>http://www.lsay.edu.au</w:t>
                              </w:r>
                            </w:hyperlink>
                            <w:r w:rsidRPr="006E0B9E">
                              <w:rPr>
                                <w:rFonts w:ascii="Arial" w:hAnsi="Arial" w:cs="Arial"/>
                              </w:rPr>
                              <w:t>&gt;</w:t>
                            </w:r>
                          </w:p>
                          <w:p w14:paraId="5DD59FEC"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52"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6764F793" w14:textId="77777777" w:rsidR="004A126D" w:rsidRPr="006E0B9E" w:rsidRDefault="004A126D" w:rsidP="00362E8C">
                            <w:pPr>
                              <w:rPr>
                                <w:rFonts w:ascii="Arial" w:hAnsi="Arial" w:cs="Arial"/>
                              </w:rPr>
                            </w:pPr>
                          </w:p>
                          <w:p w14:paraId="277AB040" w14:textId="77777777" w:rsidR="004F4D80" w:rsidRDefault="004F4D80" w:rsidP="00362E8C"/>
                          <w:p w14:paraId="28C845AB"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2625705D"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05545EF4"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53"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54" w:history="1">
                              <w:r w:rsidRPr="006E0B9E">
                                <w:rPr>
                                  <w:rStyle w:val="Hyperlink"/>
                                  <w:rFonts w:ascii="Arial" w:hAnsi="Arial" w:cs="Arial"/>
                                  <w:sz w:val="16"/>
                                </w:rPr>
                                <w:t>http://www.lsay.edu.au</w:t>
                              </w:r>
                            </w:hyperlink>
                            <w:r w:rsidRPr="006E0B9E">
                              <w:rPr>
                                <w:rFonts w:ascii="Arial" w:hAnsi="Arial" w:cs="Arial"/>
                              </w:rPr>
                              <w:t>&gt;</w:t>
                            </w:r>
                          </w:p>
                          <w:p w14:paraId="10CB6ED7"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55"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6767EA6C" w14:textId="77777777" w:rsidR="004A126D" w:rsidRPr="006E0B9E" w:rsidRDefault="004A126D" w:rsidP="00362E8C">
                            <w:pPr>
                              <w:rPr>
                                <w:rFonts w:ascii="Arial" w:hAnsi="Arial" w:cs="Arial"/>
                              </w:rPr>
                            </w:pPr>
                          </w:p>
                          <w:p w14:paraId="1899138B" w14:textId="77777777" w:rsidR="00E56BCF" w:rsidRDefault="00E56BCF" w:rsidP="00362E8C"/>
                          <w:p w14:paraId="438F7AF6"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726D036F"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B29B1E2"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56"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57" w:history="1">
                              <w:r w:rsidRPr="006E0B9E">
                                <w:rPr>
                                  <w:rStyle w:val="Hyperlink"/>
                                  <w:rFonts w:ascii="Arial" w:hAnsi="Arial" w:cs="Arial"/>
                                  <w:sz w:val="16"/>
                                </w:rPr>
                                <w:t>http://www.lsay.edu.au</w:t>
                              </w:r>
                            </w:hyperlink>
                            <w:r w:rsidRPr="006E0B9E">
                              <w:rPr>
                                <w:rFonts w:ascii="Arial" w:hAnsi="Arial" w:cs="Arial"/>
                              </w:rPr>
                              <w:t>&gt;</w:t>
                            </w:r>
                          </w:p>
                          <w:p w14:paraId="699A0EFB"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58"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563D91E4" w14:textId="77777777" w:rsidR="004A126D" w:rsidRPr="006E0B9E" w:rsidRDefault="004A126D" w:rsidP="00362E8C">
                            <w:pPr>
                              <w:rPr>
                                <w:rFonts w:ascii="Arial" w:hAnsi="Arial" w:cs="Arial"/>
                              </w:rPr>
                            </w:pPr>
                          </w:p>
                          <w:p w14:paraId="1312C873" w14:textId="77777777" w:rsidR="004F4D80" w:rsidRDefault="004F4D80" w:rsidP="00362E8C"/>
                          <w:p w14:paraId="52A0977A"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75E009E5"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2EE88995"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59"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60" w:history="1">
                              <w:r w:rsidRPr="006E0B9E">
                                <w:rPr>
                                  <w:rStyle w:val="Hyperlink"/>
                                  <w:rFonts w:ascii="Arial" w:hAnsi="Arial" w:cs="Arial"/>
                                  <w:sz w:val="16"/>
                                </w:rPr>
                                <w:t>http://www.lsay.edu.au</w:t>
                              </w:r>
                            </w:hyperlink>
                            <w:r w:rsidRPr="006E0B9E">
                              <w:rPr>
                                <w:rFonts w:ascii="Arial" w:hAnsi="Arial" w:cs="Arial"/>
                              </w:rPr>
                              <w:t>&gt;</w:t>
                            </w:r>
                          </w:p>
                          <w:p w14:paraId="29F2E87B"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61"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66CD77DF" w14:textId="77777777" w:rsidR="004A126D" w:rsidRPr="006E0B9E" w:rsidRDefault="004A126D" w:rsidP="00362E8C">
                            <w:pPr>
                              <w:rPr>
                                <w:rFonts w:ascii="Arial" w:hAnsi="Arial" w:cs="Arial"/>
                              </w:rPr>
                            </w:pPr>
                          </w:p>
                          <w:p w14:paraId="737C80E6" w14:textId="77777777" w:rsidR="00E56BCF" w:rsidRDefault="00E56BCF" w:rsidP="00362E8C"/>
                          <w:p w14:paraId="0A69DE0F"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1A78AB83"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22586DB3"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62"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63" w:history="1">
                              <w:r w:rsidRPr="006E0B9E">
                                <w:rPr>
                                  <w:rStyle w:val="Hyperlink"/>
                                  <w:rFonts w:ascii="Arial" w:hAnsi="Arial" w:cs="Arial"/>
                                  <w:sz w:val="16"/>
                                </w:rPr>
                                <w:t>http://www.lsay.edu.au</w:t>
                              </w:r>
                            </w:hyperlink>
                            <w:r w:rsidRPr="006E0B9E">
                              <w:rPr>
                                <w:rFonts w:ascii="Arial" w:hAnsi="Arial" w:cs="Arial"/>
                              </w:rPr>
                              <w:t>&gt;</w:t>
                            </w:r>
                          </w:p>
                          <w:p w14:paraId="35752CD7"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64"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6B461283" w14:textId="77777777" w:rsidR="004A126D" w:rsidRPr="006E0B9E" w:rsidRDefault="004A126D" w:rsidP="00362E8C">
                            <w:pPr>
                              <w:rPr>
                                <w:rFonts w:ascii="Arial" w:hAnsi="Arial" w:cs="Arial"/>
                              </w:rPr>
                            </w:pPr>
                          </w:p>
                          <w:p w14:paraId="7A4126B2" w14:textId="77777777" w:rsidR="004F4D80" w:rsidRDefault="004F4D80" w:rsidP="00362E8C"/>
                          <w:p w14:paraId="3076654A"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49188DA4"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4DFEAA8A"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65"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66" w:history="1">
                              <w:r w:rsidRPr="006E0B9E">
                                <w:rPr>
                                  <w:rStyle w:val="Hyperlink"/>
                                  <w:rFonts w:ascii="Arial" w:hAnsi="Arial" w:cs="Arial"/>
                                  <w:sz w:val="16"/>
                                </w:rPr>
                                <w:t>http://www.lsay.edu.au</w:t>
                              </w:r>
                            </w:hyperlink>
                            <w:r w:rsidRPr="006E0B9E">
                              <w:rPr>
                                <w:rFonts w:ascii="Arial" w:hAnsi="Arial" w:cs="Arial"/>
                              </w:rPr>
                              <w:t>&gt;</w:t>
                            </w:r>
                          </w:p>
                          <w:p w14:paraId="3DE1416E"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67"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0597F5E0" w14:textId="77777777" w:rsidR="004A126D" w:rsidRPr="006E0B9E" w:rsidRDefault="004A126D" w:rsidP="00362E8C">
                            <w:pPr>
                              <w:rPr>
                                <w:rFonts w:ascii="Arial" w:hAnsi="Arial" w:cs="Arial"/>
                              </w:rPr>
                            </w:pPr>
                          </w:p>
                          <w:p w14:paraId="31C04ED8" w14:textId="77777777" w:rsidR="00E56BCF" w:rsidRDefault="00E56BCF" w:rsidP="00362E8C"/>
                          <w:p w14:paraId="399D7E59"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6A04F9EA"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BF48130"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68"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69" w:history="1">
                              <w:r w:rsidRPr="006E0B9E">
                                <w:rPr>
                                  <w:rStyle w:val="Hyperlink"/>
                                  <w:rFonts w:ascii="Arial" w:hAnsi="Arial" w:cs="Arial"/>
                                  <w:sz w:val="16"/>
                                </w:rPr>
                                <w:t>http://www.lsay.edu.au</w:t>
                              </w:r>
                            </w:hyperlink>
                            <w:r w:rsidRPr="006E0B9E">
                              <w:rPr>
                                <w:rFonts w:ascii="Arial" w:hAnsi="Arial" w:cs="Arial"/>
                              </w:rPr>
                              <w:t>&gt;</w:t>
                            </w:r>
                          </w:p>
                          <w:p w14:paraId="4E0CFFF4"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70"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63C41499" w14:textId="77777777" w:rsidR="004A126D" w:rsidRPr="006E0B9E" w:rsidRDefault="004A126D" w:rsidP="00362E8C">
                            <w:pPr>
                              <w:rPr>
                                <w:rFonts w:ascii="Arial" w:hAnsi="Arial" w:cs="Arial"/>
                              </w:rPr>
                            </w:pPr>
                          </w:p>
                          <w:p w14:paraId="74570D11" w14:textId="77777777" w:rsidR="004F4D80" w:rsidRDefault="004F4D80" w:rsidP="00362E8C"/>
                          <w:p w14:paraId="4A9D3D10"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0D3C5A45"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F5FB92B"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71"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72" w:history="1">
                              <w:r w:rsidRPr="006E0B9E">
                                <w:rPr>
                                  <w:rStyle w:val="Hyperlink"/>
                                  <w:rFonts w:ascii="Arial" w:hAnsi="Arial" w:cs="Arial"/>
                                  <w:sz w:val="16"/>
                                </w:rPr>
                                <w:t>http://www.lsay.edu.au</w:t>
                              </w:r>
                            </w:hyperlink>
                            <w:r w:rsidRPr="006E0B9E">
                              <w:rPr>
                                <w:rFonts w:ascii="Arial" w:hAnsi="Arial" w:cs="Arial"/>
                              </w:rPr>
                              <w:t>&gt;</w:t>
                            </w:r>
                          </w:p>
                          <w:p w14:paraId="764F97FC"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73"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668697EE" w14:textId="77777777" w:rsidR="004A126D" w:rsidRPr="006E0B9E" w:rsidRDefault="004A126D" w:rsidP="00362E8C">
                            <w:pPr>
                              <w:rPr>
                                <w:rFonts w:ascii="Arial" w:hAnsi="Arial" w:cs="Arial"/>
                              </w:rPr>
                            </w:pPr>
                          </w:p>
                          <w:p w14:paraId="547F6931" w14:textId="77777777" w:rsidR="00E56BCF" w:rsidRDefault="00E56BCF" w:rsidP="00362E8C"/>
                          <w:p w14:paraId="4A32686E"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0ADD32DC"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62F4CECD"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74"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75" w:history="1">
                              <w:r w:rsidRPr="006E0B9E">
                                <w:rPr>
                                  <w:rStyle w:val="Hyperlink"/>
                                  <w:rFonts w:ascii="Arial" w:hAnsi="Arial" w:cs="Arial"/>
                                  <w:sz w:val="16"/>
                                </w:rPr>
                                <w:t>http://www.lsay.edu.au</w:t>
                              </w:r>
                            </w:hyperlink>
                            <w:r w:rsidRPr="006E0B9E">
                              <w:rPr>
                                <w:rFonts w:ascii="Arial" w:hAnsi="Arial" w:cs="Arial"/>
                              </w:rPr>
                              <w:t>&gt;</w:t>
                            </w:r>
                          </w:p>
                          <w:p w14:paraId="64AE871B"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76"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16820196" w14:textId="77777777" w:rsidR="004A126D" w:rsidRPr="006E0B9E" w:rsidRDefault="004A126D" w:rsidP="00362E8C">
                            <w:pPr>
                              <w:rPr>
                                <w:rFonts w:ascii="Arial" w:hAnsi="Arial" w:cs="Arial"/>
                              </w:rPr>
                            </w:pPr>
                          </w:p>
                          <w:p w14:paraId="148384C0" w14:textId="77777777" w:rsidR="004F4D80" w:rsidRDefault="004F4D80" w:rsidP="00362E8C"/>
                          <w:p w14:paraId="14888881"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54E96CAB"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19FAB19E"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77"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78" w:history="1">
                              <w:r w:rsidRPr="006E0B9E">
                                <w:rPr>
                                  <w:rStyle w:val="Hyperlink"/>
                                  <w:rFonts w:ascii="Arial" w:hAnsi="Arial" w:cs="Arial"/>
                                  <w:sz w:val="16"/>
                                </w:rPr>
                                <w:t>http://www.lsay.edu.au</w:t>
                              </w:r>
                            </w:hyperlink>
                            <w:r w:rsidRPr="006E0B9E">
                              <w:rPr>
                                <w:rFonts w:ascii="Arial" w:hAnsi="Arial" w:cs="Arial"/>
                              </w:rPr>
                              <w:t>&gt;</w:t>
                            </w:r>
                          </w:p>
                          <w:p w14:paraId="417CB78A"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79"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689A0B5D" w14:textId="77777777" w:rsidR="004A126D" w:rsidRPr="006E0B9E" w:rsidRDefault="004A126D" w:rsidP="00362E8C">
                            <w:pPr>
                              <w:rPr>
                                <w:rFonts w:ascii="Arial" w:hAnsi="Arial" w:cs="Arial"/>
                              </w:rPr>
                            </w:pPr>
                          </w:p>
                          <w:p w14:paraId="78B2CDA4" w14:textId="77777777" w:rsidR="00E56BCF" w:rsidRDefault="00E56BCF" w:rsidP="00362E8C"/>
                          <w:p w14:paraId="7E880B21"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441FE940"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17440442"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80"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81" w:history="1">
                              <w:r w:rsidRPr="006E0B9E">
                                <w:rPr>
                                  <w:rStyle w:val="Hyperlink"/>
                                  <w:rFonts w:ascii="Arial" w:hAnsi="Arial" w:cs="Arial"/>
                                  <w:sz w:val="16"/>
                                </w:rPr>
                                <w:t>http://www.lsay.edu.au</w:t>
                              </w:r>
                            </w:hyperlink>
                            <w:r w:rsidRPr="006E0B9E">
                              <w:rPr>
                                <w:rFonts w:ascii="Arial" w:hAnsi="Arial" w:cs="Arial"/>
                              </w:rPr>
                              <w:t>&gt;</w:t>
                            </w:r>
                          </w:p>
                          <w:p w14:paraId="276420CF"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82"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474B6DF4" w14:textId="77777777" w:rsidR="004A126D" w:rsidRPr="006E0B9E" w:rsidRDefault="004A126D" w:rsidP="00362E8C">
                            <w:pPr>
                              <w:rPr>
                                <w:rFonts w:ascii="Arial" w:hAnsi="Arial" w:cs="Arial"/>
                              </w:rPr>
                            </w:pPr>
                          </w:p>
                          <w:p w14:paraId="33C611CB" w14:textId="77777777" w:rsidR="004F4D80" w:rsidRDefault="004F4D80" w:rsidP="00362E8C"/>
                          <w:p w14:paraId="50A55EA7"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732D1890"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24143BBC"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83"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84" w:history="1">
                              <w:r w:rsidRPr="006E0B9E">
                                <w:rPr>
                                  <w:rStyle w:val="Hyperlink"/>
                                  <w:rFonts w:ascii="Arial" w:hAnsi="Arial" w:cs="Arial"/>
                                  <w:sz w:val="16"/>
                                </w:rPr>
                                <w:t>http://www.lsay.edu.au</w:t>
                              </w:r>
                            </w:hyperlink>
                            <w:r w:rsidRPr="006E0B9E">
                              <w:rPr>
                                <w:rFonts w:ascii="Arial" w:hAnsi="Arial" w:cs="Arial"/>
                              </w:rPr>
                              <w:t>&gt;</w:t>
                            </w:r>
                          </w:p>
                          <w:p w14:paraId="374452AB"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85"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53244CE0" w14:textId="77777777" w:rsidR="004A126D" w:rsidRPr="006E0B9E" w:rsidRDefault="004A126D" w:rsidP="00362E8C">
                            <w:pPr>
                              <w:rPr>
                                <w:rFonts w:ascii="Arial" w:hAnsi="Arial" w:cs="Arial"/>
                              </w:rPr>
                            </w:pPr>
                          </w:p>
                          <w:p w14:paraId="32A616A6" w14:textId="77777777" w:rsidR="00E56BCF" w:rsidRDefault="00E56BCF" w:rsidP="00362E8C"/>
                          <w:p w14:paraId="28BFC003"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5F360788"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36CBE172"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86"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87" w:history="1">
                              <w:r w:rsidRPr="006E0B9E">
                                <w:rPr>
                                  <w:rStyle w:val="Hyperlink"/>
                                  <w:rFonts w:ascii="Arial" w:hAnsi="Arial" w:cs="Arial"/>
                                  <w:sz w:val="16"/>
                                </w:rPr>
                                <w:t>http://www.lsay.edu.au</w:t>
                              </w:r>
                            </w:hyperlink>
                            <w:r w:rsidRPr="006E0B9E">
                              <w:rPr>
                                <w:rFonts w:ascii="Arial" w:hAnsi="Arial" w:cs="Arial"/>
                              </w:rPr>
                              <w:t>&gt;</w:t>
                            </w:r>
                          </w:p>
                          <w:p w14:paraId="4694A19D"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88"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4F08DDA6" w14:textId="77777777" w:rsidR="004A126D" w:rsidRPr="006E0B9E" w:rsidRDefault="004A126D" w:rsidP="00362E8C">
                            <w:pPr>
                              <w:rPr>
                                <w:rFonts w:ascii="Arial" w:hAnsi="Arial" w:cs="Arial"/>
                              </w:rPr>
                            </w:pPr>
                          </w:p>
                          <w:p w14:paraId="222C0C70" w14:textId="77777777" w:rsidR="004F4D80" w:rsidRDefault="004F4D80" w:rsidP="00362E8C"/>
                          <w:p w14:paraId="0EE5E415"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246BA05E"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4FF40C77"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89"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90" w:history="1">
                              <w:r w:rsidRPr="006E0B9E">
                                <w:rPr>
                                  <w:rStyle w:val="Hyperlink"/>
                                  <w:rFonts w:ascii="Arial" w:hAnsi="Arial" w:cs="Arial"/>
                                  <w:sz w:val="16"/>
                                </w:rPr>
                                <w:t>http://www.lsay.edu.au</w:t>
                              </w:r>
                            </w:hyperlink>
                            <w:r w:rsidRPr="006E0B9E">
                              <w:rPr>
                                <w:rFonts w:ascii="Arial" w:hAnsi="Arial" w:cs="Arial"/>
                              </w:rPr>
                              <w:t>&gt;</w:t>
                            </w:r>
                          </w:p>
                          <w:p w14:paraId="608F14A9"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91"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6C1872A8" w14:textId="77777777" w:rsidR="004A126D" w:rsidRPr="006E0B9E" w:rsidRDefault="004A126D" w:rsidP="00362E8C">
                            <w:pPr>
                              <w:rPr>
                                <w:rFonts w:ascii="Arial" w:hAnsi="Arial" w:cs="Arial"/>
                              </w:rPr>
                            </w:pPr>
                          </w:p>
                          <w:p w14:paraId="00F37A04" w14:textId="77777777" w:rsidR="00E56BCF" w:rsidRDefault="00E56BCF" w:rsidP="00362E8C"/>
                          <w:p w14:paraId="179C9CFC"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6E3F257E"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078E5617"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92"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93" w:history="1">
                              <w:r w:rsidRPr="006E0B9E">
                                <w:rPr>
                                  <w:rStyle w:val="Hyperlink"/>
                                  <w:rFonts w:ascii="Arial" w:hAnsi="Arial" w:cs="Arial"/>
                                  <w:sz w:val="16"/>
                                </w:rPr>
                                <w:t>http://www.lsay.edu.au</w:t>
                              </w:r>
                            </w:hyperlink>
                            <w:r w:rsidRPr="006E0B9E">
                              <w:rPr>
                                <w:rFonts w:ascii="Arial" w:hAnsi="Arial" w:cs="Arial"/>
                              </w:rPr>
                              <w:t>&gt;</w:t>
                            </w:r>
                          </w:p>
                          <w:p w14:paraId="7A895D3C"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94"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02CABF6F" w14:textId="77777777" w:rsidR="004A126D" w:rsidRPr="006E0B9E" w:rsidRDefault="004A126D" w:rsidP="00362E8C">
                            <w:pPr>
                              <w:rPr>
                                <w:rFonts w:ascii="Arial" w:hAnsi="Arial" w:cs="Arial"/>
                              </w:rPr>
                            </w:pPr>
                          </w:p>
                          <w:p w14:paraId="371EC9E2" w14:textId="77777777" w:rsidR="004F4D80" w:rsidRDefault="004F4D80" w:rsidP="00362E8C"/>
                          <w:p w14:paraId="3333C4A9"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640C64E7"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4A87E622"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95"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96" w:history="1">
                              <w:r w:rsidRPr="006E0B9E">
                                <w:rPr>
                                  <w:rStyle w:val="Hyperlink"/>
                                  <w:rFonts w:ascii="Arial" w:hAnsi="Arial" w:cs="Arial"/>
                                  <w:sz w:val="16"/>
                                </w:rPr>
                                <w:t>http://www.lsay.edu.au</w:t>
                              </w:r>
                            </w:hyperlink>
                            <w:r w:rsidRPr="006E0B9E">
                              <w:rPr>
                                <w:rFonts w:ascii="Arial" w:hAnsi="Arial" w:cs="Arial"/>
                              </w:rPr>
                              <w:t>&gt;</w:t>
                            </w:r>
                          </w:p>
                          <w:p w14:paraId="5A9475A0"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97"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0C715BB6" w14:textId="77777777" w:rsidR="004A126D" w:rsidRPr="006E0B9E" w:rsidRDefault="004A126D" w:rsidP="00362E8C">
                            <w:pPr>
                              <w:rPr>
                                <w:rFonts w:ascii="Arial" w:hAnsi="Arial" w:cs="Arial"/>
                              </w:rPr>
                            </w:pPr>
                          </w:p>
                          <w:p w14:paraId="73D80DC3" w14:textId="77777777" w:rsidR="00E56BCF" w:rsidRDefault="00E56BCF" w:rsidP="00362E8C"/>
                          <w:p w14:paraId="37D1698E"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77CB2C6C"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48742225"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98"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199" w:history="1">
                              <w:r w:rsidRPr="006E0B9E">
                                <w:rPr>
                                  <w:rStyle w:val="Hyperlink"/>
                                  <w:rFonts w:ascii="Arial" w:hAnsi="Arial" w:cs="Arial"/>
                                  <w:sz w:val="16"/>
                                </w:rPr>
                                <w:t>http://www.lsay.edu.au</w:t>
                              </w:r>
                            </w:hyperlink>
                            <w:r w:rsidRPr="006E0B9E">
                              <w:rPr>
                                <w:rFonts w:ascii="Arial" w:hAnsi="Arial" w:cs="Arial"/>
                              </w:rPr>
                              <w:t>&gt;</w:t>
                            </w:r>
                          </w:p>
                          <w:p w14:paraId="2A4EC979"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00"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2B93ED3E" w14:textId="77777777" w:rsidR="004A126D" w:rsidRPr="006E0B9E" w:rsidRDefault="004A126D" w:rsidP="00362E8C">
                            <w:pPr>
                              <w:rPr>
                                <w:rFonts w:ascii="Arial" w:hAnsi="Arial" w:cs="Arial"/>
                              </w:rPr>
                            </w:pPr>
                          </w:p>
                          <w:p w14:paraId="65012589" w14:textId="77777777" w:rsidR="004F4D80" w:rsidRDefault="004F4D80" w:rsidP="00362E8C"/>
                          <w:p w14:paraId="7809D394"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2C06DAAA"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1DFF7604"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201"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02" w:history="1">
                              <w:r w:rsidRPr="006E0B9E">
                                <w:rPr>
                                  <w:rStyle w:val="Hyperlink"/>
                                  <w:rFonts w:ascii="Arial" w:hAnsi="Arial" w:cs="Arial"/>
                                  <w:sz w:val="16"/>
                                </w:rPr>
                                <w:t>http://www.lsay.edu.au</w:t>
                              </w:r>
                            </w:hyperlink>
                            <w:r w:rsidRPr="006E0B9E">
                              <w:rPr>
                                <w:rFonts w:ascii="Arial" w:hAnsi="Arial" w:cs="Arial"/>
                              </w:rPr>
                              <w:t>&gt;</w:t>
                            </w:r>
                          </w:p>
                          <w:p w14:paraId="6C5F2B27"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03"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1A075DBF" w14:textId="77777777" w:rsidR="004A126D" w:rsidRPr="006E0B9E" w:rsidRDefault="004A126D" w:rsidP="00362E8C">
                            <w:pPr>
                              <w:rPr>
                                <w:rFonts w:ascii="Arial" w:hAnsi="Arial" w:cs="Arial"/>
                              </w:rPr>
                            </w:pPr>
                          </w:p>
                          <w:p w14:paraId="27A4357D" w14:textId="77777777" w:rsidR="00E56BCF" w:rsidRDefault="00E56BCF" w:rsidP="00362E8C"/>
                          <w:p w14:paraId="61A4D2BA"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0B350D01"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0D409444"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204"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05" w:history="1">
                              <w:r w:rsidRPr="006E0B9E">
                                <w:rPr>
                                  <w:rStyle w:val="Hyperlink"/>
                                  <w:rFonts w:ascii="Arial" w:hAnsi="Arial" w:cs="Arial"/>
                                  <w:sz w:val="16"/>
                                </w:rPr>
                                <w:t>http://www.lsay.edu.au</w:t>
                              </w:r>
                            </w:hyperlink>
                            <w:r w:rsidRPr="006E0B9E">
                              <w:rPr>
                                <w:rFonts w:ascii="Arial" w:hAnsi="Arial" w:cs="Arial"/>
                              </w:rPr>
                              <w:t>&gt;</w:t>
                            </w:r>
                          </w:p>
                          <w:p w14:paraId="0184B153"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06"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5A936E9B" w14:textId="77777777" w:rsidR="004A126D" w:rsidRPr="006E0B9E" w:rsidRDefault="004A126D" w:rsidP="00362E8C">
                            <w:pPr>
                              <w:rPr>
                                <w:rFonts w:ascii="Arial" w:hAnsi="Arial" w:cs="Arial"/>
                              </w:rPr>
                            </w:pPr>
                          </w:p>
                          <w:p w14:paraId="650705A7" w14:textId="77777777" w:rsidR="004F4D80" w:rsidRDefault="004F4D80" w:rsidP="00362E8C"/>
                          <w:p w14:paraId="5970B8B3"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546A8D7B"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16C29B73"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207"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08" w:history="1">
                              <w:r w:rsidRPr="006E0B9E">
                                <w:rPr>
                                  <w:rStyle w:val="Hyperlink"/>
                                  <w:rFonts w:ascii="Arial" w:hAnsi="Arial" w:cs="Arial"/>
                                  <w:sz w:val="16"/>
                                </w:rPr>
                                <w:t>http://www.lsay.edu.au</w:t>
                              </w:r>
                            </w:hyperlink>
                            <w:r w:rsidRPr="006E0B9E">
                              <w:rPr>
                                <w:rFonts w:ascii="Arial" w:hAnsi="Arial" w:cs="Arial"/>
                              </w:rPr>
                              <w:t>&gt;</w:t>
                            </w:r>
                          </w:p>
                          <w:p w14:paraId="42D2569B"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09"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1A514B42" w14:textId="77777777" w:rsidR="004A126D" w:rsidRPr="006E0B9E" w:rsidRDefault="004A126D" w:rsidP="00362E8C">
                            <w:pPr>
                              <w:rPr>
                                <w:rFonts w:ascii="Arial" w:hAnsi="Arial" w:cs="Arial"/>
                              </w:rPr>
                            </w:pPr>
                          </w:p>
                          <w:p w14:paraId="3BC0D960" w14:textId="77777777" w:rsidR="00E56BCF" w:rsidRDefault="00E56BCF" w:rsidP="00362E8C"/>
                          <w:p w14:paraId="1DD69E27"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4D7E044D"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677D868"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210"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11" w:history="1">
                              <w:r w:rsidRPr="006E0B9E">
                                <w:rPr>
                                  <w:rStyle w:val="Hyperlink"/>
                                  <w:rFonts w:ascii="Arial" w:hAnsi="Arial" w:cs="Arial"/>
                                  <w:sz w:val="16"/>
                                </w:rPr>
                                <w:t>http://www.lsay.edu.au</w:t>
                              </w:r>
                            </w:hyperlink>
                            <w:r w:rsidRPr="006E0B9E">
                              <w:rPr>
                                <w:rFonts w:ascii="Arial" w:hAnsi="Arial" w:cs="Arial"/>
                              </w:rPr>
                              <w:t>&gt;</w:t>
                            </w:r>
                          </w:p>
                          <w:p w14:paraId="6EB61732"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12"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5AA4DE76" w14:textId="77777777" w:rsidR="004A126D" w:rsidRPr="006E0B9E" w:rsidRDefault="004A126D" w:rsidP="00362E8C">
                            <w:pPr>
                              <w:rPr>
                                <w:rFonts w:ascii="Arial" w:hAnsi="Arial" w:cs="Arial"/>
                              </w:rPr>
                            </w:pPr>
                          </w:p>
                          <w:p w14:paraId="01F7341B" w14:textId="77777777" w:rsidR="004F4D80" w:rsidRDefault="004F4D80" w:rsidP="00362E8C"/>
                          <w:p w14:paraId="03969E1E"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443CA21E"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652432BA"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213"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14" w:history="1">
                              <w:r w:rsidRPr="006E0B9E">
                                <w:rPr>
                                  <w:rStyle w:val="Hyperlink"/>
                                  <w:rFonts w:ascii="Arial" w:hAnsi="Arial" w:cs="Arial"/>
                                  <w:sz w:val="16"/>
                                </w:rPr>
                                <w:t>http://www.lsay.edu.au</w:t>
                              </w:r>
                            </w:hyperlink>
                            <w:r w:rsidRPr="006E0B9E">
                              <w:rPr>
                                <w:rFonts w:ascii="Arial" w:hAnsi="Arial" w:cs="Arial"/>
                              </w:rPr>
                              <w:t>&gt;</w:t>
                            </w:r>
                          </w:p>
                          <w:p w14:paraId="38BAF252"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15"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76EF0B14" w14:textId="77777777" w:rsidR="004A126D" w:rsidRPr="006E0B9E" w:rsidRDefault="004A126D" w:rsidP="00362E8C">
                            <w:pPr>
                              <w:rPr>
                                <w:rFonts w:ascii="Arial" w:hAnsi="Arial" w:cs="Arial"/>
                              </w:rPr>
                            </w:pPr>
                          </w:p>
                          <w:p w14:paraId="4B88EF8F" w14:textId="77777777" w:rsidR="00E56BCF" w:rsidRDefault="00E56BCF" w:rsidP="00362E8C"/>
                          <w:p w14:paraId="006E848F"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2AE01175"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10A6F1F"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216"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17" w:history="1">
                              <w:r w:rsidRPr="006E0B9E">
                                <w:rPr>
                                  <w:rStyle w:val="Hyperlink"/>
                                  <w:rFonts w:ascii="Arial" w:hAnsi="Arial" w:cs="Arial"/>
                                  <w:sz w:val="16"/>
                                </w:rPr>
                                <w:t>http://www.lsay.edu.au</w:t>
                              </w:r>
                            </w:hyperlink>
                            <w:r w:rsidRPr="006E0B9E">
                              <w:rPr>
                                <w:rFonts w:ascii="Arial" w:hAnsi="Arial" w:cs="Arial"/>
                              </w:rPr>
                              <w:t>&gt;</w:t>
                            </w:r>
                          </w:p>
                          <w:p w14:paraId="3855F7C1"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18"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550E702B" w14:textId="77777777" w:rsidR="004A126D" w:rsidRPr="006E0B9E" w:rsidRDefault="004A126D" w:rsidP="00362E8C">
                            <w:pPr>
                              <w:rPr>
                                <w:rFonts w:ascii="Arial" w:hAnsi="Arial" w:cs="Arial"/>
                              </w:rPr>
                            </w:pPr>
                          </w:p>
                          <w:p w14:paraId="25F1FF49" w14:textId="77777777" w:rsidR="004F4D80" w:rsidRDefault="004F4D80" w:rsidP="00362E8C"/>
                          <w:p w14:paraId="42669B91"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756AED67"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22227F8E"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219"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20" w:history="1">
                              <w:r w:rsidRPr="006E0B9E">
                                <w:rPr>
                                  <w:rStyle w:val="Hyperlink"/>
                                  <w:rFonts w:ascii="Arial" w:hAnsi="Arial" w:cs="Arial"/>
                                  <w:sz w:val="16"/>
                                </w:rPr>
                                <w:t>http://www.lsay.edu.au</w:t>
                              </w:r>
                            </w:hyperlink>
                            <w:r w:rsidRPr="006E0B9E">
                              <w:rPr>
                                <w:rFonts w:ascii="Arial" w:hAnsi="Arial" w:cs="Arial"/>
                              </w:rPr>
                              <w:t>&gt;</w:t>
                            </w:r>
                          </w:p>
                          <w:p w14:paraId="20843D3C"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21"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0C2DE7B0" w14:textId="77777777" w:rsidR="004A126D" w:rsidRPr="006E0B9E" w:rsidRDefault="004A126D" w:rsidP="00362E8C">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A8878" id="Text Box 21" o:spid="_x0000_s1031" type="#_x0000_t202" style="position:absolute;margin-left:-66.9pt;margin-top:625.15pt;width:354.75pt;height:11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" filled="f" stroked="f" strokeweight=".5pt">
                <v:textbox>
                  <w:txbxContent>
                    <w:p w14:paraId="0A9684E7"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4B754E03"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6E3E967D"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222"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23" w:history="1">
                        <w:r w:rsidRPr="006E0B9E">
                          <w:rPr>
                            <w:rStyle w:val="Hyperlink"/>
                            <w:rFonts w:ascii="Arial" w:hAnsi="Arial" w:cs="Arial"/>
                            <w:sz w:val="16"/>
                          </w:rPr>
                          <w:t>http://www.lsay.edu.au</w:t>
                        </w:r>
                      </w:hyperlink>
                      <w:r w:rsidRPr="006E0B9E">
                        <w:rPr>
                          <w:rFonts w:ascii="Arial" w:hAnsi="Arial" w:cs="Arial"/>
                        </w:rPr>
                        <w:t>&gt;</w:t>
                      </w:r>
                    </w:p>
                    <w:p w14:paraId="72202B99"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24"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573585E4" w14:textId="77777777" w:rsidR="004A126D" w:rsidRPr="006E0B9E" w:rsidRDefault="004A126D" w:rsidP="00362E8C">
                      <w:pPr>
                        <w:rPr>
                          <w:rFonts w:ascii="Arial" w:hAnsi="Arial" w:cs="Arial"/>
                        </w:rPr>
                      </w:pPr>
                    </w:p>
                    <w:p w14:paraId="3B5E58AA" w14:textId="77777777" w:rsidR="004F4D80" w:rsidRDefault="004F4D80" w:rsidP="00362E8C"/>
                    <w:p w14:paraId="2D7C4D9F"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14BA9AC4"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5D0080D"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225"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26" w:history="1">
                        <w:r w:rsidRPr="006E0B9E">
                          <w:rPr>
                            <w:rStyle w:val="Hyperlink"/>
                            <w:rFonts w:ascii="Arial" w:hAnsi="Arial" w:cs="Arial"/>
                            <w:sz w:val="16"/>
                          </w:rPr>
                          <w:t>http://www.lsay.edu.au</w:t>
                        </w:r>
                      </w:hyperlink>
                      <w:r w:rsidRPr="006E0B9E">
                        <w:rPr>
                          <w:rFonts w:ascii="Arial" w:hAnsi="Arial" w:cs="Arial"/>
                        </w:rPr>
                        <w:t>&gt;</w:t>
                      </w:r>
                    </w:p>
                    <w:p w14:paraId="28D1B311"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27"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0FCF4C93" w14:textId="77777777" w:rsidR="004A126D" w:rsidRPr="006E0B9E" w:rsidRDefault="004A126D" w:rsidP="00362E8C">
                      <w:pPr>
                        <w:rPr>
                          <w:rFonts w:ascii="Arial" w:hAnsi="Arial" w:cs="Arial"/>
                        </w:rPr>
                      </w:pPr>
                    </w:p>
                    <w:p w14:paraId="1EB95C20" w14:textId="77777777" w:rsidR="00E56BCF" w:rsidRDefault="00E56BCF" w:rsidP="00362E8C"/>
                    <w:p w14:paraId="480FFE5B"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289DD4E2"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49FCA430"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228"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29" w:history="1">
                        <w:r w:rsidRPr="006E0B9E">
                          <w:rPr>
                            <w:rStyle w:val="Hyperlink"/>
                            <w:rFonts w:ascii="Arial" w:hAnsi="Arial" w:cs="Arial"/>
                            <w:sz w:val="16"/>
                          </w:rPr>
                          <w:t>http://www.lsay.edu.au</w:t>
                        </w:r>
                      </w:hyperlink>
                      <w:r w:rsidRPr="006E0B9E">
                        <w:rPr>
                          <w:rFonts w:ascii="Arial" w:hAnsi="Arial" w:cs="Arial"/>
                        </w:rPr>
                        <w:t>&gt;</w:t>
                      </w:r>
                    </w:p>
                    <w:p w14:paraId="7C33A737"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30"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64A2EAC1" w14:textId="77777777" w:rsidR="004A126D" w:rsidRPr="006E0B9E" w:rsidRDefault="004A126D" w:rsidP="00362E8C">
                      <w:pPr>
                        <w:rPr>
                          <w:rFonts w:ascii="Arial" w:hAnsi="Arial" w:cs="Arial"/>
                        </w:rPr>
                      </w:pPr>
                    </w:p>
                    <w:p w14:paraId="5914DF07" w14:textId="77777777" w:rsidR="004F4D80" w:rsidRDefault="004F4D80" w:rsidP="00362E8C"/>
                    <w:p w14:paraId="10BD057C"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3E8815C7"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05B841D2"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231"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32" w:history="1">
                        <w:r w:rsidRPr="006E0B9E">
                          <w:rPr>
                            <w:rStyle w:val="Hyperlink"/>
                            <w:rFonts w:ascii="Arial" w:hAnsi="Arial" w:cs="Arial"/>
                            <w:sz w:val="16"/>
                          </w:rPr>
                          <w:t>http://www.lsay.edu.au</w:t>
                        </w:r>
                      </w:hyperlink>
                      <w:r w:rsidRPr="006E0B9E">
                        <w:rPr>
                          <w:rFonts w:ascii="Arial" w:hAnsi="Arial" w:cs="Arial"/>
                        </w:rPr>
                        <w:t>&gt;</w:t>
                      </w:r>
                    </w:p>
                    <w:p w14:paraId="08C1D68E"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33"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0F50C115" w14:textId="77777777" w:rsidR="004A126D" w:rsidRPr="006E0B9E" w:rsidRDefault="004A126D" w:rsidP="00362E8C">
                      <w:pPr>
                        <w:rPr>
                          <w:rFonts w:ascii="Arial" w:hAnsi="Arial" w:cs="Arial"/>
                        </w:rPr>
                      </w:pPr>
                    </w:p>
                    <w:p w14:paraId="280BFEA6" w14:textId="77777777" w:rsidR="00E56BCF" w:rsidRDefault="00E56BCF" w:rsidP="00362E8C"/>
                    <w:p w14:paraId="6F34ECBC"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5C6ADE9B"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0AEAD952"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234"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35" w:history="1">
                        <w:r w:rsidRPr="006E0B9E">
                          <w:rPr>
                            <w:rStyle w:val="Hyperlink"/>
                            <w:rFonts w:ascii="Arial" w:hAnsi="Arial" w:cs="Arial"/>
                            <w:sz w:val="16"/>
                          </w:rPr>
                          <w:t>http://www.lsay.edu.au</w:t>
                        </w:r>
                      </w:hyperlink>
                      <w:r w:rsidRPr="006E0B9E">
                        <w:rPr>
                          <w:rFonts w:ascii="Arial" w:hAnsi="Arial" w:cs="Arial"/>
                        </w:rPr>
                        <w:t>&gt;</w:t>
                      </w:r>
                    </w:p>
                    <w:p w14:paraId="6E9FDFAD"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36"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0654D53B" w14:textId="77777777" w:rsidR="004A126D" w:rsidRPr="006E0B9E" w:rsidRDefault="004A126D" w:rsidP="00362E8C">
                      <w:pPr>
                        <w:rPr>
                          <w:rFonts w:ascii="Arial" w:hAnsi="Arial" w:cs="Arial"/>
                        </w:rPr>
                      </w:pPr>
                    </w:p>
                    <w:p w14:paraId="7F84E2C4" w14:textId="77777777" w:rsidR="004F4D80" w:rsidRDefault="004F4D80" w:rsidP="00362E8C"/>
                    <w:p w14:paraId="27FC6B19"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19A55528"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6C0A669"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237"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38" w:history="1">
                        <w:r w:rsidRPr="006E0B9E">
                          <w:rPr>
                            <w:rStyle w:val="Hyperlink"/>
                            <w:rFonts w:ascii="Arial" w:hAnsi="Arial" w:cs="Arial"/>
                            <w:sz w:val="16"/>
                          </w:rPr>
                          <w:t>http://www.lsay.edu.au</w:t>
                        </w:r>
                      </w:hyperlink>
                      <w:r w:rsidRPr="006E0B9E">
                        <w:rPr>
                          <w:rFonts w:ascii="Arial" w:hAnsi="Arial" w:cs="Arial"/>
                        </w:rPr>
                        <w:t>&gt;</w:t>
                      </w:r>
                    </w:p>
                    <w:p w14:paraId="57BD03E7"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39"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094B9534" w14:textId="77777777" w:rsidR="004A126D" w:rsidRPr="006E0B9E" w:rsidRDefault="004A126D" w:rsidP="00362E8C">
                      <w:pPr>
                        <w:rPr>
                          <w:rFonts w:ascii="Arial" w:hAnsi="Arial" w:cs="Arial"/>
                        </w:rPr>
                      </w:pPr>
                    </w:p>
                    <w:p w14:paraId="33A7AF07" w14:textId="77777777" w:rsidR="00E56BCF" w:rsidRDefault="00E56BCF" w:rsidP="00362E8C"/>
                    <w:p w14:paraId="42F26FCB"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69B786D3"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40BC42D1"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240"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41" w:history="1">
                        <w:r w:rsidRPr="006E0B9E">
                          <w:rPr>
                            <w:rStyle w:val="Hyperlink"/>
                            <w:rFonts w:ascii="Arial" w:hAnsi="Arial" w:cs="Arial"/>
                            <w:sz w:val="16"/>
                          </w:rPr>
                          <w:t>http://www.lsay.edu.au</w:t>
                        </w:r>
                      </w:hyperlink>
                      <w:r w:rsidRPr="006E0B9E">
                        <w:rPr>
                          <w:rFonts w:ascii="Arial" w:hAnsi="Arial" w:cs="Arial"/>
                        </w:rPr>
                        <w:t>&gt;</w:t>
                      </w:r>
                    </w:p>
                    <w:p w14:paraId="115C1090"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42"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13F4267A" w14:textId="77777777" w:rsidR="004A126D" w:rsidRPr="006E0B9E" w:rsidRDefault="004A126D" w:rsidP="00362E8C">
                      <w:pPr>
                        <w:rPr>
                          <w:rFonts w:ascii="Arial" w:hAnsi="Arial" w:cs="Arial"/>
                        </w:rPr>
                      </w:pPr>
                    </w:p>
                    <w:p w14:paraId="1874D8B6" w14:textId="77777777" w:rsidR="004F4D80" w:rsidRDefault="004F4D80" w:rsidP="00362E8C"/>
                    <w:p w14:paraId="55AA6F0B"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0672EA4B"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0192E4F0"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243"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44" w:history="1">
                        <w:r w:rsidRPr="006E0B9E">
                          <w:rPr>
                            <w:rStyle w:val="Hyperlink"/>
                            <w:rFonts w:ascii="Arial" w:hAnsi="Arial" w:cs="Arial"/>
                            <w:sz w:val="16"/>
                          </w:rPr>
                          <w:t>http://www.lsay.edu.au</w:t>
                        </w:r>
                      </w:hyperlink>
                      <w:r w:rsidRPr="006E0B9E">
                        <w:rPr>
                          <w:rFonts w:ascii="Arial" w:hAnsi="Arial" w:cs="Arial"/>
                        </w:rPr>
                        <w:t>&gt;</w:t>
                      </w:r>
                    </w:p>
                    <w:p w14:paraId="7B658CAC"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45"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01D29940" w14:textId="77777777" w:rsidR="004A126D" w:rsidRPr="006E0B9E" w:rsidRDefault="004A126D" w:rsidP="00362E8C">
                      <w:pPr>
                        <w:rPr>
                          <w:rFonts w:ascii="Arial" w:hAnsi="Arial" w:cs="Arial"/>
                        </w:rPr>
                      </w:pPr>
                    </w:p>
                    <w:p w14:paraId="074DE786" w14:textId="77777777" w:rsidR="00E56BCF" w:rsidRDefault="00E56BCF" w:rsidP="00362E8C"/>
                    <w:p w14:paraId="52B7A6CB"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6A86A388"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4A3C9B9B"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246"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47" w:history="1">
                        <w:r w:rsidRPr="006E0B9E">
                          <w:rPr>
                            <w:rStyle w:val="Hyperlink"/>
                            <w:rFonts w:ascii="Arial" w:hAnsi="Arial" w:cs="Arial"/>
                            <w:sz w:val="16"/>
                          </w:rPr>
                          <w:t>http://www.lsay.edu.au</w:t>
                        </w:r>
                      </w:hyperlink>
                      <w:r w:rsidRPr="006E0B9E">
                        <w:rPr>
                          <w:rFonts w:ascii="Arial" w:hAnsi="Arial" w:cs="Arial"/>
                        </w:rPr>
                        <w:t>&gt;</w:t>
                      </w:r>
                    </w:p>
                    <w:p w14:paraId="122A652C"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48"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7F7816FB" w14:textId="77777777" w:rsidR="004A126D" w:rsidRPr="006E0B9E" w:rsidRDefault="004A126D" w:rsidP="00362E8C">
                      <w:pPr>
                        <w:rPr>
                          <w:rFonts w:ascii="Arial" w:hAnsi="Arial" w:cs="Arial"/>
                        </w:rPr>
                      </w:pPr>
                    </w:p>
                    <w:p w14:paraId="3D169EC2" w14:textId="77777777" w:rsidR="004F4D80" w:rsidRDefault="004F4D80" w:rsidP="00362E8C"/>
                    <w:p w14:paraId="27D550D2"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3D8A41AF"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C06B5A8"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249"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50" w:history="1">
                        <w:r w:rsidRPr="006E0B9E">
                          <w:rPr>
                            <w:rStyle w:val="Hyperlink"/>
                            <w:rFonts w:ascii="Arial" w:hAnsi="Arial" w:cs="Arial"/>
                            <w:sz w:val="16"/>
                          </w:rPr>
                          <w:t>http://www.lsay.edu.au</w:t>
                        </w:r>
                      </w:hyperlink>
                      <w:r w:rsidRPr="006E0B9E">
                        <w:rPr>
                          <w:rFonts w:ascii="Arial" w:hAnsi="Arial" w:cs="Arial"/>
                        </w:rPr>
                        <w:t>&gt;</w:t>
                      </w:r>
                    </w:p>
                    <w:p w14:paraId="2873DB21"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51"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7FAA4671" w14:textId="77777777" w:rsidR="004A126D" w:rsidRPr="006E0B9E" w:rsidRDefault="004A126D" w:rsidP="00362E8C">
                      <w:pPr>
                        <w:rPr>
                          <w:rFonts w:ascii="Arial" w:hAnsi="Arial" w:cs="Arial"/>
                        </w:rPr>
                      </w:pPr>
                    </w:p>
                    <w:p w14:paraId="425D6BDD" w14:textId="77777777" w:rsidR="00E56BCF" w:rsidRDefault="00E56BCF" w:rsidP="00362E8C"/>
                    <w:p w14:paraId="14FFDF38"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37232A55"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B1BC130"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252"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53" w:history="1">
                        <w:r w:rsidRPr="006E0B9E">
                          <w:rPr>
                            <w:rStyle w:val="Hyperlink"/>
                            <w:rFonts w:ascii="Arial" w:hAnsi="Arial" w:cs="Arial"/>
                            <w:sz w:val="16"/>
                          </w:rPr>
                          <w:t>http://www.lsay.edu.au</w:t>
                        </w:r>
                      </w:hyperlink>
                      <w:r w:rsidRPr="006E0B9E">
                        <w:rPr>
                          <w:rFonts w:ascii="Arial" w:hAnsi="Arial" w:cs="Arial"/>
                        </w:rPr>
                        <w:t>&gt;</w:t>
                      </w:r>
                    </w:p>
                    <w:p w14:paraId="52CF4520"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54"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749BABAC" w14:textId="77777777" w:rsidR="004A126D" w:rsidRPr="006E0B9E" w:rsidRDefault="004A126D" w:rsidP="00362E8C">
                      <w:pPr>
                        <w:rPr>
                          <w:rFonts w:ascii="Arial" w:hAnsi="Arial" w:cs="Arial"/>
                        </w:rPr>
                      </w:pPr>
                    </w:p>
                    <w:p w14:paraId="1315D787" w14:textId="77777777" w:rsidR="004F4D80" w:rsidRDefault="004F4D80" w:rsidP="00362E8C"/>
                    <w:p w14:paraId="47FA1B34"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60F26677"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4E51D57F"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255"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56" w:history="1">
                        <w:r w:rsidRPr="006E0B9E">
                          <w:rPr>
                            <w:rStyle w:val="Hyperlink"/>
                            <w:rFonts w:ascii="Arial" w:hAnsi="Arial" w:cs="Arial"/>
                            <w:sz w:val="16"/>
                          </w:rPr>
                          <w:t>http://www.lsay.edu.au</w:t>
                        </w:r>
                      </w:hyperlink>
                      <w:r w:rsidRPr="006E0B9E">
                        <w:rPr>
                          <w:rFonts w:ascii="Arial" w:hAnsi="Arial" w:cs="Arial"/>
                        </w:rPr>
                        <w:t>&gt;</w:t>
                      </w:r>
                    </w:p>
                    <w:p w14:paraId="3478430D"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57"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04B1225E" w14:textId="77777777" w:rsidR="004A126D" w:rsidRPr="006E0B9E" w:rsidRDefault="004A126D" w:rsidP="00362E8C">
                      <w:pPr>
                        <w:rPr>
                          <w:rFonts w:ascii="Arial" w:hAnsi="Arial" w:cs="Arial"/>
                        </w:rPr>
                      </w:pPr>
                    </w:p>
                    <w:p w14:paraId="1A801F0E" w14:textId="77777777" w:rsidR="00E56BCF" w:rsidRDefault="00E56BCF" w:rsidP="00362E8C"/>
                    <w:p w14:paraId="40342AB0"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2C566A2B"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0A33D15C"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258"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59" w:history="1">
                        <w:r w:rsidRPr="006E0B9E">
                          <w:rPr>
                            <w:rStyle w:val="Hyperlink"/>
                            <w:rFonts w:ascii="Arial" w:hAnsi="Arial" w:cs="Arial"/>
                            <w:sz w:val="16"/>
                          </w:rPr>
                          <w:t>http://www.lsay.edu.au</w:t>
                        </w:r>
                      </w:hyperlink>
                      <w:r w:rsidRPr="006E0B9E">
                        <w:rPr>
                          <w:rFonts w:ascii="Arial" w:hAnsi="Arial" w:cs="Arial"/>
                        </w:rPr>
                        <w:t>&gt;</w:t>
                      </w:r>
                    </w:p>
                    <w:p w14:paraId="00F372D1"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60"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16887ED7" w14:textId="77777777" w:rsidR="004A126D" w:rsidRPr="006E0B9E" w:rsidRDefault="004A126D" w:rsidP="00362E8C">
                      <w:pPr>
                        <w:rPr>
                          <w:rFonts w:ascii="Arial" w:hAnsi="Arial" w:cs="Arial"/>
                        </w:rPr>
                      </w:pPr>
                    </w:p>
                    <w:p w14:paraId="0D76B974" w14:textId="77777777" w:rsidR="004F4D80" w:rsidRDefault="004F4D80" w:rsidP="00362E8C"/>
                    <w:p w14:paraId="1EB550BA"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2CE6A688"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278F7F05"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261"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62" w:history="1">
                        <w:r w:rsidRPr="006E0B9E">
                          <w:rPr>
                            <w:rStyle w:val="Hyperlink"/>
                            <w:rFonts w:ascii="Arial" w:hAnsi="Arial" w:cs="Arial"/>
                            <w:sz w:val="16"/>
                          </w:rPr>
                          <w:t>http://www.lsay.edu.au</w:t>
                        </w:r>
                      </w:hyperlink>
                      <w:r w:rsidRPr="006E0B9E">
                        <w:rPr>
                          <w:rFonts w:ascii="Arial" w:hAnsi="Arial" w:cs="Arial"/>
                        </w:rPr>
                        <w:t>&gt;</w:t>
                      </w:r>
                    </w:p>
                    <w:p w14:paraId="4708A936"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63"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32505C44" w14:textId="77777777" w:rsidR="004A126D" w:rsidRPr="006E0B9E" w:rsidRDefault="004A126D" w:rsidP="00362E8C">
                      <w:pPr>
                        <w:rPr>
                          <w:rFonts w:ascii="Arial" w:hAnsi="Arial" w:cs="Arial"/>
                        </w:rPr>
                      </w:pPr>
                    </w:p>
                    <w:p w14:paraId="4FF05E31" w14:textId="77777777" w:rsidR="00E56BCF" w:rsidRDefault="00E56BCF" w:rsidP="00362E8C"/>
                    <w:p w14:paraId="535A4E33"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4A76D08B"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4B2B526A"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264"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65" w:history="1">
                        <w:r w:rsidRPr="006E0B9E">
                          <w:rPr>
                            <w:rStyle w:val="Hyperlink"/>
                            <w:rFonts w:ascii="Arial" w:hAnsi="Arial" w:cs="Arial"/>
                            <w:sz w:val="16"/>
                          </w:rPr>
                          <w:t>http://www.lsay.edu.au</w:t>
                        </w:r>
                      </w:hyperlink>
                      <w:r w:rsidRPr="006E0B9E">
                        <w:rPr>
                          <w:rFonts w:ascii="Arial" w:hAnsi="Arial" w:cs="Arial"/>
                        </w:rPr>
                        <w:t>&gt;</w:t>
                      </w:r>
                    </w:p>
                    <w:p w14:paraId="58059841"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66"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69AED718" w14:textId="77777777" w:rsidR="004A126D" w:rsidRPr="006E0B9E" w:rsidRDefault="004A126D" w:rsidP="00362E8C">
                      <w:pPr>
                        <w:rPr>
                          <w:rFonts w:ascii="Arial" w:hAnsi="Arial" w:cs="Arial"/>
                        </w:rPr>
                      </w:pPr>
                    </w:p>
                    <w:p w14:paraId="737E999E" w14:textId="77777777" w:rsidR="004F4D80" w:rsidRDefault="004F4D80" w:rsidP="00362E8C"/>
                    <w:p w14:paraId="5AD843CC"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35ADDDA0"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6A1C07E8"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267"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68" w:history="1">
                        <w:r w:rsidRPr="006E0B9E">
                          <w:rPr>
                            <w:rStyle w:val="Hyperlink"/>
                            <w:rFonts w:ascii="Arial" w:hAnsi="Arial" w:cs="Arial"/>
                            <w:sz w:val="16"/>
                          </w:rPr>
                          <w:t>http://www.lsay.edu.au</w:t>
                        </w:r>
                      </w:hyperlink>
                      <w:r w:rsidRPr="006E0B9E">
                        <w:rPr>
                          <w:rFonts w:ascii="Arial" w:hAnsi="Arial" w:cs="Arial"/>
                        </w:rPr>
                        <w:t>&gt;</w:t>
                      </w:r>
                    </w:p>
                    <w:p w14:paraId="506845BE"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69"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4B486A88" w14:textId="77777777" w:rsidR="004A126D" w:rsidRPr="006E0B9E" w:rsidRDefault="004A126D" w:rsidP="00362E8C">
                      <w:pPr>
                        <w:rPr>
                          <w:rFonts w:ascii="Arial" w:hAnsi="Arial" w:cs="Arial"/>
                        </w:rPr>
                      </w:pPr>
                    </w:p>
                    <w:p w14:paraId="342BBB73" w14:textId="77777777" w:rsidR="00E56BCF" w:rsidRDefault="00E56BCF" w:rsidP="00362E8C"/>
                    <w:p w14:paraId="0CC2EEAA"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2D4AB8F7"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26A6A0F7"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270"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71" w:history="1">
                        <w:r w:rsidRPr="006E0B9E">
                          <w:rPr>
                            <w:rStyle w:val="Hyperlink"/>
                            <w:rFonts w:ascii="Arial" w:hAnsi="Arial" w:cs="Arial"/>
                            <w:sz w:val="16"/>
                          </w:rPr>
                          <w:t>http://www.lsay.edu.au</w:t>
                        </w:r>
                      </w:hyperlink>
                      <w:r w:rsidRPr="006E0B9E">
                        <w:rPr>
                          <w:rFonts w:ascii="Arial" w:hAnsi="Arial" w:cs="Arial"/>
                        </w:rPr>
                        <w:t>&gt;</w:t>
                      </w:r>
                    </w:p>
                    <w:p w14:paraId="6179F746"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72"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1F102694" w14:textId="77777777" w:rsidR="004A126D" w:rsidRPr="006E0B9E" w:rsidRDefault="004A126D" w:rsidP="00362E8C">
                      <w:pPr>
                        <w:rPr>
                          <w:rFonts w:ascii="Arial" w:hAnsi="Arial" w:cs="Arial"/>
                        </w:rPr>
                      </w:pPr>
                    </w:p>
                    <w:p w14:paraId="49A4AFB1" w14:textId="77777777" w:rsidR="004F4D80" w:rsidRDefault="004F4D80" w:rsidP="00362E8C"/>
                    <w:p w14:paraId="4DF4EE6B"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486B65E6"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B30F907"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273"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74" w:history="1">
                        <w:r w:rsidRPr="006E0B9E">
                          <w:rPr>
                            <w:rStyle w:val="Hyperlink"/>
                            <w:rFonts w:ascii="Arial" w:hAnsi="Arial" w:cs="Arial"/>
                            <w:sz w:val="16"/>
                          </w:rPr>
                          <w:t>http://www.lsay.edu.au</w:t>
                        </w:r>
                      </w:hyperlink>
                      <w:r w:rsidRPr="006E0B9E">
                        <w:rPr>
                          <w:rFonts w:ascii="Arial" w:hAnsi="Arial" w:cs="Arial"/>
                        </w:rPr>
                        <w:t>&gt;</w:t>
                      </w:r>
                    </w:p>
                    <w:p w14:paraId="00CE5E88"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75"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080D4AD8" w14:textId="77777777" w:rsidR="004A126D" w:rsidRPr="006E0B9E" w:rsidRDefault="004A126D" w:rsidP="00362E8C">
                      <w:pPr>
                        <w:rPr>
                          <w:rFonts w:ascii="Arial" w:hAnsi="Arial" w:cs="Arial"/>
                        </w:rPr>
                      </w:pPr>
                    </w:p>
                    <w:p w14:paraId="00FD063B" w14:textId="77777777" w:rsidR="00E56BCF" w:rsidRDefault="00E56BCF" w:rsidP="00362E8C"/>
                    <w:p w14:paraId="05E4C889"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34EDE95B"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261E0A84"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276"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77" w:history="1">
                        <w:r w:rsidRPr="006E0B9E">
                          <w:rPr>
                            <w:rStyle w:val="Hyperlink"/>
                            <w:rFonts w:ascii="Arial" w:hAnsi="Arial" w:cs="Arial"/>
                            <w:sz w:val="16"/>
                          </w:rPr>
                          <w:t>http://www.lsay.edu.au</w:t>
                        </w:r>
                      </w:hyperlink>
                      <w:r w:rsidRPr="006E0B9E">
                        <w:rPr>
                          <w:rFonts w:ascii="Arial" w:hAnsi="Arial" w:cs="Arial"/>
                        </w:rPr>
                        <w:t>&gt;</w:t>
                      </w:r>
                    </w:p>
                    <w:p w14:paraId="69864091"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78"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5E67F9FA" w14:textId="77777777" w:rsidR="004A126D" w:rsidRPr="006E0B9E" w:rsidRDefault="004A126D" w:rsidP="00362E8C">
                      <w:pPr>
                        <w:rPr>
                          <w:rFonts w:ascii="Arial" w:hAnsi="Arial" w:cs="Arial"/>
                        </w:rPr>
                      </w:pPr>
                    </w:p>
                    <w:p w14:paraId="55EDDCF6" w14:textId="77777777" w:rsidR="004F4D80" w:rsidRDefault="004F4D80" w:rsidP="00362E8C"/>
                    <w:p w14:paraId="2142ADD9"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16142790"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1E3E8EF7"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279"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80" w:history="1">
                        <w:r w:rsidRPr="006E0B9E">
                          <w:rPr>
                            <w:rStyle w:val="Hyperlink"/>
                            <w:rFonts w:ascii="Arial" w:hAnsi="Arial" w:cs="Arial"/>
                            <w:sz w:val="16"/>
                          </w:rPr>
                          <w:t>http://www.lsay.edu.au</w:t>
                        </w:r>
                      </w:hyperlink>
                      <w:r w:rsidRPr="006E0B9E">
                        <w:rPr>
                          <w:rFonts w:ascii="Arial" w:hAnsi="Arial" w:cs="Arial"/>
                        </w:rPr>
                        <w:t>&gt;</w:t>
                      </w:r>
                    </w:p>
                    <w:p w14:paraId="60FF506D"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81"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3DBD565D" w14:textId="77777777" w:rsidR="004A126D" w:rsidRPr="006E0B9E" w:rsidRDefault="004A126D" w:rsidP="00362E8C">
                      <w:pPr>
                        <w:rPr>
                          <w:rFonts w:ascii="Arial" w:hAnsi="Arial" w:cs="Arial"/>
                        </w:rPr>
                      </w:pPr>
                    </w:p>
                    <w:p w14:paraId="23A715CA" w14:textId="77777777" w:rsidR="00E56BCF" w:rsidRDefault="00E56BCF" w:rsidP="00362E8C"/>
                    <w:p w14:paraId="5BFB9E5A"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5EF6D6D5"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3E9C980C"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282"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83" w:history="1">
                        <w:r w:rsidRPr="006E0B9E">
                          <w:rPr>
                            <w:rStyle w:val="Hyperlink"/>
                            <w:rFonts w:ascii="Arial" w:hAnsi="Arial" w:cs="Arial"/>
                            <w:sz w:val="16"/>
                          </w:rPr>
                          <w:t>http://www.lsay.edu.au</w:t>
                        </w:r>
                      </w:hyperlink>
                      <w:r w:rsidRPr="006E0B9E">
                        <w:rPr>
                          <w:rFonts w:ascii="Arial" w:hAnsi="Arial" w:cs="Arial"/>
                        </w:rPr>
                        <w:t>&gt;</w:t>
                      </w:r>
                    </w:p>
                    <w:p w14:paraId="1881E911"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84"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4AD6E972" w14:textId="77777777" w:rsidR="004A126D" w:rsidRPr="006E0B9E" w:rsidRDefault="004A126D" w:rsidP="00362E8C">
                      <w:pPr>
                        <w:rPr>
                          <w:rFonts w:ascii="Arial" w:hAnsi="Arial" w:cs="Arial"/>
                        </w:rPr>
                      </w:pPr>
                    </w:p>
                    <w:p w14:paraId="31C6A410" w14:textId="77777777" w:rsidR="004F4D80" w:rsidRDefault="004F4D80" w:rsidP="00362E8C"/>
                    <w:p w14:paraId="2C90D800"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4BBB37D7"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685A03A7"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285"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86" w:history="1">
                        <w:r w:rsidRPr="006E0B9E">
                          <w:rPr>
                            <w:rStyle w:val="Hyperlink"/>
                            <w:rFonts w:ascii="Arial" w:hAnsi="Arial" w:cs="Arial"/>
                            <w:sz w:val="16"/>
                          </w:rPr>
                          <w:t>http://www.lsay.edu.au</w:t>
                        </w:r>
                      </w:hyperlink>
                      <w:r w:rsidRPr="006E0B9E">
                        <w:rPr>
                          <w:rFonts w:ascii="Arial" w:hAnsi="Arial" w:cs="Arial"/>
                        </w:rPr>
                        <w:t>&gt;</w:t>
                      </w:r>
                    </w:p>
                    <w:p w14:paraId="604B019F"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87"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388A1671" w14:textId="77777777" w:rsidR="004A126D" w:rsidRPr="006E0B9E" w:rsidRDefault="004A126D" w:rsidP="00362E8C">
                      <w:pPr>
                        <w:rPr>
                          <w:rFonts w:ascii="Arial" w:hAnsi="Arial" w:cs="Arial"/>
                        </w:rPr>
                      </w:pPr>
                    </w:p>
                    <w:p w14:paraId="248BB330" w14:textId="77777777" w:rsidR="00E56BCF" w:rsidRDefault="00E56BCF" w:rsidP="00362E8C"/>
                    <w:p w14:paraId="1E65EC84"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472F40A5"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ACFD8B9"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288"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89" w:history="1">
                        <w:r w:rsidRPr="006E0B9E">
                          <w:rPr>
                            <w:rStyle w:val="Hyperlink"/>
                            <w:rFonts w:ascii="Arial" w:hAnsi="Arial" w:cs="Arial"/>
                            <w:sz w:val="16"/>
                          </w:rPr>
                          <w:t>http://www.lsay.edu.au</w:t>
                        </w:r>
                      </w:hyperlink>
                      <w:r w:rsidRPr="006E0B9E">
                        <w:rPr>
                          <w:rFonts w:ascii="Arial" w:hAnsi="Arial" w:cs="Arial"/>
                        </w:rPr>
                        <w:t>&gt;</w:t>
                      </w:r>
                    </w:p>
                    <w:p w14:paraId="12BA28CC"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90"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0ABBC9B1" w14:textId="77777777" w:rsidR="004A126D" w:rsidRPr="006E0B9E" w:rsidRDefault="004A126D" w:rsidP="00362E8C">
                      <w:pPr>
                        <w:rPr>
                          <w:rFonts w:ascii="Arial" w:hAnsi="Arial" w:cs="Arial"/>
                        </w:rPr>
                      </w:pPr>
                    </w:p>
                    <w:p w14:paraId="61354BE3" w14:textId="77777777" w:rsidR="004F4D80" w:rsidRDefault="004F4D80" w:rsidP="00362E8C"/>
                    <w:p w14:paraId="54AD3355"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139724FD"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2872C0F9"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291"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92" w:history="1">
                        <w:r w:rsidRPr="006E0B9E">
                          <w:rPr>
                            <w:rStyle w:val="Hyperlink"/>
                            <w:rFonts w:ascii="Arial" w:hAnsi="Arial" w:cs="Arial"/>
                            <w:sz w:val="16"/>
                          </w:rPr>
                          <w:t>http://www.lsay.edu.au</w:t>
                        </w:r>
                      </w:hyperlink>
                      <w:r w:rsidRPr="006E0B9E">
                        <w:rPr>
                          <w:rFonts w:ascii="Arial" w:hAnsi="Arial" w:cs="Arial"/>
                        </w:rPr>
                        <w:t>&gt;</w:t>
                      </w:r>
                    </w:p>
                    <w:p w14:paraId="5561D9BC"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93"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25EAF3DD" w14:textId="77777777" w:rsidR="004A126D" w:rsidRPr="006E0B9E" w:rsidRDefault="004A126D" w:rsidP="00362E8C">
                      <w:pPr>
                        <w:rPr>
                          <w:rFonts w:ascii="Arial" w:hAnsi="Arial" w:cs="Arial"/>
                        </w:rPr>
                      </w:pPr>
                    </w:p>
                    <w:p w14:paraId="419A34B6" w14:textId="77777777" w:rsidR="00E56BCF" w:rsidRDefault="00E56BCF" w:rsidP="00362E8C"/>
                    <w:p w14:paraId="53E4F246"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112F3E33"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C71EB0A"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294"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95" w:history="1">
                        <w:r w:rsidRPr="006E0B9E">
                          <w:rPr>
                            <w:rStyle w:val="Hyperlink"/>
                            <w:rFonts w:ascii="Arial" w:hAnsi="Arial" w:cs="Arial"/>
                            <w:sz w:val="16"/>
                          </w:rPr>
                          <w:t>http://www.lsay.edu.au</w:t>
                        </w:r>
                      </w:hyperlink>
                      <w:r w:rsidRPr="006E0B9E">
                        <w:rPr>
                          <w:rFonts w:ascii="Arial" w:hAnsi="Arial" w:cs="Arial"/>
                        </w:rPr>
                        <w:t>&gt;</w:t>
                      </w:r>
                    </w:p>
                    <w:p w14:paraId="1952C789"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96"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17BD91A3" w14:textId="77777777" w:rsidR="004A126D" w:rsidRPr="006E0B9E" w:rsidRDefault="004A126D" w:rsidP="00362E8C">
                      <w:pPr>
                        <w:rPr>
                          <w:rFonts w:ascii="Arial" w:hAnsi="Arial" w:cs="Arial"/>
                        </w:rPr>
                      </w:pPr>
                    </w:p>
                    <w:p w14:paraId="5E88DCE6" w14:textId="77777777" w:rsidR="004F4D80" w:rsidRDefault="004F4D80" w:rsidP="00362E8C"/>
                    <w:p w14:paraId="438F56B8"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6CFEB1A6"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01F22139"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297"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298" w:history="1">
                        <w:r w:rsidRPr="006E0B9E">
                          <w:rPr>
                            <w:rStyle w:val="Hyperlink"/>
                            <w:rFonts w:ascii="Arial" w:hAnsi="Arial" w:cs="Arial"/>
                            <w:sz w:val="16"/>
                          </w:rPr>
                          <w:t>http://www.lsay.edu.au</w:t>
                        </w:r>
                      </w:hyperlink>
                      <w:r w:rsidRPr="006E0B9E">
                        <w:rPr>
                          <w:rFonts w:ascii="Arial" w:hAnsi="Arial" w:cs="Arial"/>
                        </w:rPr>
                        <w:t>&gt;</w:t>
                      </w:r>
                    </w:p>
                    <w:p w14:paraId="40F13B2F"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99"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01784BC1" w14:textId="77777777" w:rsidR="004A126D" w:rsidRPr="006E0B9E" w:rsidRDefault="004A126D" w:rsidP="00362E8C">
                      <w:pPr>
                        <w:rPr>
                          <w:rFonts w:ascii="Arial" w:hAnsi="Arial" w:cs="Arial"/>
                        </w:rPr>
                      </w:pPr>
                    </w:p>
                    <w:p w14:paraId="7EFECEC7" w14:textId="77777777" w:rsidR="00E56BCF" w:rsidRDefault="00E56BCF" w:rsidP="00362E8C"/>
                    <w:p w14:paraId="104F93D2"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57E6911E"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4359FDB8"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00"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01" w:history="1">
                        <w:r w:rsidRPr="006E0B9E">
                          <w:rPr>
                            <w:rStyle w:val="Hyperlink"/>
                            <w:rFonts w:ascii="Arial" w:hAnsi="Arial" w:cs="Arial"/>
                            <w:sz w:val="16"/>
                          </w:rPr>
                          <w:t>http://www.lsay.edu.au</w:t>
                        </w:r>
                      </w:hyperlink>
                      <w:r w:rsidRPr="006E0B9E">
                        <w:rPr>
                          <w:rFonts w:ascii="Arial" w:hAnsi="Arial" w:cs="Arial"/>
                        </w:rPr>
                        <w:t>&gt;</w:t>
                      </w:r>
                    </w:p>
                    <w:p w14:paraId="6E67632B"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02"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0F5454F9" w14:textId="77777777" w:rsidR="004A126D" w:rsidRPr="006E0B9E" w:rsidRDefault="004A126D" w:rsidP="00362E8C">
                      <w:pPr>
                        <w:rPr>
                          <w:rFonts w:ascii="Arial" w:hAnsi="Arial" w:cs="Arial"/>
                        </w:rPr>
                      </w:pPr>
                    </w:p>
                    <w:p w14:paraId="314C7ABF" w14:textId="77777777" w:rsidR="004F4D80" w:rsidRDefault="004F4D80" w:rsidP="00362E8C"/>
                    <w:p w14:paraId="5E0DC442"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512EEDC5"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10647796"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03"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04" w:history="1">
                        <w:r w:rsidRPr="006E0B9E">
                          <w:rPr>
                            <w:rStyle w:val="Hyperlink"/>
                            <w:rFonts w:ascii="Arial" w:hAnsi="Arial" w:cs="Arial"/>
                            <w:sz w:val="16"/>
                          </w:rPr>
                          <w:t>http://www.lsay.edu.au</w:t>
                        </w:r>
                      </w:hyperlink>
                      <w:r w:rsidRPr="006E0B9E">
                        <w:rPr>
                          <w:rFonts w:ascii="Arial" w:hAnsi="Arial" w:cs="Arial"/>
                        </w:rPr>
                        <w:t>&gt;</w:t>
                      </w:r>
                    </w:p>
                    <w:p w14:paraId="794C60DF"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05"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022D51BD" w14:textId="77777777" w:rsidR="004A126D" w:rsidRPr="006E0B9E" w:rsidRDefault="004A126D" w:rsidP="00362E8C">
                      <w:pPr>
                        <w:rPr>
                          <w:rFonts w:ascii="Arial" w:hAnsi="Arial" w:cs="Arial"/>
                        </w:rPr>
                      </w:pPr>
                    </w:p>
                    <w:p w14:paraId="1FA5638E" w14:textId="77777777" w:rsidR="00E56BCF" w:rsidRDefault="00E56BCF" w:rsidP="00362E8C"/>
                    <w:p w14:paraId="26E8F24A"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51A3D819"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15A62168"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06"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07" w:history="1">
                        <w:r w:rsidRPr="006E0B9E">
                          <w:rPr>
                            <w:rStyle w:val="Hyperlink"/>
                            <w:rFonts w:ascii="Arial" w:hAnsi="Arial" w:cs="Arial"/>
                            <w:sz w:val="16"/>
                          </w:rPr>
                          <w:t>http://www.lsay.edu.au</w:t>
                        </w:r>
                      </w:hyperlink>
                      <w:r w:rsidRPr="006E0B9E">
                        <w:rPr>
                          <w:rFonts w:ascii="Arial" w:hAnsi="Arial" w:cs="Arial"/>
                        </w:rPr>
                        <w:t>&gt;</w:t>
                      </w:r>
                    </w:p>
                    <w:p w14:paraId="215C62F5"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08"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704D121D" w14:textId="77777777" w:rsidR="004A126D" w:rsidRPr="006E0B9E" w:rsidRDefault="004A126D" w:rsidP="00362E8C">
                      <w:pPr>
                        <w:rPr>
                          <w:rFonts w:ascii="Arial" w:hAnsi="Arial" w:cs="Arial"/>
                        </w:rPr>
                      </w:pPr>
                    </w:p>
                    <w:p w14:paraId="57BCDCD1" w14:textId="77777777" w:rsidR="004F4D80" w:rsidRDefault="004F4D80" w:rsidP="00362E8C"/>
                    <w:p w14:paraId="0370288E"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00D06EE9"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73B9146"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09"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10" w:history="1">
                        <w:r w:rsidRPr="006E0B9E">
                          <w:rPr>
                            <w:rStyle w:val="Hyperlink"/>
                            <w:rFonts w:ascii="Arial" w:hAnsi="Arial" w:cs="Arial"/>
                            <w:sz w:val="16"/>
                          </w:rPr>
                          <w:t>http://www.lsay.edu.au</w:t>
                        </w:r>
                      </w:hyperlink>
                      <w:r w:rsidRPr="006E0B9E">
                        <w:rPr>
                          <w:rFonts w:ascii="Arial" w:hAnsi="Arial" w:cs="Arial"/>
                        </w:rPr>
                        <w:t>&gt;</w:t>
                      </w:r>
                    </w:p>
                    <w:p w14:paraId="2340FFDA"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11"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0FA40FD6" w14:textId="77777777" w:rsidR="004A126D" w:rsidRPr="006E0B9E" w:rsidRDefault="004A126D" w:rsidP="00362E8C">
                      <w:pPr>
                        <w:rPr>
                          <w:rFonts w:ascii="Arial" w:hAnsi="Arial" w:cs="Arial"/>
                        </w:rPr>
                      </w:pPr>
                    </w:p>
                    <w:p w14:paraId="24003CB7" w14:textId="77777777" w:rsidR="00E56BCF" w:rsidRDefault="00E56BCF" w:rsidP="00362E8C"/>
                    <w:p w14:paraId="38260642"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25CADA49"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224E0DB"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12"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13" w:history="1">
                        <w:r w:rsidRPr="006E0B9E">
                          <w:rPr>
                            <w:rStyle w:val="Hyperlink"/>
                            <w:rFonts w:ascii="Arial" w:hAnsi="Arial" w:cs="Arial"/>
                            <w:sz w:val="16"/>
                          </w:rPr>
                          <w:t>http://www.lsay.edu.au</w:t>
                        </w:r>
                      </w:hyperlink>
                      <w:r w:rsidRPr="006E0B9E">
                        <w:rPr>
                          <w:rFonts w:ascii="Arial" w:hAnsi="Arial" w:cs="Arial"/>
                        </w:rPr>
                        <w:t>&gt;</w:t>
                      </w:r>
                    </w:p>
                    <w:p w14:paraId="0BD3368F"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14"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40E0CF4F" w14:textId="77777777" w:rsidR="004A126D" w:rsidRPr="006E0B9E" w:rsidRDefault="004A126D" w:rsidP="00362E8C">
                      <w:pPr>
                        <w:rPr>
                          <w:rFonts w:ascii="Arial" w:hAnsi="Arial" w:cs="Arial"/>
                        </w:rPr>
                      </w:pPr>
                    </w:p>
                    <w:p w14:paraId="0B7DEEDB" w14:textId="77777777" w:rsidR="004F4D80" w:rsidRDefault="004F4D80" w:rsidP="00362E8C"/>
                    <w:p w14:paraId="79410346"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4E278BB7"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E27CBE9"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15"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16" w:history="1">
                        <w:r w:rsidRPr="006E0B9E">
                          <w:rPr>
                            <w:rStyle w:val="Hyperlink"/>
                            <w:rFonts w:ascii="Arial" w:hAnsi="Arial" w:cs="Arial"/>
                            <w:sz w:val="16"/>
                          </w:rPr>
                          <w:t>http://www.lsay.edu.au</w:t>
                        </w:r>
                      </w:hyperlink>
                      <w:r w:rsidRPr="006E0B9E">
                        <w:rPr>
                          <w:rFonts w:ascii="Arial" w:hAnsi="Arial" w:cs="Arial"/>
                        </w:rPr>
                        <w:t>&gt;</w:t>
                      </w:r>
                    </w:p>
                    <w:p w14:paraId="37C6A115"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17"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5A1E6AA2" w14:textId="77777777" w:rsidR="004A126D" w:rsidRPr="006E0B9E" w:rsidRDefault="004A126D" w:rsidP="00362E8C">
                      <w:pPr>
                        <w:rPr>
                          <w:rFonts w:ascii="Arial" w:hAnsi="Arial" w:cs="Arial"/>
                        </w:rPr>
                      </w:pPr>
                    </w:p>
                    <w:p w14:paraId="5BEDB80B" w14:textId="77777777" w:rsidR="00E56BCF" w:rsidRDefault="00E56BCF" w:rsidP="00362E8C"/>
                    <w:p w14:paraId="163AF2B8"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6E7E302B"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A0ACBB7"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18"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19" w:history="1">
                        <w:r w:rsidRPr="006E0B9E">
                          <w:rPr>
                            <w:rStyle w:val="Hyperlink"/>
                            <w:rFonts w:ascii="Arial" w:hAnsi="Arial" w:cs="Arial"/>
                            <w:sz w:val="16"/>
                          </w:rPr>
                          <w:t>http://www.lsay.edu.au</w:t>
                        </w:r>
                      </w:hyperlink>
                      <w:r w:rsidRPr="006E0B9E">
                        <w:rPr>
                          <w:rFonts w:ascii="Arial" w:hAnsi="Arial" w:cs="Arial"/>
                        </w:rPr>
                        <w:t>&gt;</w:t>
                      </w:r>
                    </w:p>
                    <w:p w14:paraId="0B36337B"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20"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39619CDF" w14:textId="77777777" w:rsidR="004A126D" w:rsidRPr="006E0B9E" w:rsidRDefault="004A126D" w:rsidP="00362E8C">
                      <w:pPr>
                        <w:rPr>
                          <w:rFonts w:ascii="Arial" w:hAnsi="Arial" w:cs="Arial"/>
                        </w:rPr>
                      </w:pPr>
                    </w:p>
                    <w:p w14:paraId="70CBF0C6" w14:textId="77777777" w:rsidR="004F4D80" w:rsidRDefault="004F4D80" w:rsidP="00362E8C"/>
                    <w:p w14:paraId="5AE0CCFF"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7D253038"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16B7CF87"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21"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22" w:history="1">
                        <w:r w:rsidRPr="006E0B9E">
                          <w:rPr>
                            <w:rStyle w:val="Hyperlink"/>
                            <w:rFonts w:ascii="Arial" w:hAnsi="Arial" w:cs="Arial"/>
                            <w:sz w:val="16"/>
                          </w:rPr>
                          <w:t>http://www.lsay.edu.au</w:t>
                        </w:r>
                      </w:hyperlink>
                      <w:r w:rsidRPr="006E0B9E">
                        <w:rPr>
                          <w:rFonts w:ascii="Arial" w:hAnsi="Arial" w:cs="Arial"/>
                        </w:rPr>
                        <w:t>&gt;</w:t>
                      </w:r>
                    </w:p>
                    <w:p w14:paraId="24A13933"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23"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581C141F" w14:textId="77777777" w:rsidR="004A126D" w:rsidRPr="006E0B9E" w:rsidRDefault="004A126D" w:rsidP="00362E8C">
                      <w:pPr>
                        <w:rPr>
                          <w:rFonts w:ascii="Arial" w:hAnsi="Arial" w:cs="Arial"/>
                        </w:rPr>
                      </w:pPr>
                    </w:p>
                    <w:p w14:paraId="483CC4C0" w14:textId="77777777" w:rsidR="00E56BCF" w:rsidRDefault="00E56BCF" w:rsidP="00362E8C"/>
                    <w:p w14:paraId="5E54CB45"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760707E1"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06C63F93"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24"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25" w:history="1">
                        <w:r w:rsidRPr="006E0B9E">
                          <w:rPr>
                            <w:rStyle w:val="Hyperlink"/>
                            <w:rFonts w:ascii="Arial" w:hAnsi="Arial" w:cs="Arial"/>
                            <w:sz w:val="16"/>
                          </w:rPr>
                          <w:t>http://www.lsay.edu.au</w:t>
                        </w:r>
                      </w:hyperlink>
                      <w:r w:rsidRPr="006E0B9E">
                        <w:rPr>
                          <w:rFonts w:ascii="Arial" w:hAnsi="Arial" w:cs="Arial"/>
                        </w:rPr>
                        <w:t>&gt;</w:t>
                      </w:r>
                    </w:p>
                    <w:p w14:paraId="7E818F30"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26"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4B5F2BC2" w14:textId="77777777" w:rsidR="004A126D" w:rsidRPr="006E0B9E" w:rsidRDefault="004A126D" w:rsidP="00362E8C">
                      <w:pPr>
                        <w:rPr>
                          <w:rFonts w:ascii="Arial" w:hAnsi="Arial" w:cs="Arial"/>
                        </w:rPr>
                      </w:pPr>
                    </w:p>
                    <w:p w14:paraId="1D1E8D1E" w14:textId="77777777" w:rsidR="004F4D80" w:rsidRDefault="004F4D80" w:rsidP="00362E8C"/>
                    <w:p w14:paraId="381870FF"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1CB3A9DA"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3387C10D"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27"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28" w:history="1">
                        <w:r w:rsidRPr="006E0B9E">
                          <w:rPr>
                            <w:rStyle w:val="Hyperlink"/>
                            <w:rFonts w:ascii="Arial" w:hAnsi="Arial" w:cs="Arial"/>
                            <w:sz w:val="16"/>
                          </w:rPr>
                          <w:t>http://www.lsay.edu.au</w:t>
                        </w:r>
                      </w:hyperlink>
                      <w:r w:rsidRPr="006E0B9E">
                        <w:rPr>
                          <w:rFonts w:ascii="Arial" w:hAnsi="Arial" w:cs="Arial"/>
                        </w:rPr>
                        <w:t>&gt;</w:t>
                      </w:r>
                    </w:p>
                    <w:p w14:paraId="7A05D3AE"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29"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4C96B0BF" w14:textId="77777777" w:rsidR="004A126D" w:rsidRPr="006E0B9E" w:rsidRDefault="004A126D" w:rsidP="00362E8C">
                      <w:pPr>
                        <w:rPr>
                          <w:rFonts w:ascii="Arial" w:hAnsi="Arial" w:cs="Arial"/>
                        </w:rPr>
                      </w:pPr>
                    </w:p>
                    <w:p w14:paraId="4C077703" w14:textId="77777777" w:rsidR="00E56BCF" w:rsidRDefault="00E56BCF" w:rsidP="00362E8C"/>
                    <w:p w14:paraId="556D8FF2"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6738194B"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6E2F3F0A"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30"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31" w:history="1">
                        <w:r w:rsidRPr="006E0B9E">
                          <w:rPr>
                            <w:rStyle w:val="Hyperlink"/>
                            <w:rFonts w:ascii="Arial" w:hAnsi="Arial" w:cs="Arial"/>
                            <w:sz w:val="16"/>
                          </w:rPr>
                          <w:t>http://www.lsay.edu.au</w:t>
                        </w:r>
                      </w:hyperlink>
                      <w:r w:rsidRPr="006E0B9E">
                        <w:rPr>
                          <w:rFonts w:ascii="Arial" w:hAnsi="Arial" w:cs="Arial"/>
                        </w:rPr>
                        <w:t>&gt;</w:t>
                      </w:r>
                    </w:p>
                    <w:p w14:paraId="259258F2"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32"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7A6B0E8F" w14:textId="77777777" w:rsidR="004A126D" w:rsidRPr="006E0B9E" w:rsidRDefault="004A126D" w:rsidP="00362E8C">
                      <w:pPr>
                        <w:rPr>
                          <w:rFonts w:ascii="Arial" w:hAnsi="Arial" w:cs="Arial"/>
                        </w:rPr>
                      </w:pPr>
                    </w:p>
                    <w:p w14:paraId="781A6B33" w14:textId="77777777" w:rsidR="004F4D80" w:rsidRDefault="004F4D80" w:rsidP="00362E8C"/>
                    <w:p w14:paraId="288F690F"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20BE1CB9"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3860A87E"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33"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34" w:history="1">
                        <w:r w:rsidRPr="006E0B9E">
                          <w:rPr>
                            <w:rStyle w:val="Hyperlink"/>
                            <w:rFonts w:ascii="Arial" w:hAnsi="Arial" w:cs="Arial"/>
                            <w:sz w:val="16"/>
                          </w:rPr>
                          <w:t>http://www.lsay.edu.au</w:t>
                        </w:r>
                      </w:hyperlink>
                      <w:r w:rsidRPr="006E0B9E">
                        <w:rPr>
                          <w:rFonts w:ascii="Arial" w:hAnsi="Arial" w:cs="Arial"/>
                        </w:rPr>
                        <w:t>&gt;</w:t>
                      </w:r>
                    </w:p>
                    <w:p w14:paraId="6F2CC7F5"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35"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23FFE835" w14:textId="77777777" w:rsidR="004A126D" w:rsidRPr="006E0B9E" w:rsidRDefault="004A126D" w:rsidP="00362E8C">
                      <w:pPr>
                        <w:rPr>
                          <w:rFonts w:ascii="Arial" w:hAnsi="Arial" w:cs="Arial"/>
                        </w:rPr>
                      </w:pPr>
                    </w:p>
                    <w:p w14:paraId="2B7C09CE" w14:textId="77777777" w:rsidR="00E56BCF" w:rsidRDefault="00E56BCF" w:rsidP="00362E8C"/>
                    <w:p w14:paraId="5090E16D"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6124F846"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625581ED"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36"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37" w:history="1">
                        <w:r w:rsidRPr="006E0B9E">
                          <w:rPr>
                            <w:rStyle w:val="Hyperlink"/>
                            <w:rFonts w:ascii="Arial" w:hAnsi="Arial" w:cs="Arial"/>
                            <w:sz w:val="16"/>
                          </w:rPr>
                          <w:t>http://www.lsay.edu.au</w:t>
                        </w:r>
                      </w:hyperlink>
                      <w:r w:rsidRPr="006E0B9E">
                        <w:rPr>
                          <w:rFonts w:ascii="Arial" w:hAnsi="Arial" w:cs="Arial"/>
                        </w:rPr>
                        <w:t>&gt;</w:t>
                      </w:r>
                    </w:p>
                    <w:p w14:paraId="05663B8A"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38"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3E06D9D3" w14:textId="77777777" w:rsidR="004A126D" w:rsidRPr="006E0B9E" w:rsidRDefault="004A126D" w:rsidP="00362E8C">
                      <w:pPr>
                        <w:rPr>
                          <w:rFonts w:ascii="Arial" w:hAnsi="Arial" w:cs="Arial"/>
                        </w:rPr>
                      </w:pPr>
                    </w:p>
                    <w:p w14:paraId="27DF5270" w14:textId="77777777" w:rsidR="004F4D80" w:rsidRDefault="004F4D80" w:rsidP="00362E8C"/>
                    <w:p w14:paraId="3D6A63E9"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3587B797"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329ADC72"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39"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40" w:history="1">
                        <w:r w:rsidRPr="006E0B9E">
                          <w:rPr>
                            <w:rStyle w:val="Hyperlink"/>
                            <w:rFonts w:ascii="Arial" w:hAnsi="Arial" w:cs="Arial"/>
                            <w:sz w:val="16"/>
                          </w:rPr>
                          <w:t>http://www.lsay.edu.au</w:t>
                        </w:r>
                      </w:hyperlink>
                      <w:r w:rsidRPr="006E0B9E">
                        <w:rPr>
                          <w:rFonts w:ascii="Arial" w:hAnsi="Arial" w:cs="Arial"/>
                        </w:rPr>
                        <w:t>&gt;</w:t>
                      </w:r>
                    </w:p>
                    <w:p w14:paraId="7A07CAEA"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41"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18007A7B" w14:textId="77777777" w:rsidR="004A126D" w:rsidRPr="006E0B9E" w:rsidRDefault="004A126D" w:rsidP="00362E8C">
                      <w:pPr>
                        <w:rPr>
                          <w:rFonts w:ascii="Arial" w:hAnsi="Arial" w:cs="Arial"/>
                        </w:rPr>
                      </w:pPr>
                    </w:p>
                    <w:p w14:paraId="656783BE" w14:textId="77777777" w:rsidR="00E56BCF" w:rsidRDefault="00E56BCF" w:rsidP="00362E8C"/>
                    <w:p w14:paraId="4F35FFAA"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659E0F52"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BBEB293"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42"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43" w:history="1">
                        <w:r w:rsidRPr="006E0B9E">
                          <w:rPr>
                            <w:rStyle w:val="Hyperlink"/>
                            <w:rFonts w:ascii="Arial" w:hAnsi="Arial" w:cs="Arial"/>
                            <w:sz w:val="16"/>
                          </w:rPr>
                          <w:t>http://www.lsay.edu.au</w:t>
                        </w:r>
                      </w:hyperlink>
                      <w:r w:rsidRPr="006E0B9E">
                        <w:rPr>
                          <w:rFonts w:ascii="Arial" w:hAnsi="Arial" w:cs="Arial"/>
                        </w:rPr>
                        <w:t>&gt;</w:t>
                      </w:r>
                    </w:p>
                    <w:p w14:paraId="5DD59FEC"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44"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6764F793" w14:textId="77777777" w:rsidR="004A126D" w:rsidRPr="006E0B9E" w:rsidRDefault="004A126D" w:rsidP="00362E8C">
                      <w:pPr>
                        <w:rPr>
                          <w:rFonts w:ascii="Arial" w:hAnsi="Arial" w:cs="Arial"/>
                        </w:rPr>
                      </w:pPr>
                    </w:p>
                    <w:p w14:paraId="277AB040" w14:textId="77777777" w:rsidR="004F4D80" w:rsidRDefault="004F4D80" w:rsidP="00362E8C"/>
                    <w:p w14:paraId="28C845AB"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2625705D"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05545EF4"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45"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46" w:history="1">
                        <w:r w:rsidRPr="006E0B9E">
                          <w:rPr>
                            <w:rStyle w:val="Hyperlink"/>
                            <w:rFonts w:ascii="Arial" w:hAnsi="Arial" w:cs="Arial"/>
                            <w:sz w:val="16"/>
                          </w:rPr>
                          <w:t>http://www.lsay.edu.au</w:t>
                        </w:r>
                      </w:hyperlink>
                      <w:r w:rsidRPr="006E0B9E">
                        <w:rPr>
                          <w:rFonts w:ascii="Arial" w:hAnsi="Arial" w:cs="Arial"/>
                        </w:rPr>
                        <w:t>&gt;</w:t>
                      </w:r>
                    </w:p>
                    <w:p w14:paraId="10CB6ED7"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47"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6767EA6C" w14:textId="77777777" w:rsidR="004A126D" w:rsidRPr="006E0B9E" w:rsidRDefault="004A126D" w:rsidP="00362E8C">
                      <w:pPr>
                        <w:rPr>
                          <w:rFonts w:ascii="Arial" w:hAnsi="Arial" w:cs="Arial"/>
                        </w:rPr>
                      </w:pPr>
                    </w:p>
                    <w:p w14:paraId="1899138B" w14:textId="77777777" w:rsidR="00E56BCF" w:rsidRDefault="00E56BCF" w:rsidP="00362E8C"/>
                    <w:p w14:paraId="438F7AF6"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726D036F"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B29B1E2"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48"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49" w:history="1">
                        <w:r w:rsidRPr="006E0B9E">
                          <w:rPr>
                            <w:rStyle w:val="Hyperlink"/>
                            <w:rFonts w:ascii="Arial" w:hAnsi="Arial" w:cs="Arial"/>
                            <w:sz w:val="16"/>
                          </w:rPr>
                          <w:t>http://www.lsay.edu.au</w:t>
                        </w:r>
                      </w:hyperlink>
                      <w:r w:rsidRPr="006E0B9E">
                        <w:rPr>
                          <w:rFonts w:ascii="Arial" w:hAnsi="Arial" w:cs="Arial"/>
                        </w:rPr>
                        <w:t>&gt;</w:t>
                      </w:r>
                    </w:p>
                    <w:p w14:paraId="699A0EFB"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50"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563D91E4" w14:textId="77777777" w:rsidR="004A126D" w:rsidRPr="006E0B9E" w:rsidRDefault="004A126D" w:rsidP="00362E8C">
                      <w:pPr>
                        <w:rPr>
                          <w:rFonts w:ascii="Arial" w:hAnsi="Arial" w:cs="Arial"/>
                        </w:rPr>
                      </w:pPr>
                    </w:p>
                    <w:p w14:paraId="1312C873" w14:textId="77777777" w:rsidR="004F4D80" w:rsidRDefault="004F4D80" w:rsidP="00362E8C"/>
                    <w:p w14:paraId="52A0977A"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75E009E5"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2EE88995"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51"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52" w:history="1">
                        <w:r w:rsidRPr="006E0B9E">
                          <w:rPr>
                            <w:rStyle w:val="Hyperlink"/>
                            <w:rFonts w:ascii="Arial" w:hAnsi="Arial" w:cs="Arial"/>
                            <w:sz w:val="16"/>
                          </w:rPr>
                          <w:t>http://www.lsay.edu.au</w:t>
                        </w:r>
                      </w:hyperlink>
                      <w:r w:rsidRPr="006E0B9E">
                        <w:rPr>
                          <w:rFonts w:ascii="Arial" w:hAnsi="Arial" w:cs="Arial"/>
                        </w:rPr>
                        <w:t>&gt;</w:t>
                      </w:r>
                    </w:p>
                    <w:p w14:paraId="29F2E87B"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53"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66CD77DF" w14:textId="77777777" w:rsidR="004A126D" w:rsidRPr="006E0B9E" w:rsidRDefault="004A126D" w:rsidP="00362E8C">
                      <w:pPr>
                        <w:rPr>
                          <w:rFonts w:ascii="Arial" w:hAnsi="Arial" w:cs="Arial"/>
                        </w:rPr>
                      </w:pPr>
                    </w:p>
                    <w:p w14:paraId="737C80E6" w14:textId="77777777" w:rsidR="00E56BCF" w:rsidRDefault="00E56BCF" w:rsidP="00362E8C"/>
                    <w:p w14:paraId="0A69DE0F"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1A78AB83"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22586DB3"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54"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55" w:history="1">
                        <w:r w:rsidRPr="006E0B9E">
                          <w:rPr>
                            <w:rStyle w:val="Hyperlink"/>
                            <w:rFonts w:ascii="Arial" w:hAnsi="Arial" w:cs="Arial"/>
                            <w:sz w:val="16"/>
                          </w:rPr>
                          <w:t>http://www.lsay.edu.au</w:t>
                        </w:r>
                      </w:hyperlink>
                      <w:r w:rsidRPr="006E0B9E">
                        <w:rPr>
                          <w:rFonts w:ascii="Arial" w:hAnsi="Arial" w:cs="Arial"/>
                        </w:rPr>
                        <w:t>&gt;</w:t>
                      </w:r>
                    </w:p>
                    <w:p w14:paraId="35752CD7"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56"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6B461283" w14:textId="77777777" w:rsidR="004A126D" w:rsidRPr="006E0B9E" w:rsidRDefault="004A126D" w:rsidP="00362E8C">
                      <w:pPr>
                        <w:rPr>
                          <w:rFonts w:ascii="Arial" w:hAnsi="Arial" w:cs="Arial"/>
                        </w:rPr>
                      </w:pPr>
                    </w:p>
                    <w:p w14:paraId="7A4126B2" w14:textId="77777777" w:rsidR="004F4D80" w:rsidRDefault="004F4D80" w:rsidP="00362E8C"/>
                    <w:p w14:paraId="3076654A"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49188DA4"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4DFEAA8A"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57"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58" w:history="1">
                        <w:r w:rsidRPr="006E0B9E">
                          <w:rPr>
                            <w:rStyle w:val="Hyperlink"/>
                            <w:rFonts w:ascii="Arial" w:hAnsi="Arial" w:cs="Arial"/>
                            <w:sz w:val="16"/>
                          </w:rPr>
                          <w:t>http://www.lsay.edu.au</w:t>
                        </w:r>
                      </w:hyperlink>
                      <w:r w:rsidRPr="006E0B9E">
                        <w:rPr>
                          <w:rFonts w:ascii="Arial" w:hAnsi="Arial" w:cs="Arial"/>
                        </w:rPr>
                        <w:t>&gt;</w:t>
                      </w:r>
                    </w:p>
                    <w:p w14:paraId="3DE1416E"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59"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0597F5E0" w14:textId="77777777" w:rsidR="004A126D" w:rsidRPr="006E0B9E" w:rsidRDefault="004A126D" w:rsidP="00362E8C">
                      <w:pPr>
                        <w:rPr>
                          <w:rFonts w:ascii="Arial" w:hAnsi="Arial" w:cs="Arial"/>
                        </w:rPr>
                      </w:pPr>
                    </w:p>
                    <w:p w14:paraId="31C04ED8" w14:textId="77777777" w:rsidR="00E56BCF" w:rsidRDefault="00E56BCF" w:rsidP="00362E8C"/>
                    <w:p w14:paraId="399D7E59"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6A04F9EA"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BF48130"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60"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61" w:history="1">
                        <w:r w:rsidRPr="006E0B9E">
                          <w:rPr>
                            <w:rStyle w:val="Hyperlink"/>
                            <w:rFonts w:ascii="Arial" w:hAnsi="Arial" w:cs="Arial"/>
                            <w:sz w:val="16"/>
                          </w:rPr>
                          <w:t>http://www.lsay.edu.au</w:t>
                        </w:r>
                      </w:hyperlink>
                      <w:r w:rsidRPr="006E0B9E">
                        <w:rPr>
                          <w:rFonts w:ascii="Arial" w:hAnsi="Arial" w:cs="Arial"/>
                        </w:rPr>
                        <w:t>&gt;</w:t>
                      </w:r>
                    </w:p>
                    <w:p w14:paraId="4E0CFFF4"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62"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63C41499" w14:textId="77777777" w:rsidR="004A126D" w:rsidRPr="006E0B9E" w:rsidRDefault="004A126D" w:rsidP="00362E8C">
                      <w:pPr>
                        <w:rPr>
                          <w:rFonts w:ascii="Arial" w:hAnsi="Arial" w:cs="Arial"/>
                        </w:rPr>
                      </w:pPr>
                    </w:p>
                    <w:p w14:paraId="74570D11" w14:textId="77777777" w:rsidR="004F4D80" w:rsidRDefault="004F4D80" w:rsidP="00362E8C"/>
                    <w:p w14:paraId="4A9D3D10"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0D3C5A45"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F5FB92B"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63"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64" w:history="1">
                        <w:r w:rsidRPr="006E0B9E">
                          <w:rPr>
                            <w:rStyle w:val="Hyperlink"/>
                            <w:rFonts w:ascii="Arial" w:hAnsi="Arial" w:cs="Arial"/>
                            <w:sz w:val="16"/>
                          </w:rPr>
                          <w:t>http://www.lsay.edu.au</w:t>
                        </w:r>
                      </w:hyperlink>
                      <w:r w:rsidRPr="006E0B9E">
                        <w:rPr>
                          <w:rFonts w:ascii="Arial" w:hAnsi="Arial" w:cs="Arial"/>
                        </w:rPr>
                        <w:t>&gt;</w:t>
                      </w:r>
                    </w:p>
                    <w:p w14:paraId="764F97FC"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65"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668697EE" w14:textId="77777777" w:rsidR="004A126D" w:rsidRPr="006E0B9E" w:rsidRDefault="004A126D" w:rsidP="00362E8C">
                      <w:pPr>
                        <w:rPr>
                          <w:rFonts w:ascii="Arial" w:hAnsi="Arial" w:cs="Arial"/>
                        </w:rPr>
                      </w:pPr>
                    </w:p>
                    <w:p w14:paraId="547F6931" w14:textId="77777777" w:rsidR="00E56BCF" w:rsidRDefault="00E56BCF" w:rsidP="00362E8C"/>
                    <w:p w14:paraId="4A32686E"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0ADD32DC"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62F4CECD"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66"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67" w:history="1">
                        <w:r w:rsidRPr="006E0B9E">
                          <w:rPr>
                            <w:rStyle w:val="Hyperlink"/>
                            <w:rFonts w:ascii="Arial" w:hAnsi="Arial" w:cs="Arial"/>
                            <w:sz w:val="16"/>
                          </w:rPr>
                          <w:t>http://www.lsay.edu.au</w:t>
                        </w:r>
                      </w:hyperlink>
                      <w:r w:rsidRPr="006E0B9E">
                        <w:rPr>
                          <w:rFonts w:ascii="Arial" w:hAnsi="Arial" w:cs="Arial"/>
                        </w:rPr>
                        <w:t>&gt;</w:t>
                      </w:r>
                    </w:p>
                    <w:p w14:paraId="64AE871B"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68"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16820196" w14:textId="77777777" w:rsidR="004A126D" w:rsidRPr="006E0B9E" w:rsidRDefault="004A126D" w:rsidP="00362E8C">
                      <w:pPr>
                        <w:rPr>
                          <w:rFonts w:ascii="Arial" w:hAnsi="Arial" w:cs="Arial"/>
                        </w:rPr>
                      </w:pPr>
                    </w:p>
                    <w:p w14:paraId="148384C0" w14:textId="77777777" w:rsidR="004F4D80" w:rsidRDefault="004F4D80" w:rsidP="00362E8C"/>
                    <w:p w14:paraId="14888881"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54E96CAB"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19FAB19E"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69"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70" w:history="1">
                        <w:r w:rsidRPr="006E0B9E">
                          <w:rPr>
                            <w:rStyle w:val="Hyperlink"/>
                            <w:rFonts w:ascii="Arial" w:hAnsi="Arial" w:cs="Arial"/>
                            <w:sz w:val="16"/>
                          </w:rPr>
                          <w:t>http://www.lsay.edu.au</w:t>
                        </w:r>
                      </w:hyperlink>
                      <w:r w:rsidRPr="006E0B9E">
                        <w:rPr>
                          <w:rFonts w:ascii="Arial" w:hAnsi="Arial" w:cs="Arial"/>
                        </w:rPr>
                        <w:t>&gt;</w:t>
                      </w:r>
                    </w:p>
                    <w:p w14:paraId="417CB78A"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71"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689A0B5D" w14:textId="77777777" w:rsidR="004A126D" w:rsidRPr="006E0B9E" w:rsidRDefault="004A126D" w:rsidP="00362E8C">
                      <w:pPr>
                        <w:rPr>
                          <w:rFonts w:ascii="Arial" w:hAnsi="Arial" w:cs="Arial"/>
                        </w:rPr>
                      </w:pPr>
                    </w:p>
                    <w:p w14:paraId="78B2CDA4" w14:textId="77777777" w:rsidR="00E56BCF" w:rsidRDefault="00E56BCF" w:rsidP="00362E8C"/>
                    <w:p w14:paraId="7E880B21"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441FE940"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17440442"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72"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73" w:history="1">
                        <w:r w:rsidRPr="006E0B9E">
                          <w:rPr>
                            <w:rStyle w:val="Hyperlink"/>
                            <w:rFonts w:ascii="Arial" w:hAnsi="Arial" w:cs="Arial"/>
                            <w:sz w:val="16"/>
                          </w:rPr>
                          <w:t>http://www.lsay.edu.au</w:t>
                        </w:r>
                      </w:hyperlink>
                      <w:r w:rsidRPr="006E0B9E">
                        <w:rPr>
                          <w:rFonts w:ascii="Arial" w:hAnsi="Arial" w:cs="Arial"/>
                        </w:rPr>
                        <w:t>&gt;</w:t>
                      </w:r>
                    </w:p>
                    <w:p w14:paraId="276420CF"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74"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474B6DF4" w14:textId="77777777" w:rsidR="004A126D" w:rsidRPr="006E0B9E" w:rsidRDefault="004A126D" w:rsidP="00362E8C">
                      <w:pPr>
                        <w:rPr>
                          <w:rFonts w:ascii="Arial" w:hAnsi="Arial" w:cs="Arial"/>
                        </w:rPr>
                      </w:pPr>
                    </w:p>
                    <w:p w14:paraId="33C611CB" w14:textId="77777777" w:rsidR="004F4D80" w:rsidRDefault="004F4D80" w:rsidP="00362E8C"/>
                    <w:p w14:paraId="50A55EA7"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732D1890"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24143BBC"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75"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76" w:history="1">
                        <w:r w:rsidRPr="006E0B9E">
                          <w:rPr>
                            <w:rStyle w:val="Hyperlink"/>
                            <w:rFonts w:ascii="Arial" w:hAnsi="Arial" w:cs="Arial"/>
                            <w:sz w:val="16"/>
                          </w:rPr>
                          <w:t>http://www.lsay.edu.au</w:t>
                        </w:r>
                      </w:hyperlink>
                      <w:r w:rsidRPr="006E0B9E">
                        <w:rPr>
                          <w:rFonts w:ascii="Arial" w:hAnsi="Arial" w:cs="Arial"/>
                        </w:rPr>
                        <w:t>&gt;</w:t>
                      </w:r>
                    </w:p>
                    <w:p w14:paraId="374452AB"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77"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53244CE0" w14:textId="77777777" w:rsidR="004A126D" w:rsidRPr="006E0B9E" w:rsidRDefault="004A126D" w:rsidP="00362E8C">
                      <w:pPr>
                        <w:rPr>
                          <w:rFonts w:ascii="Arial" w:hAnsi="Arial" w:cs="Arial"/>
                        </w:rPr>
                      </w:pPr>
                    </w:p>
                    <w:p w14:paraId="32A616A6" w14:textId="77777777" w:rsidR="00E56BCF" w:rsidRDefault="00E56BCF" w:rsidP="00362E8C"/>
                    <w:p w14:paraId="28BFC003"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5F360788"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36CBE172"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78"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79" w:history="1">
                        <w:r w:rsidRPr="006E0B9E">
                          <w:rPr>
                            <w:rStyle w:val="Hyperlink"/>
                            <w:rFonts w:ascii="Arial" w:hAnsi="Arial" w:cs="Arial"/>
                            <w:sz w:val="16"/>
                          </w:rPr>
                          <w:t>http://www.lsay.edu.au</w:t>
                        </w:r>
                      </w:hyperlink>
                      <w:r w:rsidRPr="006E0B9E">
                        <w:rPr>
                          <w:rFonts w:ascii="Arial" w:hAnsi="Arial" w:cs="Arial"/>
                        </w:rPr>
                        <w:t>&gt;</w:t>
                      </w:r>
                    </w:p>
                    <w:p w14:paraId="4694A19D"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80"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4F08DDA6" w14:textId="77777777" w:rsidR="004A126D" w:rsidRPr="006E0B9E" w:rsidRDefault="004A126D" w:rsidP="00362E8C">
                      <w:pPr>
                        <w:rPr>
                          <w:rFonts w:ascii="Arial" w:hAnsi="Arial" w:cs="Arial"/>
                        </w:rPr>
                      </w:pPr>
                    </w:p>
                    <w:p w14:paraId="222C0C70" w14:textId="77777777" w:rsidR="004F4D80" w:rsidRDefault="004F4D80" w:rsidP="00362E8C"/>
                    <w:p w14:paraId="0EE5E415"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246BA05E"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4FF40C77"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81"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82" w:history="1">
                        <w:r w:rsidRPr="006E0B9E">
                          <w:rPr>
                            <w:rStyle w:val="Hyperlink"/>
                            <w:rFonts w:ascii="Arial" w:hAnsi="Arial" w:cs="Arial"/>
                            <w:sz w:val="16"/>
                          </w:rPr>
                          <w:t>http://www.lsay.edu.au</w:t>
                        </w:r>
                      </w:hyperlink>
                      <w:r w:rsidRPr="006E0B9E">
                        <w:rPr>
                          <w:rFonts w:ascii="Arial" w:hAnsi="Arial" w:cs="Arial"/>
                        </w:rPr>
                        <w:t>&gt;</w:t>
                      </w:r>
                    </w:p>
                    <w:p w14:paraId="608F14A9"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83"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6C1872A8" w14:textId="77777777" w:rsidR="004A126D" w:rsidRPr="006E0B9E" w:rsidRDefault="004A126D" w:rsidP="00362E8C">
                      <w:pPr>
                        <w:rPr>
                          <w:rFonts w:ascii="Arial" w:hAnsi="Arial" w:cs="Arial"/>
                        </w:rPr>
                      </w:pPr>
                    </w:p>
                    <w:p w14:paraId="00F37A04" w14:textId="77777777" w:rsidR="00E56BCF" w:rsidRDefault="00E56BCF" w:rsidP="00362E8C"/>
                    <w:p w14:paraId="179C9CFC"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6E3F257E"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078E5617"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84"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85" w:history="1">
                        <w:r w:rsidRPr="006E0B9E">
                          <w:rPr>
                            <w:rStyle w:val="Hyperlink"/>
                            <w:rFonts w:ascii="Arial" w:hAnsi="Arial" w:cs="Arial"/>
                            <w:sz w:val="16"/>
                          </w:rPr>
                          <w:t>http://www.lsay.edu.au</w:t>
                        </w:r>
                      </w:hyperlink>
                      <w:r w:rsidRPr="006E0B9E">
                        <w:rPr>
                          <w:rFonts w:ascii="Arial" w:hAnsi="Arial" w:cs="Arial"/>
                        </w:rPr>
                        <w:t>&gt;</w:t>
                      </w:r>
                    </w:p>
                    <w:p w14:paraId="7A895D3C"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86"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02CABF6F" w14:textId="77777777" w:rsidR="004A126D" w:rsidRPr="006E0B9E" w:rsidRDefault="004A126D" w:rsidP="00362E8C">
                      <w:pPr>
                        <w:rPr>
                          <w:rFonts w:ascii="Arial" w:hAnsi="Arial" w:cs="Arial"/>
                        </w:rPr>
                      </w:pPr>
                    </w:p>
                    <w:p w14:paraId="371EC9E2" w14:textId="77777777" w:rsidR="004F4D80" w:rsidRDefault="004F4D80" w:rsidP="00362E8C"/>
                    <w:p w14:paraId="3333C4A9"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640C64E7"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4A87E622"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87"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88" w:history="1">
                        <w:r w:rsidRPr="006E0B9E">
                          <w:rPr>
                            <w:rStyle w:val="Hyperlink"/>
                            <w:rFonts w:ascii="Arial" w:hAnsi="Arial" w:cs="Arial"/>
                            <w:sz w:val="16"/>
                          </w:rPr>
                          <w:t>http://www.lsay.edu.au</w:t>
                        </w:r>
                      </w:hyperlink>
                      <w:r w:rsidRPr="006E0B9E">
                        <w:rPr>
                          <w:rFonts w:ascii="Arial" w:hAnsi="Arial" w:cs="Arial"/>
                        </w:rPr>
                        <w:t>&gt;</w:t>
                      </w:r>
                    </w:p>
                    <w:p w14:paraId="5A9475A0"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89"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0C715BB6" w14:textId="77777777" w:rsidR="004A126D" w:rsidRPr="006E0B9E" w:rsidRDefault="004A126D" w:rsidP="00362E8C">
                      <w:pPr>
                        <w:rPr>
                          <w:rFonts w:ascii="Arial" w:hAnsi="Arial" w:cs="Arial"/>
                        </w:rPr>
                      </w:pPr>
                    </w:p>
                    <w:p w14:paraId="73D80DC3" w14:textId="77777777" w:rsidR="00E56BCF" w:rsidRDefault="00E56BCF" w:rsidP="00362E8C"/>
                    <w:p w14:paraId="37D1698E"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77CB2C6C"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48742225"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90"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91" w:history="1">
                        <w:r w:rsidRPr="006E0B9E">
                          <w:rPr>
                            <w:rStyle w:val="Hyperlink"/>
                            <w:rFonts w:ascii="Arial" w:hAnsi="Arial" w:cs="Arial"/>
                            <w:sz w:val="16"/>
                          </w:rPr>
                          <w:t>http://www.lsay.edu.au</w:t>
                        </w:r>
                      </w:hyperlink>
                      <w:r w:rsidRPr="006E0B9E">
                        <w:rPr>
                          <w:rFonts w:ascii="Arial" w:hAnsi="Arial" w:cs="Arial"/>
                        </w:rPr>
                        <w:t>&gt;</w:t>
                      </w:r>
                    </w:p>
                    <w:p w14:paraId="2A4EC979"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92"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2B93ED3E" w14:textId="77777777" w:rsidR="004A126D" w:rsidRPr="006E0B9E" w:rsidRDefault="004A126D" w:rsidP="00362E8C">
                      <w:pPr>
                        <w:rPr>
                          <w:rFonts w:ascii="Arial" w:hAnsi="Arial" w:cs="Arial"/>
                        </w:rPr>
                      </w:pPr>
                    </w:p>
                    <w:p w14:paraId="65012589" w14:textId="77777777" w:rsidR="004F4D80" w:rsidRDefault="004F4D80" w:rsidP="00362E8C"/>
                    <w:p w14:paraId="7809D394"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2C06DAAA"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1DFF7604"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93"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94" w:history="1">
                        <w:r w:rsidRPr="006E0B9E">
                          <w:rPr>
                            <w:rStyle w:val="Hyperlink"/>
                            <w:rFonts w:ascii="Arial" w:hAnsi="Arial" w:cs="Arial"/>
                            <w:sz w:val="16"/>
                          </w:rPr>
                          <w:t>http://www.lsay.edu.au</w:t>
                        </w:r>
                      </w:hyperlink>
                      <w:r w:rsidRPr="006E0B9E">
                        <w:rPr>
                          <w:rFonts w:ascii="Arial" w:hAnsi="Arial" w:cs="Arial"/>
                        </w:rPr>
                        <w:t>&gt;</w:t>
                      </w:r>
                    </w:p>
                    <w:p w14:paraId="6C5F2B27"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95"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1A075DBF" w14:textId="77777777" w:rsidR="004A126D" w:rsidRPr="006E0B9E" w:rsidRDefault="004A126D" w:rsidP="00362E8C">
                      <w:pPr>
                        <w:rPr>
                          <w:rFonts w:ascii="Arial" w:hAnsi="Arial" w:cs="Arial"/>
                        </w:rPr>
                      </w:pPr>
                    </w:p>
                    <w:p w14:paraId="27A4357D" w14:textId="77777777" w:rsidR="00E56BCF" w:rsidRDefault="00E56BCF" w:rsidP="00362E8C"/>
                    <w:p w14:paraId="61A4D2BA"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0B350D01"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0D409444"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96"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397" w:history="1">
                        <w:r w:rsidRPr="006E0B9E">
                          <w:rPr>
                            <w:rStyle w:val="Hyperlink"/>
                            <w:rFonts w:ascii="Arial" w:hAnsi="Arial" w:cs="Arial"/>
                            <w:sz w:val="16"/>
                          </w:rPr>
                          <w:t>http://www.lsay.edu.au</w:t>
                        </w:r>
                      </w:hyperlink>
                      <w:r w:rsidRPr="006E0B9E">
                        <w:rPr>
                          <w:rFonts w:ascii="Arial" w:hAnsi="Arial" w:cs="Arial"/>
                        </w:rPr>
                        <w:t>&gt;</w:t>
                      </w:r>
                    </w:p>
                    <w:p w14:paraId="0184B153"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98"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5A936E9B" w14:textId="77777777" w:rsidR="004A126D" w:rsidRPr="006E0B9E" w:rsidRDefault="004A126D" w:rsidP="00362E8C">
                      <w:pPr>
                        <w:rPr>
                          <w:rFonts w:ascii="Arial" w:hAnsi="Arial" w:cs="Arial"/>
                        </w:rPr>
                      </w:pPr>
                    </w:p>
                    <w:p w14:paraId="650705A7" w14:textId="77777777" w:rsidR="004F4D80" w:rsidRDefault="004F4D80" w:rsidP="00362E8C"/>
                    <w:p w14:paraId="5970B8B3"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546A8D7B"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16C29B73"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99"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400" w:history="1">
                        <w:r w:rsidRPr="006E0B9E">
                          <w:rPr>
                            <w:rStyle w:val="Hyperlink"/>
                            <w:rFonts w:ascii="Arial" w:hAnsi="Arial" w:cs="Arial"/>
                            <w:sz w:val="16"/>
                          </w:rPr>
                          <w:t>http://www.lsay.edu.au</w:t>
                        </w:r>
                      </w:hyperlink>
                      <w:r w:rsidRPr="006E0B9E">
                        <w:rPr>
                          <w:rFonts w:ascii="Arial" w:hAnsi="Arial" w:cs="Arial"/>
                        </w:rPr>
                        <w:t>&gt;</w:t>
                      </w:r>
                    </w:p>
                    <w:p w14:paraId="42D2569B"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401"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1A514B42" w14:textId="77777777" w:rsidR="004A126D" w:rsidRPr="006E0B9E" w:rsidRDefault="004A126D" w:rsidP="00362E8C">
                      <w:pPr>
                        <w:rPr>
                          <w:rFonts w:ascii="Arial" w:hAnsi="Arial" w:cs="Arial"/>
                        </w:rPr>
                      </w:pPr>
                    </w:p>
                    <w:p w14:paraId="3BC0D960" w14:textId="77777777" w:rsidR="00E56BCF" w:rsidRDefault="00E56BCF" w:rsidP="00362E8C"/>
                    <w:p w14:paraId="1DD69E27"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4D7E044D"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677D868"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402"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403" w:history="1">
                        <w:r w:rsidRPr="006E0B9E">
                          <w:rPr>
                            <w:rStyle w:val="Hyperlink"/>
                            <w:rFonts w:ascii="Arial" w:hAnsi="Arial" w:cs="Arial"/>
                            <w:sz w:val="16"/>
                          </w:rPr>
                          <w:t>http://www.lsay.edu.au</w:t>
                        </w:r>
                      </w:hyperlink>
                      <w:r w:rsidRPr="006E0B9E">
                        <w:rPr>
                          <w:rFonts w:ascii="Arial" w:hAnsi="Arial" w:cs="Arial"/>
                        </w:rPr>
                        <w:t>&gt;</w:t>
                      </w:r>
                    </w:p>
                    <w:p w14:paraId="6EB61732"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404"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5AA4DE76" w14:textId="77777777" w:rsidR="004A126D" w:rsidRPr="006E0B9E" w:rsidRDefault="004A126D" w:rsidP="00362E8C">
                      <w:pPr>
                        <w:rPr>
                          <w:rFonts w:ascii="Arial" w:hAnsi="Arial" w:cs="Arial"/>
                        </w:rPr>
                      </w:pPr>
                    </w:p>
                    <w:p w14:paraId="01F7341B" w14:textId="77777777" w:rsidR="004F4D80" w:rsidRDefault="004F4D80" w:rsidP="00362E8C"/>
                    <w:p w14:paraId="03969E1E"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443CA21E"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652432BA"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405"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406" w:history="1">
                        <w:r w:rsidRPr="006E0B9E">
                          <w:rPr>
                            <w:rStyle w:val="Hyperlink"/>
                            <w:rFonts w:ascii="Arial" w:hAnsi="Arial" w:cs="Arial"/>
                            <w:sz w:val="16"/>
                          </w:rPr>
                          <w:t>http://www.lsay.edu.au</w:t>
                        </w:r>
                      </w:hyperlink>
                      <w:r w:rsidRPr="006E0B9E">
                        <w:rPr>
                          <w:rFonts w:ascii="Arial" w:hAnsi="Arial" w:cs="Arial"/>
                        </w:rPr>
                        <w:t>&gt;</w:t>
                      </w:r>
                    </w:p>
                    <w:p w14:paraId="38BAF252"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407"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76EF0B14" w14:textId="77777777" w:rsidR="004A126D" w:rsidRPr="006E0B9E" w:rsidRDefault="004A126D" w:rsidP="00362E8C">
                      <w:pPr>
                        <w:rPr>
                          <w:rFonts w:ascii="Arial" w:hAnsi="Arial" w:cs="Arial"/>
                        </w:rPr>
                      </w:pPr>
                    </w:p>
                    <w:p w14:paraId="4B88EF8F" w14:textId="77777777" w:rsidR="00E56BCF" w:rsidRDefault="00E56BCF" w:rsidP="00362E8C"/>
                    <w:p w14:paraId="006E848F"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2AE01175"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10A6F1F"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408"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409" w:history="1">
                        <w:r w:rsidRPr="006E0B9E">
                          <w:rPr>
                            <w:rStyle w:val="Hyperlink"/>
                            <w:rFonts w:ascii="Arial" w:hAnsi="Arial" w:cs="Arial"/>
                            <w:sz w:val="16"/>
                          </w:rPr>
                          <w:t>http://www.lsay.edu.au</w:t>
                        </w:r>
                      </w:hyperlink>
                      <w:r w:rsidRPr="006E0B9E">
                        <w:rPr>
                          <w:rFonts w:ascii="Arial" w:hAnsi="Arial" w:cs="Arial"/>
                        </w:rPr>
                        <w:t>&gt;</w:t>
                      </w:r>
                    </w:p>
                    <w:p w14:paraId="3855F7C1"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410"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550E702B" w14:textId="77777777" w:rsidR="004A126D" w:rsidRPr="006E0B9E" w:rsidRDefault="004A126D" w:rsidP="00362E8C">
                      <w:pPr>
                        <w:rPr>
                          <w:rFonts w:ascii="Arial" w:hAnsi="Arial" w:cs="Arial"/>
                        </w:rPr>
                      </w:pPr>
                    </w:p>
                    <w:p w14:paraId="25F1FF49" w14:textId="77777777" w:rsidR="004F4D80" w:rsidRDefault="004F4D80" w:rsidP="00362E8C"/>
                    <w:p w14:paraId="42669B91" w14:textId="77777777" w:rsidR="004A126D" w:rsidRPr="006E0B9E" w:rsidRDefault="004A126D" w:rsidP="00362E8C">
                      <w:pPr>
                        <w:rPr>
                          <w:rFonts w:ascii="Arial" w:hAnsi="Arial" w:cs="Arial"/>
                          <w:b/>
                        </w:rPr>
                      </w:pPr>
                      <w:r w:rsidRPr="006E0B9E">
                        <w:rPr>
                          <w:rFonts w:ascii="Arial" w:hAnsi="Arial" w:cs="Arial"/>
                          <w:b/>
                        </w:rPr>
                        <w:t>National Centre for Vocational Education Research</w:t>
                      </w:r>
                    </w:p>
                    <w:p w14:paraId="756AED67" w14:textId="77777777" w:rsidR="004A126D" w:rsidRPr="006E0B9E" w:rsidRDefault="004A126D" w:rsidP="00362E8C">
                      <w:pPr>
                        <w:pStyle w:val="Imprint"/>
                        <w:spacing w:before="80"/>
                        <w:rPr>
                          <w:rFonts w:ascii="Arial" w:hAnsi="Arial" w:cs="Arial"/>
                          <w:color w:val="000000"/>
                        </w:rPr>
                      </w:pPr>
                      <w:r w:rsidRPr="006E0B9E">
                        <w:rPr>
                          <w:rFonts w:ascii="Arial" w:hAnsi="Arial" w:cs="Arial"/>
                          <w:color w:val="000000"/>
                        </w:rPr>
                        <w:t xml:space="preserve">Level </w:t>
                      </w:r>
                      <w:r w:rsidR="001D0900">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22227F8E" w14:textId="77777777" w:rsidR="004A126D" w:rsidRPr="006E0B9E" w:rsidRDefault="004A126D" w:rsidP="00362E8C">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411" w:history="1">
                        <w:r w:rsidRPr="006E0B9E">
                          <w:rPr>
                            <w:rStyle w:val="Hyperlink"/>
                            <w:rFonts w:ascii="Arial" w:hAnsi="Arial" w:cs="Arial"/>
                            <w:sz w:val="16"/>
                          </w:rPr>
                          <w:t>ncver@ncver.edu.au</w:t>
                        </w:r>
                      </w:hyperlink>
                      <w:r w:rsidRPr="006E0B9E">
                        <w:rPr>
                          <w:rFonts w:ascii="Arial" w:hAnsi="Arial" w:cs="Arial"/>
                        </w:rPr>
                        <w:t xml:space="preserve">  </w:t>
                      </w:r>
                      <w:r w:rsidR="00EF1A30">
                        <w:rPr>
                          <w:rFonts w:ascii="Arial" w:hAnsi="Arial" w:cs="Arial"/>
                        </w:rPr>
                        <w:br/>
                      </w:r>
                      <w:r w:rsidRPr="006E0B9E">
                        <w:rPr>
                          <w:rFonts w:ascii="Arial" w:hAnsi="Arial" w:cs="Arial"/>
                          <w:b/>
                        </w:rPr>
                        <w:t>Web</w:t>
                      </w:r>
                      <w:r w:rsidRPr="006E0B9E">
                        <w:rPr>
                          <w:rFonts w:ascii="Arial" w:hAnsi="Arial" w:cs="Arial"/>
                        </w:rPr>
                        <w:t xml:space="preserve"> &lt;http</w:t>
                      </w:r>
                      <w:r w:rsidR="00EF1A30">
                        <w:rPr>
                          <w:rFonts w:ascii="Arial" w:hAnsi="Arial" w:cs="Arial"/>
                        </w:rPr>
                        <w:t>s</w:t>
                      </w:r>
                      <w:r w:rsidRPr="006E0B9E">
                        <w:rPr>
                          <w:rFonts w:ascii="Arial" w:hAnsi="Arial" w:cs="Arial"/>
                        </w:rPr>
                        <w:t>://www.ncver.edu.au&gt;  &lt;</w:t>
                      </w:r>
                      <w:hyperlink r:id="rId412" w:history="1">
                        <w:r w:rsidRPr="006E0B9E">
                          <w:rPr>
                            <w:rStyle w:val="Hyperlink"/>
                            <w:rFonts w:ascii="Arial" w:hAnsi="Arial" w:cs="Arial"/>
                            <w:sz w:val="16"/>
                          </w:rPr>
                          <w:t>http://www.lsay.edu.au</w:t>
                        </w:r>
                      </w:hyperlink>
                      <w:r w:rsidRPr="006E0B9E">
                        <w:rPr>
                          <w:rFonts w:ascii="Arial" w:hAnsi="Arial" w:cs="Arial"/>
                        </w:rPr>
                        <w:t>&gt;</w:t>
                      </w:r>
                    </w:p>
                    <w:p w14:paraId="20843D3C" w14:textId="77777777" w:rsidR="004A126D" w:rsidRPr="006E0B9E" w:rsidRDefault="004A126D" w:rsidP="00362E8C">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413" w:history="1">
                        <w:r w:rsidR="00EF1A30" w:rsidRPr="00354991">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sidR="00EF1A30">
                        <w:rPr>
                          <w:rFonts w:ascii="Arial" w:hAnsi="Arial" w:cs="Arial"/>
                        </w:rPr>
                        <w:t>s</w:t>
                      </w:r>
                      <w:r w:rsidRPr="006E0B9E">
                        <w:rPr>
                          <w:rFonts w:ascii="Arial" w:hAnsi="Arial" w:cs="Arial"/>
                        </w:rPr>
                        <w:t>://www.linkedin.com/company/ncver&gt;</w:t>
                      </w:r>
                    </w:p>
                    <w:p w14:paraId="0C2DE7B0" w14:textId="77777777" w:rsidR="004A126D" w:rsidRPr="006E0B9E" w:rsidRDefault="004A126D" w:rsidP="00362E8C">
                      <w:pPr>
                        <w:rPr>
                          <w:rFonts w:ascii="Arial" w:hAnsi="Arial" w:cs="Arial"/>
                        </w:rPr>
                      </w:pPr>
                    </w:p>
                  </w:txbxContent>
                </v:textbox>
              </v:shape>
            </w:pict>
          </mc:Fallback>
        </mc:AlternateContent>
      </w:r>
      <w:r>
        <w:rPr>
          <w:noProof/>
          <w:lang w:eastAsia="en-AU"/>
        </w:rPr>
        <w:drawing>
          <wp:anchor distT="0" distB="0" distL="114300" distR="114300" simplePos="0" relativeHeight="251663359" behindDoc="0" locked="0" layoutInCell="1" allowOverlap="1" wp14:anchorId="3B249AF1" wp14:editId="7C2BAFED">
            <wp:simplePos x="0" y="0"/>
            <wp:positionH relativeFrom="column">
              <wp:posOffset>-767080</wp:posOffset>
            </wp:positionH>
            <wp:positionV relativeFrom="paragraph">
              <wp:posOffset>7366635</wp:posOffset>
            </wp:positionV>
            <wp:extent cx="2276475" cy="486410"/>
            <wp:effectExtent l="0" t="0" r="9525" b="8890"/>
            <wp:wrapNone/>
            <wp:docPr id="4" name="Picture 4"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BBF">
        <w:rPr>
          <w:noProof/>
          <w:lang w:eastAsia="en-AU"/>
        </w:rPr>
        <w:drawing>
          <wp:anchor distT="0" distB="0" distL="114300" distR="114300" simplePos="0" relativeHeight="251689984" behindDoc="0" locked="0" layoutInCell="1" allowOverlap="1" wp14:anchorId="6D978A9B" wp14:editId="4B64FC31">
            <wp:simplePos x="0" y="0"/>
            <wp:positionH relativeFrom="column">
              <wp:posOffset>1240155</wp:posOffset>
            </wp:positionH>
            <wp:positionV relativeFrom="paragraph">
              <wp:posOffset>9088755</wp:posOffset>
            </wp:positionV>
            <wp:extent cx="139065" cy="152400"/>
            <wp:effectExtent l="0" t="0" r="0" b="0"/>
            <wp:wrapNone/>
            <wp:docPr id="38" name="Picture 38"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691008" behindDoc="0" locked="0" layoutInCell="1" allowOverlap="1" wp14:anchorId="67AAAE26" wp14:editId="00A66D52">
            <wp:simplePos x="0" y="0"/>
            <wp:positionH relativeFrom="column">
              <wp:posOffset>-208915</wp:posOffset>
            </wp:positionH>
            <wp:positionV relativeFrom="paragraph">
              <wp:posOffset>9080831</wp:posOffset>
            </wp:positionV>
            <wp:extent cx="141605" cy="152400"/>
            <wp:effectExtent l="0" t="0" r="0" b="0"/>
            <wp:wrapNone/>
            <wp:docPr id="3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6" cstate="print"/>
                    <a:srcRect/>
                    <a:stretch>
                      <a:fillRect/>
                    </a:stretch>
                  </pic:blipFill>
                  <pic:spPr bwMode="auto">
                    <a:xfrm>
                      <a:off x="0" y="0"/>
                      <a:ext cx="141605" cy="152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AD1238" w:rsidSect="006A68AE">
      <w:footerReference w:type="even" r:id="rId415"/>
      <w:footerReference w:type="default" r:id="rId416"/>
      <w:pgSz w:w="11907" w:h="16840" w:code="9"/>
      <w:pgMar w:top="1276" w:right="1701" w:bottom="1276" w:left="1418"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9D4F4" w14:textId="77777777" w:rsidR="00A51F63" w:rsidRDefault="00A51F63">
      <w:r>
        <w:separator/>
      </w:r>
    </w:p>
  </w:endnote>
  <w:endnote w:type="continuationSeparator" w:id="0">
    <w:p w14:paraId="7B420D0B" w14:textId="77777777" w:rsidR="00A51F63" w:rsidRDefault="00A51F63">
      <w:r>
        <w:continuationSeparator/>
      </w:r>
    </w:p>
  </w:endnote>
  <w:endnote w:type="continuationNotice" w:id="1">
    <w:p w14:paraId="5B382B6B" w14:textId="77777777" w:rsidR="00A51F63" w:rsidRDefault="00A51F6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295915069"/>
      <w:docPartObj>
        <w:docPartGallery w:val="Page Numbers (Bottom of Page)"/>
        <w:docPartUnique/>
      </w:docPartObj>
    </w:sdtPr>
    <w:sdtEndPr>
      <w:rPr>
        <w:noProof/>
      </w:rPr>
    </w:sdtEndPr>
    <w:sdtContent>
      <w:p w14:paraId="00314F71" w14:textId="64FC7C0D" w:rsidR="004A126D" w:rsidRPr="00C0789E" w:rsidRDefault="00C0789E" w:rsidP="008D1E75">
        <w:pPr>
          <w:pStyle w:val="Footer"/>
          <w:tabs>
            <w:tab w:val="clear" w:pos="8505"/>
            <w:tab w:val="right" w:pos="9071"/>
          </w:tabs>
          <w:rPr>
            <w:b/>
            <w:bCs/>
          </w:rPr>
        </w:pPr>
        <w:r w:rsidRPr="00C0789E">
          <w:rPr>
            <w:b/>
            <w:bCs/>
          </w:rPr>
          <w:t>Understanding and using the linked LSAY-NAPLAN data: issues and considerations</w:t>
        </w:r>
        <w:r w:rsidRPr="00C0789E">
          <w:rPr>
            <w:b/>
            <w:bCs/>
          </w:rPr>
          <w:tab/>
        </w:r>
        <w:r w:rsidRPr="00C0789E">
          <w:rPr>
            <w:rStyle w:val="PageNumber"/>
            <w:rFonts w:cs="Tahoma"/>
            <w:b/>
            <w:bCs/>
            <w:sz w:val="17"/>
          </w:rPr>
          <w:t xml:space="preserve">NCVER | </w:t>
        </w:r>
        <w:sdt>
          <w:sdtPr>
            <w:rPr>
              <w:b/>
              <w:bCs/>
            </w:rPr>
            <w:id w:val="-186528036"/>
            <w:docPartObj>
              <w:docPartGallery w:val="Page Numbers (Bottom of Page)"/>
              <w:docPartUnique/>
            </w:docPartObj>
          </w:sdtPr>
          <w:sdtEndPr>
            <w:rPr>
              <w:noProof/>
            </w:rPr>
          </w:sdtEndPr>
          <w:sdtContent>
            <w:r w:rsidRPr="00C0789E">
              <w:rPr>
                <w:b/>
                <w:bCs/>
              </w:rPr>
              <w:fldChar w:fldCharType="begin"/>
            </w:r>
            <w:r w:rsidRPr="00C0789E">
              <w:rPr>
                <w:b/>
                <w:bCs/>
              </w:rPr>
              <w:instrText xml:space="preserve"> PAGE   \* MERGEFORMAT </w:instrText>
            </w:r>
            <w:r w:rsidRPr="00C0789E">
              <w:rPr>
                <w:b/>
                <w:bCs/>
              </w:rPr>
              <w:fldChar w:fldCharType="separate"/>
            </w:r>
            <w:r>
              <w:rPr>
                <w:b/>
                <w:bCs/>
              </w:rPr>
              <w:t>5</w:t>
            </w:r>
            <w:r w:rsidRPr="00C0789E">
              <w:rPr>
                <w:b/>
                <w:bCs/>
                <w:noProof/>
              </w:rPr>
              <w:fldChar w:fldCharType="end"/>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1863313053"/>
      <w:docPartObj>
        <w:docPartGallery w:val="Page Numbers (Bottom of Page)"/>
        <w:docPartUnique/>
      </w:docPartObj>
    </w:sdtPr>
    <w:sdtEndPr/>
    <w:sdtContent>
      <w:p w14:paraId="57AC76A5" w14:textId="1F74E4CC" w:rsidR="00C0789E" w:rsidRPr="008D1E75" w:rsidRDefault="00C0789E" w:rsidP="008D1E75">
        <w:pPr>
          <w:pStyle w:val="Footer"/>
          <w:tabs>
            <w:tab w:val="clear" w:pos="8505"/>
            <w:tab w:val="right" w:pos="9071"/>
          </w:tabs>
          <w:rPr>
            <w:b/>
            <w:bCs/>
          </w:rPr>
        </w:pPr>
        <w:r w:rsidRPr="008D1E75">
          <w:rPr>
            <w:b/>
            <w:bCs/>
          </w:rPr>
          <w:t>Understanding and using the linked LSAY-NAPLAN data: issues and considerations</w:t>
        </w:r>
        <w:r w:rsidRPr="008D1E75">
          <w:rPr>
            <w:b/>
            <w:bCs/>
          </w:rPr>
          <w:tab/>
        </w:r>
        <w:r w:rsidRPr="008D1E75">
          <w:rPr>
            <w:rStyle w:val="PageNumber"/>
            <w:b/>
            <w:bCs/>
            <w:sz w:val="17"/>
          </w:rPr>
          <w:t xml:space="preserve">NCVER | </w:t>
        </w:r>
        <w:sdt>
          <w:sdtPr>
            <w:rPr>
              <w:b/>
              <w:bCs/>
            </w:rPr>
            <w:id w:val="2047633366"/>
            <w:docPartObj>
              <w:docPartGallery w:val="Page Numbers (Bottom of Page)"/>
              <w:docPartUnique/>
            </w:docPartObj>
          </w:sdtPr>
          <w:sdtEndPr/>
          <w:sdtContent>
            <w:r w:rsidRPr="008D1E75">
              <w:rPr>
                <w:b/>
                <w:bCs/>
              </w:rPr>
              <w:fldChar w:fldCharType="begin"/>
            </w:r>
            <w:r w:rsidRPr="008D1E75">
              <w:rPr>
                <w:b/>
                <w:bCs/>
              </w:rPr>
              <w:instrText xml:space="preserve"> PAGE   \* MERGEFORMAT </w:instrText>
            </w:r>
            <w:r w:rsidRPr="008D1E75">
              <w:rPr>
                <w:b/>
                <w:bCs/>
              </w:rPr>
              <w:fldChar w:fldCharType="separate"/>
            </w:r>
            <w:r w:rsidRPr="008D1E75">
              <w:rPr>
                <w:b/>
                <w:bCs/>
              </w:rPr>
              <w:t>5</w:t>
            </w:r>
            <w:r w:rsidRPr="008D1E75">
              <w:rPr>
                <w:b/>
                <w:bCs/>
              </w:rPr>
              <w:fldChar w:fldCharType="end"/>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4C807" w14:textId="77777777" w:rsidR="004A126D" w:rsidRPr="00AD1238" w:rsidRDefault="004A126D" w:rsidP="00AD12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7852B" w14:textId="77777777" w:rsidR="004A126D" w:rsidRPr="00AD1238" w:rsidRDefault="004A126D" w:rsidP="00AD12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87B8F" w14:textId="77777777" w:rsidR="00A51F63" w:rsidRDefault="00A51F63">
      <w:r>
        <w:separator/>
      </w:r>
    </w:p>
  </w:footnote>
  <w:footnote w:type="continuationSeparator" w:id="0">
    <w:p w14:paraId="1F00FBD7" w14:textId="77777777" w:rsidR="00A51F63" w:rsidRDefault="00A51F63">
      <w:r>
        <w:continuationSeparator/>
      </w:r>
    </w:p>
  </w:footnote>
  <w:footnote w:type="continuationNotice" w:id="1">
    <w:p w14:paraId="37E23AA9" w14:textId="77777777" w:rsidR="00A51F63" w:rsidRDefault="00A51F63">
      <w:pPr>
        <w:spacing w:before="0" w:line="240" w:lineRule="auto"/>
      </w:pPr>
    </w:p>
  </w:footnote>
  <w:footnote w:id="2">
    <w:p w14:paraId="7F6E1784" w14:textId="287D27B7" w:rsidR="0001012E" w:rsidRPr="0001012E" w:rsidRDefault="0001012E">
      <w:pPr>
        <w:pStyle w:val="FootnoteText"/>
        <w:rPr>
          <w:lang w:val="en-US"/>
        </w:rPr>
      </w:pPr>
      <w:r w:rsidRPr="0062049F">
        <w:rPr>
          <w:rStyle w:val="FootnoteReference"/>
          <w:vertAlign w:val="baseline"/>
        </w:rPr>
        <w:footnoteRef/>
      </w:r>
      <w:r>
        <w:t xml:space="preserve"> </w:t>
      </w:r>
      <w:r w:rsidR="00B24F69">
        <w:tab/>
      </w:r>
      <w:r>
        <w:t>T</w:t>
      </w:r>
      <w:r w:rsidRPr="0001012E">
        <w:t xml:space="preserve">he explicit stratification </w:t>
      </w:r>
      <w:r>
        <w:t xml:space="preserve">for the PISA 2015 sample </w:t>
      </w:r>
      <w:r w:rsidRPr="0001012E">
        <w:t xml:space="preserve">included </w:t>
      </w:r>
      <w:r>
        <w:t>s</w:t>
      </w:r>
      <w:r w:rsidRPr="0001012E">
        <w:t>tate/</w:t>
      </w:r>
      <w:r>
        <w:t>t</w:t>
      </w:r>
      <w:r w:rsidRPr="0001012E">
        <w:t xml:space="preserve">erritory, </w:t>
      </w:r>
      <w:r>
        <w:t>s</w:t>
      </w:r>
      <w:r w:rsidRPr="0001012E">
        <w:t>ector</w:t>
      </w:r>
      <w:r>
        <w:t xml:space="preserve"> and</w:t>
      </w:r>
      <w:r w:rsidRPr="0001012E">
        <w:t xml:space="preserve"> </w:t>
      </w:r>
      <w:r>
        <w:t>m</w:t>
      </w:r>
      <w:r w:rsidRPr="0001012E">
        <w:t>odal grade</w:t>
      </w:r>
      <w:r>
        <w:t xml:space="preserve">. </w:t>
      </w:r>
      <w:r w:rsidRPr="0001012E">
        <w:t xml:space="preserve">Certainty selections and implicit stratifications included </w:t>
      </w:r>
      <w:r>
        <w:t>u</w:t>
      </w:r>
      <w:r w:rsidRPr="0001012E">
        <w:t xml:space="preserve">rbanisation, </w:t>
      </w:r>
      <w:r>
        <w:t>s</w:t>
      </w:r>
      <w:r w:rsidRPr="0001012E">
        <w:t xml:space="preserve">chool gender composition, </w:t>
      </w:r>
      <w:r>
        <w:t>s</w:t>
      </w:r>
      <w:r w:rsidRPr="0001012E">
        <w:t xml:space="preserve">chool socioeconomic level and </w:t>
      </w:r>
      <w:r>
        <w:t xml:space="preserve">the </w:t>
      </w:r>
      <w:r w:rsidRPr="0001012E">
        <w:t xml:space="preserve">International Standard Classification of Education (ISCED) </w:t>
      </w:r>
      <w:r>
        <w:t xml:space="preserve">level of the school. </w:t>
      </w:r>
    </w:p>
  </w:footnote>
  <w:footnote w:id="3">
    <w:p w14:paraId="0233B913" w14:textId="64696E2C" w:rsidR="0072449F" w:rsidRDefault="0072449F">
      <w:pPr>
        <w:pStyle w:val="FootnoteText"/>
      </w:pPr>
      <w:r w:rsidRPr="0062049F">
        <w:rPr>
          <w:rStyle w:val="FootnoteReference"/>
          <w:vertAlign w:val="baseline"/>
        </w:rPr>
        <w:footnoteRef/>
      </w:r>
      <w:r>
        <w:t xml:space="preserve"> </w:t>
      </w:r>
      <w:r w:rsidR="00B24F69">
        <w:tab/>
      </w:r>
      <w:r>
        <w:t xml:space="preserve">The sampling unit for the earlier Y95 and Y98 cohorts was Year 9 Australian school students, with students spanning multiple ages. The modal age when Y95 and Y98 respondents were first surveyed was 14 years. </w:t>
      </w:r>
    </w:p>
  </w:footnote>
  <w:footnote w:id="4">
    <w:p w14:paraId="6E0BD24B" w14:textId="20614D8D" w:rsidR="003B417A" w:rsidRPr="003B417A" w:rsidRDefault="003B417A">
      <w:pPr>
        <w:pStyle w:val="FootnoteText"/>
        <w:rPr>
          <w:lang w:val="en-US"/>
        </w:rPr>
      </w:pPr>
      <w:r w:rsidRPr="0062049F">
        <w:rPr>
          <w:rStyle w:val="FootnoteReference"/>
          <w:vertAlign w:val="baseline"/>
        </w:rPr>
        <w:footnoteRef/>
      </w:r>
      <w:r>
        <w:t xml:space="preserve"> </w:t>
      </w:r>
      <w:r>
        <w:rPr>
          <w:lang w:val="en-US"/>
        </w:rPr>
        <w:t xml:space="preserve">Socioeconomic status is measured using the PISA </w:t>
      </w:r>
      <w:r w:rsidRPr="003B417A">
        <w:rPr>
          <w:lang w:val="en-US"/>
        </w:rPr>
        <w:t xml:space="preserve">index of economic, </w:t>
      </w:r>
      <w:r w:rsidRPr="003B417A">
        <w:rPr>
          <w:lang w:val="en-US"/>
        </w:rPr>
        <w:t>social and cultural status (ESCS)</w:t>
      </w:r>
      <w:r>
        <w:rPr>
          <w:lang w:val="en-US"/>
        </w:rPr>
        <w:t>.</w:t>
      </w:r>
    </w:p>
  </w:footnote>
  <w:footnote w:id="5">
    <w:p w14:paraId="6BD3847F" w14:textId="726504FC" w:rsidR="00EF304C" w:rsidRPr="00853CDD" w:rsidRDefault="00EF304C" w:rsidP="00BE5E06">
      <w:pPr>
        <w:pStyle w:val="FootnoteText"/>
        <w:ind w:left="142" w:right="-1"/>
        <w:rPr>
          <w:lang w:val="en-US"/>
        </w:rPr>
      </w:pPr>
      <w:r w:rsidRPr="0062049F">
        <w:rPr>
          <w:rStyle w:val="FootnoteReference"/>
          <w:vertAlign w:val="baseline"/>
        </w:rPr>
        <w:footnoteRef/>
      </w:r>
      <w:r>
        <w:t xml:space="preserve"> </w:t>
      </w:r>
      <w:r w:rsidR="00B24F69">
        <w:tab/>
      </w:r>
      <w:r>
        <w:t>Raking is a widely used technique for developing survey weights. It assigns a weight value to each sampling unit such that the weighted distribution of the sample is in very close agreement with two or more marginal control variables. Weight truncating refers to increasing the value of extremely low weights and decreasing the value of extremely high weight values to reduce their impact on the variance of the estimates, especially for subgroup estimates</w:t>
      </w:r>
      <w:r w:rsidR="00DE7FCC">
        <w:t>.</w:t>
      </w:r>
    </w:p>
  </w:footnote>
  <w:footnote w:id="6">
    <w:p w14:paraId="5F642C1C" w14:textId="3BB46DE5" w:rsidR="004B42B7" w:rsidRPr="004B42B7" w:rsidRDefault="004B42B7" w:rsidP="00900949">
      <w:pPr>
        <w:pStyle w:val="FootnoteText"/>
        <w:rPr>
          <w:lang w:val="en-US"/>
        </w:rPr>
      </w:pPr>
      <w:r w:rsidRPr="008D1E75">
        <w:rPr>
          <w:rStyle w:val="FootnoteReference"/>
          <w:vertAlign w:val="baseline"/>
        </w:rPr>
        <w:footnoteRef/>
      </w:r>
      <w:r>
        <w:t xml:space="preserve"> </w:t>
      </w:r>
      <w:r w:rsidR="00B24F69">
        <w:tab/>
      </w:r>
      <w:r w:rsidR="00900949">
        <w:t xml:space="preserve">For further </w:t>
      </w:r>
      <w:r w:rsidR="00CC6A06">
        <w:t>information</w:t>
      </w:r>
      <w:r w:rsidR="00900949">
        <w:t xml:space="preserve"> on conditional and unconditional R-indicators, s</w:t>
      </w:r>
      <w:r w:rsidR="009C1DCE">
        <w:t xml:space="preserve">ee </w:t>
      </w:r>
      <w:r w:rsidR="009C1DCE" w:rsidRPr="009C1DCE">
        <w:t>Schouten</w:t>
      </w:r>
      <w:r w:rsidR="0031428C">
        <w:t xml:space="preserve">, </w:t>
      </w:r>
      <w:r w:rsidR="0031428C" w:rsidRPr="0031428C">
        <w:t>Shlomo</w:t>
      </w:r>
      <w:r w:rsidR="0031428C">
        <w:t xml:space="preserve"> </w:t>
      </w:r>
      <w:r w:rsidR="00A92734">
        <w:t>&amp;</w:t>
      </w:r>
      <w:r w:rsidR="0031428C">
        <w:t xml:space="preserve"> </w:t>
      </w:r>
      <w:r w:rsidR="0031428C" w:rsidRPr="0031428C">
        <w:t xml:space="preserve">Skinner </w:t>
      </w:r>
      <w:r w:rsidR="0031428C">
        <w:t>(</w:t>
      </w:r>
      <w:r w:rsidR="009C1DCE" w:rsidRPr="009C1DCE">
        <w:t>2011</w:t>
      </w:r>
      <w:r w:rsidR="0031428C">
        <w:t xml:space="preserve">, </w:t>
      </w:r>
      <w:r w:rsidR="009C1DCE" w:rsidRPr="009C1DCE">
        <w:t>pp. 2</w:t>
      </w:r>
      <w:r w:rsidR="003904A7">
        <w:t>3</w:t>
      </w:r>
      <w:r w:rsidR="009C1DCE" w:rsidRPr="009C1DCE">
        <w:t>6</w:t>
      </w:r>
      <w:r w:rsidR="004D75A5">
        <w:t>—</w:t>
      </w:r>
      <w:r w:rsidR="009C1DCE" w:rsidRPr="009C1DCE">
        <w:t>7</w:t>
      </w:r>
      <w:r w:rsidR="00900949">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274336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9A332D0"/>
    <w:multiLevelType w:val="hybridMultilevel"/>
    <w:tmpl w:val="15BC1B84"/>
    <w:lvl w:ilvl="0" w:tplc="CDC8E7B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EE2738F"/>
    <w:multiLevelType w:val="hybridMultilevel"/>
    <w:tmpl w:val="87D800D2"/>
    <w:lvl w:ilvl="0" w:tplc="0C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DFE6C6D"/>
    <w:multiLevelType w:val="hybridMultilevel"/>
    <w:tmpl w:val="335CDA3A"/>
    <w:lvl w:ilvl="0" w:tplc="A718E386">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CC1864"/>
    <w:multiLevelType w:val="multilevel"/>
    <w:tmpl w:val="B548F8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10A02C5"/>
    <w:multiLevelType w:val="hybridMultilevel"/>
    <w:tmpl w:val="B84CC4F0"/>
    <w:lvl w:ilvl="0" w:tplc="A0D0ED80">
      <w:start w:val="1"/>
      <w:numFmt w:val="bullet"/>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74DF64E7"/>
    <w:multiLevelType w:val="hybridMultilevel"/>
    <w:tmpl w:val="9E42D4DA"/>
    <w:lvl w:ilvl="0" w:tplc="0409000F">
      <w:start w:val="1"/>
      <w:numFmt w:val="decimal"/>
      <w:pStyle w:val="Dotpoint2"/>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76523201">
    <w:abstractNumId w:val="3"/>
  </w:num>
  <w:num w:numId="2" w16cid:durableId="1981031892">
    <w:abstractNumId w:val="0"/>
  </w:num>
  <w:num w:numId="3" w16cid:durableId="1307129594">
    <w:abstractNumId w:val="6"/>
  </w:num>
  <w:num w:numId="4" w16cid:durableId="1254894611">
    <w:abstractNumId w:val="4"/>
  </w:num>
  <w:num w:numId="5" w16cid:durableId="14214853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02308767">
    <w:abstractNumId w:val="2"/>
  </w:num>
  <w:num w:numId="7" w16cid:durableId="403066015">
    <w:abstractNumId w:val="1"/>
  </w:num>
  <w:num w:numId="8" w16cid:durableId="1631668083">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50">
      <o:colormru v:ext="edit" colors="#ffc42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xtTS0NDW2sDAxMbJQ0lEKTi0uzszPAykwrAUAzfjX4CwAAAA="/>
  </w:docVars>
  <w:rsids>
    <w:rsidRoot w:val="00620669"/>
    <w:rsid w:val="00000E96"/>
    <w:rsid w:val="00001B85"/>
    <w:rsid w:val="000021FD"/>
    <w:rsid w:val="00005669"/>
    <w:rsid w:val="000056AF"/>
    <w:rsid w:val="00007755"/>
    <w:rsid w:val="0001012E"/>
    <w:rsid w:val="000108B2"/>
    <w:rsid w:val="00012163"/>
    <w:rsid w:val="000210B0"/>
    <w:rsid w:val="00022290"/>
    <w:rsid w:val="000226C6"/>
    <w:rsid w:val="00027AFE"/>
    <w:rsid w:val="00031EF0"/>
    <w:rsid w:val="00033599"/>
    <w:rsid w:val="00035E9E"/>
    <w:rsid w:val="000373D9"/>
    <w:rsid w:val="00037F66"/>
    <w:rsid w:val="0004074B"/>
    <w:rsid w:val="00050601"/>
    <w:rsid w:val="00050941"/>
    <w:rsid w:val="00054523"/>
    <w:rsid w:val="000605B5"/>
    <w:rsid w:val="0006125F"/>
    <w:rsid w:val="00073E0E"/>
    <w:rsid w:val="00074414"/>
    <w:rsid w:val="00074BD4"/>
    <w:rsid w:val="00075888"/>
    <w:rsid w:val="00076295"/>
    <w:rsid w:val="000776AD"/>
    <w:rsid w:val="00077E30"/>
    <w:rsid w:val="00082792"/>
    <w:rsid w:val="00082E58"/>
    <w:rsid w:val="000830B6"/>
    <w:rsid w:val="0009141E"/>
    <w:rsid w:val="000943CD"/>
    <w:rsid w:val="000948B6"/>
    <w:rsid w:val="00094A5A"/>
    <w:rsid w:val="00097314"/>
    <w:rsid w:val="000A1D3E"/>
    <w:rsid w:val="000A385B"/>
    <w:rsid w:val="000A6CB7"/>
    <w:rsid w:val="000B1443"/>
    <w:rsid w:val="000B54B6"/>
    <w:rsid w:val="000B5A5F"/>
    <w:rsid w:val="000B6836"/>
    <w:rsid w:val="000B7238"/>
    <w:rsid w:val="000C2D60"/>
    <w:rsid w:val="000C3DFE"/>
    <w:rsid w:val="000C656A"/>
    <w:rsid w:val="000C6BE7"/>
    <w:rsid w:val="000C70AE"/>
    <w:rsid w:val="000D1083"/>
    <w:rsid w:val="000D3334"/>
    <w:rsid w:val="000D56E7"/>
    <w:rsid w:val="000D71DF"/>
    <w:rsid w:val="000E3095"/>
    <w:rsid w:val="000F0FD8"/>
    <w:rsid w:val="000F2AF5"/>
    <w:rsid w:val="000F2EB3"/>
    <w:rsid w:val="000F7203"/>
    <w:rsid w:val="00101012"/>
    <w:rsid w:val="00102858"/>
    <w:rsid w:val="001043D2"/>
    <w:rsid w:val="00105E63"/>
    <w:rsid w:val="0010761A"/>
    <w:rsid w:val="00107B84"/>
    <w:rsid w:val="0011022F"/>
    <w:rsid w:val="00113805"/>
    <w:rsid w:val="00113C13"/>
    <w:rsid w:val="001152B7"/>
    <w:rsid w:val="00115806"/>
    <w:rsid w:val="0012077B"/>
    <w:rsid w:val="00123B5C"/>
    <w:rsid w:val="001243E7"/>
    <w:rsid w:val="00125F3D"/>
    <w:rsid w:val="001271CB"/>
    <w:rsid w:val="00131597"/>
    <w:rsid w:val="00135C75"/>
    <w:rsid w:val="00145BEB"/>
    <w:rsid w:val="00146FED"/>
    <w:rsid w:val="00147069"/>
    <w:rsid w:val="00150874"/>
    <w:rsid w:val="001509F3"/>
    <w:rsid w:val="00153BD2"/>
    <w:rsid w:val="00154392"/>
    <w:rsid w:val="00154E77"/>
    <w:rsid w:val="00155429"/>
    <w:rsid w:val="001566BB"/>
    <w:rsid w:val="00157EEF"/>
    <w:rsid w:val="001609DD"/>
    <w:rsid w:val="00161C8B"/>
    <w:rsid w:val="00162858"/>
    <w:rsid w:val="001644E1"/>
    <w:rsid w:val="00166444"/>
    <w:rsid w:val="0016685B"/>
    <w:rsid w:val="00166CA4"/>
    <w:rsid w:val="00170B2E"/>
    <w:rsid w:val="00173356"/>
    <w:rsid w:val="0018088E"/>
    <w:rsid w:val="001809F4"/>
    <w:rsid w:val="00183834"/>
    <w:rsid w:val="001879AB"/>
    <w:rsid w:val="00192C45"/>
    <w:rsid w:val="001944AA"/>
    <w:rsid w:val="00195793"/>
    <w:rsid w:val="001A27B3"/>
    <w:rsid w:val="001B43CF"/>
    <w:rsid w:val="001B4B70"/>
    <w:rsid w:val="001B657B"/>
    <w:rsid w:val="001B6DFF"/>
    <w:rsid w:val="001B794D"/>
    <w:rsid w:val="001C004A"/>
    <w:rsid w:val="001C53E1"/>
    <w:rsid w:val="001C682C"/>
    <w:rsid w:val="001D0900"/>
    <w:rsid w:val="001D2A57"/>
    <w:rsid w:val="001D2E41"/>
    <w:rsid w:val="001D46CD"/>
    <w:rsid w:val="001D5239"/>
    <w:rsid w:val="001D76C8"/>
    <w:rsid w:val="001E2929"/>
    <w:rsid w:val="001E3164"/>
    <w:rsid w:val="001E48A6"/>
    <w:rsid w:val="001E5E79"/>
    <w:rsid w:val="001E681E"/>
    <w:rsid w:val="001E7C32"/>
    <w:rsid w:val="001F2C45"/>
    <w:rsid w:val="001F5145"/>
    <w:rsid w:val="001F5392"/>
    <w:rsid w:val="001F5A66"/>
    <w:rsid w:val="001F6612"/>
    <w:rsid w:val="001F70CE"/>
    <w:rsid w:val="001F7D84"/>
    <w:rsid w:val="00201D8B"/>
    <w:rsid w:val="00203085"/>
    <w:rsid w:val="002121BF"/>
    <w:rsid w:val="00217155"/>
    <w:rsid w:val="00220673"/>
    <w:rsid w:val="00223743"/>
    <w:rsid w:val="00224783"/>
    <w:rsid w:val="00224DC4"/>
    <w:rsid w:val="00225BC3"/>
    <w:rsid w:val="002277A9"/>
    <w:rsid w:val="00227BF9"/>
    <w:rsid w:val="002307C2"/>
    <w:rsid w:val="00233580"/>
    <w:rsid w:val="00233BFA"/>
    <w:rsid w:val="00233FFD"/>
    <w:rsid w:val="00236EDA"/>
    <w:rsid w:val="00237725"/>
    <w:rsid w:val="002400A7"/>
    <w:rsid w:val="00246BBF"/>
    <w:rsid w:val="0025032D"/>
    <w:rsid w:val="00251402"/>
    <w:rsid w:val="00254C1F"/>
    <w:rsid w:val="0025602D"/>
    <w:rsid w:val="00262432"/>
    <w:rsid w:val="00264A19"/>
    <w:rsid w:val="00265015"/>
    <w:rsid w:val="00274C1C"/>
    <w:rsid w:val="002775FB"/>
    <w:rsid w:val="0027762E"/>
    <w:rsid w:val="00281668"/>
    <w:rsid w:val="0028340C"/>
    <w:rsid w:val="00283FA9"/>
    <w:rsid w:val="00284FCB"/>
    <w:rsid w:val="002861E7"/>
    <w:rsid w:val="002921A1"/>
    <w:rsid w:val="002930C6"/>
    <w:rsid w:val="002948AC"/>
    <w:rsid w:val="002948D2"/>
    <w:rsid w:val="002A338C"/>
    <w:rsid w:val="002A38AA"/>
    <w:rsid w:val="002A3909"/>
    <w:rsid w:val="002A49CF"/>
    <w:rsid w:val="002A4B32"/>
    <w:rsid w:val="002B34C3"/>
    <w:rsid w:val="002B3D44"/>
    <w:rsid w:val="002B4B39"/>
    <w:rsid w:val="002B604D"/>
    <w:rsid w:val="002B756E"/>
    <w:rsid w:val="002C3C16"/>
    <w:rsid w:val="002C4073"/>
    <w:rsid w:val="002C61C4"/>
    <w:rsid w:val="002C7E77"/>
    <w:rsid w:val="002D0976"/>
    <w:rsid w:val="002D13B0"/>
    <w:rsid w:val="002D21C1"/>
    <w:rsid w:val="002D2925"/>
    <w:rsid w:val="002D3048"/>
    <w:rsid w:val="002D32CC"/>
    <w:rsid w:val="002D413C"/>
    <w:rsid w:val="002D66CE"/>
    <w:rsid w:val="002D6AC2"/>
    <w:rsid w:val="002E01F2"/>
    <w:rsid w:val="002E196B"/>
    <w:rsid w:val="002E1D0D"/>
    <w:rsid w:val="002E5349"/>
    <w:rsid w:val="002E61A4"/>
    <w:rsid w:val="002E73FC"/>
    <w:rsid w:val="002F0083"/>
    <w:rsid w:val="002F35FD"/>
    <w:rsid w:val="002F421C"/>
    <w:rsid w:val="002F44FB"/>
    <w:rsid w:val="002F52B8"/>
    <w:rsid w:val="002F5728"/>
    <w:rsid w:val="002F5B33"/>
    <w:rsid w:val="002F744D"/>
    <w:rsid w:val="002F7609"/>
    <w:rsid w:val="00301E13"/>
    <w:rsid w:val="003024B6"/>
    <w:rsid w:val="003027F7"/>
    <w:rsid w:val="00303F7A"/>
    <w:rsid w:val="00305CB4"/>
    <w:rsid w:val="0030608D"/>
    <w:rsid w:val="0030760C"/>
    <w:rsid w:val="00307BD5"/>
    <w:rsid w:val="00310ED3"/>
    <w:rsid w:val="0031428C"/>
    <w:rsid w:val="0031478D"/>
    <w:rsid w:val="00316F0F"/>
    <w:rsid w:val="00317DF4"/>
    <w:rsid w:val="003245F8"/>
    <w:rsid w:val="003338C0"/>
    <w:rsid w:val="00335395"/>
    <w:rsid w:val="0033609D"/>
    <w:rsid w:val="00336387"/>
    <w:rsid w:val="003401EA"/>
    <w:rsid w:val="0034114B"/>
    <w:rsid w:val="00343B93"/>
    <w:rsid w:val="00351DDA"/>
    <w:rsid w:val="00351EFD"/>
    <w:rsid w:val="00354C69"/>
    <w:rsid w:val="00356575"/>
    <w:rsid w:val="00357096"/>
    <w:rsid w:val="00360D5D"/>
    <w:rsid w:val="00362E8C"/>
    <w:rsid w:val="00365E72"/>
    <w:rsid w:val="00366D6D"/>
    <w:rsid w:val="00367218"/>
    <w:rsid w:val="0036752F"/>
    <w:rsid w:val="00371256"/>
    <w:rsid w:val="00372499"/>
    <w:rsid w:val="00372ABF"/>
    <w:rsid w:val="00373D76"/>
    <w:rsid w:val="0037452C"/>
    <w:rsid w:val="00381C5E"/>
    <w:rsid w:val="00381FB4"/>
    <w:rsid w:val="003821EB"/>
    <w:rsid w:val="00384FEC"/>
    <w:rsid w:val="003904A7"/>
    <w:rsid w:val="00391FE5"/>
    <w:rsid w:val="0039263D"/>
    <w:rsid w:val="0039652C"/>
    <w:rsid w:val="00396E2A"/>
    <w:rsid w:val="003A133A"/>
    <w:rsid w:val="003A17CF"/>
    <w:rsid w:val="003A1A43"/>
    <w:rsid w:val="003A39C9"/>
    <w:rsid w:val="003A5EF6"/>
    <w:rsid w:val="003A6FE8"/>
    <w:rsid w:val="003B16DA"/>
    <w:rsid w:val="003B3792"/>
    <w:rsid w:val="003B417A"/>
    <w:rsid w:val="003B483E"/>
    <w:rsid w:val="003B6C71"/>
    <w:rsid w:val="003B7EED"/>
    <w:rsid w:val="003C0B46"/>
    <w:rsid w:val="003C461F"/>
    <w:rsid w:val="003C6148"/>
    <w:rsid w:val="003C7661"/>
    <w:rsid w:val="003D119A"/>
    <w:rsid w:val="003D1697"/>
    <w:rsid w:val="003D1856"/>
    <w:rsid w:val="003D1CA1"/>
    <w:rsid w:val="003D346E"/>
    <w:rsid w:val="003D358F"/>
    <w:rsid w:val="003D4B3E"/>
    <w:rsid w:val="003D5C7B"/>
    <w:rsid w:val="003D606F"/>
    <w:rsid w:val="003D749B"/>
    <w:rsid w:val="003D7D07"/>
    <w:rsid w:val="003E1A58"/>
    <w:rsid w:val="003E48E8"/>
    <w:rsid w:val="003E4C33"/>
    <w:rsid w:val="003E503C"/>
    <w:rsid w:val="003E57FD"/>
    <w:rsid w:val="003E67CB"/>
    <w:rsid w:val="003E779A"/>
    <w:rsid w:val="003F072E"/>
    <w:rsid w:val="003F1528"/>
    <w:rsid w:val="003F4CE1"/>
    <w:rsid w:val="003F50B7"/>
    <w:rsid w:val="003F5260"/>
    <w:rsid w:val="003F5D85"/>
    <w:rsid w:val="00402419"/>
    <w:rsid w:val="00403039"/>
    <w:rsid w:val="004067D1"/>
    <w:rsid w:val="004077F9"/>
    <w:rsid w:val="004119C9"/>
    <w:rsid w:val="004153A2"/>
    <w:rsid w:val="00415676"/>
    <w:rsid w:val="00415828"/>
    <w:rsid w:val="00430419"/>
    <w:rsid w:val="004417D2"/>
    <w:rsid w:val="00442367"/>
    <w:rsid w:val="004467CD"/>
    <w:rsid w:val="00446DBA"/>
    <w:rsid w:val="00454059"/>
    <w:rsid w:val="004544CD"/>
    <w:rsid w:val="0045538D"/>
    <w:rsid w:val="00456FC4"/>
    <w:rsid w:val="00461CE8"/>
    <w:rsid w:val="00465657"/>
    <w:rsid w:val="0046675C"/>
    <w:rsid w:val="004759E0"/>
    <w:rsid w:val="00476EB1"/>
    <w:rsid w:val="0048069B"/>
    <w:rsid w:val="004811BF"/>
    <w:rsid w:val="004818DF"/>
    <w:rsid w:val="00483D6E"/>
    <w:rsid w:val="004840AE"/>
    <w:rsid w:val="004845DF"/>
    <w:rsid w:val="00486452"/>
    <w:rsid w:val="0049072B"/>
    <w:rsid w:val="00490810"/>
    <w:rsid w:val="0049474C"/>
    <w:rsid w:val="00497B54"/>
    <w:rsid w:val="004A0D5E"/>
    <w:rsid w:val="004A126D"/>
    <w:rsid w:val="004A30F6"/>
    <w:rsid w:val="004A7CE2"/>
    <w:rsid w:val="004B147B"/>
    <w:rsid w:val="004B2094"/>
    <w:rsid w:val="004B42B7"/>
    <w:rsid w:val="004B54CD"/>
    <w:rsid w:val="004B5992"/>
    <w:rsid w:val="004B7C57"/>
    <w:rsid w:val="004C3D80"/>
    <w:rsid w:val="004C44EA"/>
    <w:rsid w:val="004C6519"/>
    <w:rsid w:val="004C6539"/>
    <w:rsid w:val="004C6FEF"/>
    <w:rsid w:val="004D0175"/>
    <w:rsid w:val="004D0D7A"/>
    <w:rsid w:val="004D1E07"/>
    <w:rsid w:val="004D1E9C"/>
    <w:rsid w:val="004D22F9"/>
    <w:rsid w:val="004D3ADA"/>
    <w:rsid w:val="004D50E0"/>
    <w:rsid w:val="004D5A1B"/>
    <w:rsid w:val="004D75A5"/>
    <w:rsid w:val="004D7D0B"/>
    <w:rsid w:val="004E0E4B"/>
    <w:rsid w:val="004E1654"/>
    <w:rsid w:val="004E5043"/>
    <w:rsid w:val="004E568C"/>
    <w:rsid w:val="004E64E2"/>
    <w:rsid w:val="004E7227"/>
    <w:rsid w:val="004F0A90"/>
    <w:rsid w:val="004F140A"/>
    <w:rsid w:val="004F14FF"/>
    <w:rsid w:val="004F182A"/>
    <w:rsid w:val="004F4D80"/>
    <w:rsid w:val="004F50DA"/>
    <w:rsid w:val="004F604E"/>
    <w:rsid w:val="004F7CFC"/>
    <w:rsid w:val="00504665"/>
    <w:rsid w:val="00506A6D"/>
    <w:rsid w:val="00512C09"/>
    <w:rsid w:val="005155EC"/>
    <w:rsid w:val="0051582E"/>
    <w:rsid w:val="005172AC"/>
    <w:rsid w:val="00517457"/>
    <w:rsid w:val="00521341"/>
    <w:rsid w:val="005214D7"/>
    <w:rsid w:val="0052276C"/>
    <w:rsid w:val="00522A27"/>
    <w:rsid w:val="00525F54"/>
    <w:rsid w:val="005308CE"/>
    <w:rsid w:val="0053176F"/>
    <w:rsid w:val="00532896"/>
    <w:rsid w:val="005361F6"/>
    <w:rsid w:val="0053694E"/>
    <w:rsid w:val="00542F4D"/>
    <w:rsid w:val="0054388F"/>
    <w:rsid w:val="00546917"/>
    <w:rsid w:val="00546D2D"/>
    <w:rsid w:val="00546D62"/>
    <w:rsid w:val="00546E6A"/>
    <w:rsid w:val="00547277"/>
    <w:rsid w:val="005503B0"/>
    <w:rsid w:val="00550DF4"/>
    <w:rsid w:val="00552BB6"/>
    <w:rsid w:val="00553E85"/>
    <w:rsid w:val="00556542"/>
    <w:rsid w:val="00565C5B"/>
    <w:rsid w:val="00565F5C"/>
    <w:rsid w:val="005669B2"/>
    <w:rsid w:val="00566B55"/>
    <w:rsid w:val="00570758"/>
    <w:rsid w:val="00570CCB"/>
    <w:rsid w:val="005750FC"/>
    <w:rsid w:val="00576382"/>
    <w:rsid w:val="00576E80"/>
    <w:rsid w:val="00582672"/>
    <w:rsid w:val="005877B3"/>
    <w:rsid w:val="0059344D"/>
    <w:rsid w:val="005949D9"/>
    <w:rsid w:val="005966FC"/>
    <w:rsid w:val="005A1D4D"/>
    <w:rsid w:val="005A4ADC"/>
    <w:rsid w:val="005A727B"/>
    <w:rsid w:val="005A79DB"/>
    <w:rsid w:val="005B113D"/>
    <w:rsid w:val="005B1EEC"/>
    <w:rsid w:val="005B4AB8"/>
    <w:rsid w:val="005C06C4"/>
    <w:rsid w:val="005C0C70"/>
    <w:rsid w:val="005C277E"/>
    <w:rsid w:val="005C47FF"/>
    <w:rsid w:val="005C500E"/>
    <w:rsid w:val="005C6708"/>
    <w:rsid w:val="005D25C6"/>
    <w:rsid w:val="005D2CE9"/>
    <w:rsid w:val="005D3F52"/>
    <w:rsid w:val="005E1046"/>
    <w:rsid w:val="005E2C00"/>
    <w:rsid w:val="005E3773"/>
    <w:rsid w:val="005E4764"/>
    <w:rsid w:val="005E4EA0"/>
    <w:rsid w:val="005E567E"/>
    <w:rsid w:val="005F2C28"/>
    <w:rsid w:val="005F4488"/>
    <w:rsid w:val="005F74A2"/>
    <w:rsid w:val="006001ED"/>
    <w:rsid w:val="0060021C"/>
    <w:rsid w:val="00600620"/>
    <w:rsid w:val="00602AA8"/>
    <w:rsid w:val="00603C43"/>
    <w:rsid w:val="00605EBA"/>
    <w:rsid w:val="00607809"/>
    <w:rsid w:val="00607C25"/>
    <w:rsid w:val="00610B4F"/>
    <w:rsid w:val="006115AA"/>
    <w:rsid w:val="00611ECE"/>
    <w:rsid w:val="006127F6"/>
    <w:rsid w:val="006148C6"/>
    <w:rsid w:val="00614ABE"/>
    <w:rsid w:val="006166A4"/>
    <w:rsid w:val="00616FA6"/>
    <w:rsid w:val="0062049F"/>
    <w:rsid w:val="00620669"/>
    <w:rsid w:val="0062138A"/>
    <w:rsid w:val="00622117"/>
    <w:rsid w:val="00624515"/>
    <w:rsid w:val="0063325A"/>
    <w:rsid w:val="00641058"/>
    <w:rsid w:val="00644BD0"/>
    <w:rsid w:val="00652973"/>
    <w:rsid w:val="00652E85"/>
    <w:rsid w:val="00653854"/>
    <w:rsid w:val="00661226"/>
    <w:rsid w:val="00663115"/>
    <w:rsid w:val="0066502E"/>
    <w:rsid w:val="00665624"/>
    <w:rsid w:val="006660F1"/>
    <w:rsid w:val="006729CE"/>
    <w:rsid w:val="00673774"/>
    <w:rsid w:val="0067623C"/>
    <w:rsid w:val="0067712D"/>
    <w:rsid w:val="00677E16"/>
    <w:rsid w:val="006872BB"/>
    <w:rsid w:val="00687AC8"/>
    <w:rsid w:val="00692E8C"/>
    <w:rsid w:val="00696A48"/>
    <w:rsid w:val="006A02A4"/>
    <w:rsid w:val="006A16F0"/>
    <w:rsid w:val="006A65B5"/>
    <w:rsid w:val="006A68AE"/>
    <w:rsid w:val="006A6FEC"/>
    <w:rsid w:val="006B28A7"/>
    <w:rsid w:val="006B7ED9"/>
    <w:rsid w:val="006C225A"/>
    <w:rsid w:val="006C2967"/>
    <w:rsid w:val="006C2B92"/>
    <w:rsid w:val="006C56BF"/>
    <w:rsid w:val="006C5DA9"/>
    <w:rsid w:val="006C7784"/>
    <w:rsid w:val="006D14C0"/>
    <w:rsid w:val="006D1509"/>
    <w:rsid w:val="006D28B5"/>
    <w:rsid w:val="006D3F93"/>
    <w:rsid w:val="006E0B9E"/>
    <w:rsid w:val="006E2D30"/>
    <w:rsid w:val="006E3256"/>
    <w:rsid w:val="006E3789"/>
    <w:rsid w:val="006E3D2C"/>
    <w:rsid w:val="006F0D79"/>
    <w:rsid w:val="006F36C1"/>
    <w:rsid w:val="006F6054"/>
    <w:rsid w:val="0070014C"/>
    <w:rsid w:val="007037A4"/>
    <w:rsid w:val="00703D28"/>
    <w:rsid w:val="00705D90"/>
    <w:rsid w:val="00710053"/>
    <w:rsid w:val="00712AF2"/>
    <w:rsid w:val="00712B5C"/>
    <w:rsid w:val="007146FA"/>
    <w:rsid w:val="00714D65"/>
    <w:rsid w:val="0071636A"/>
    <w:rsid w:val="00720EE8"/>
    <w:rsid w:val="0072397E"/>
    <w:rsid w:val="0072449F"/>
    <w:rsid w:val="007248DC"/>
    <w:rsid w:val="0072548B"/>
    <w:rsid w:val="0072718F"/>
    <w:rsid w:val="007302FD"/>
    <w:rsid w:val="00731EC8"/>
    <w:rsid w:val="00734470"/>
    <w:rsid w:val="007379CA"/>
    <w:rsid w:val="00740090"/>
    <w:rsid w:val="007412E6"/>
    <w:rsid w:val="007430A1"/>
    <w:rsid w:val="00751972"/>
    <w:rsid w:val="00753980"/>
    <w:rsid w:val="00755508"/>
    <w:rsid w:val="00760830"/>
    <w:rsid w:val="00762845"/>
    <w:rsid w:val="00767CBF"/>
    <w:rsid w:val="00783F44"/>
    <w:rsid w:val="0078449E"/>
    <w:rsid w:val="00784A0D"/>
    <w:rsid w:val="00787408"/>
    <w:rsid w:val="00787EEE"/>
    <w:rsid w:val="00794D82"/>
    <w:rsid w:val="00795600"/>
    <w:rsid w:val="00795E7D"/>
    <w:rsid w:val="007A0078"/>
    <w:rsid w:val="007A0D3D"/>
    <w:rsid w:val="007A40DF"/>
    <w:rsid w:val="007A6C83"/>
    <w:rsid w:val="007A7A96"/>
    <w:rsid w:val="007B4577"/>
    <w:rsid w:val="007B540A"/>
    <w:rsid w:val="007B5848"/>
    <w:rsid w:val="007B61DA"/>
    <w:rsid w:val="007B64F4"/>
    <w:rsid w:val="007B65C2"/>
    <w:rsid w:val="007B74E4"/>
    <w:rsid w:val="007B7D04"/>
    <w:rsid w:val="007C2107"/>
    <w:rsid w:val="007C2305"/>
    <w:rsid w:val="007C2F09"/>
    <w:rsid w:val="007C50A7"/>
    <w:rsid w:val="007C712F"/>
    <w:rsid w:val="007C74C6"/>
    <w:rsid w:val="007D1218"/>
    <w:rsid w:val="007D1EDA"/>
    <w:rsid w:val="007D2D98"/>
    <w:rsid w:val="007D6A48"/>
    <w:rsid w:val="007E1C6D"/>
    <w:rsid w:val="007E7493"/>
    <w:rsid w:val="007F19AD"/>
    <w:rsid w:val="007F210E"/>
    <w:rsid w:val="007F4186"/>
    <w:rsid w:val="007F7360"/>
    <w:rsid w:val="00800680"/>
    <w:rsid w:val="008016C0"/>
    <w:rsid w:val="008037F7"/>
    <w:rsid w:val="0080389F"/>
    <w:rsid w:val="00806525"/>
    <w:rsid w:val="00806C1C"/>
    <w:rsid w:val="008138D7"/>
    <w:rsid w:val="00814605"/>
    <w:rsid w:val="008170D6"/>
    <w:rsid w:val="0081712C"/>
    <w:rsid w:val="00817457"/>
    <w:rsid w:val="00826757"/>
    <w:rsid w:val="008313B6"/>
    <w:rsid w:val="00832023"/>
    <w:rsid w:val="00834C2C"/>
    <w:rsid w:val="00835206"/>
    <w:rsid w:val="008419A0"/>
    <w:rsid w:val="008428AC"/>
    <w:rsid w:val="00843D5E"/>
    <w:rsid w:val="00847100"/>
    <w:rsid w:val="00852188"/>
    <w:rsid w:val="00853CA1"/>
    <w:rsid w:val="00853CDD"/>
    <w:rsid w:val="00860E9E"/>
    <w:rsid w:val="00861EBA"/>
    <w:rsid w:val="0086315B"/>
    <w:rsid w:val="0087038E"/>
    <w:rsid w:val="0087183D"/>
    <w:rsid w:val="0087186F"/>
    <w:rsid w:val="00875DD2"/>
    <w:rsid w:val="0088056B"/>
    <w:rsid w:val="008814DB"/>
    <w:rsid w:val="00881E65"/>
    <w:rsid w:val="0088321A"/>
    <w:rsid w:val="008879FA"/>
    <w:rsid w:val="00890665"/>
    <w:rsid w:val="00890837"/>
    <w:rsid w:val="00891E45"/>
    <w:rsid w:val="00892719"/>
    <w:rsid w:val="00893B7C"/>
    <w:rsid w:val="00893F8B"/>
    <w:rsid w:val="00894DD9"/>
    <w:rsid w:val="008953ED"/>
    <w:rsid w:val="00897ACD"/>
    <w:rsid w:val="008A0737"/>
    <w:rsid w:val="008A3EEB"/>
    <w:rsid w:val="008A58ED"/>
    <w:rsid w:val="008A703A"/>
    <w:rsid w:val="008B0995"/>
    <w:rsid w:val="008B1098"/>
    <w:rsid w:val="008B18B1"/>
    <w:rsid w:val="008B3FB3"/>
    <w:rsid w:val="008B4CAF"/>
    <w:rsid w:val="008B50AE"/>
    <w:rsid w:val="008B532A"/>
    <w:rsid w:val="008C0A74"/>
    <w:rsid w:val="008C5E32"/>
    <w:rsid w:val="008C64F8"/>
    <w:rsid w:val="008C6D23"/>
    <w:rsid w:val="008D025E"/>
    <w:rsid w:val="008D17F2"/>
    <w:rsid w:val="008D1E75"/>
    <w:rsid w:val="008D2698"/>
    <w:rsid w:val="008D3787"/>
    <w:rsid w:val="008D37D3"/>
    <w:rsid w:val="008D6258"/>
    <w:rsid w:val="008E1F8D"/>
    <w:rsid w:val="008E29DC"/>
    <w:rsid w:val="008E3887"/>
    <w:rsid w:val="008E65C9"/>
    <w:rsid w:val="008F19C9"/>
    <w:rsid w:val="008F20BA"/>
    <w:rsid w:val="008F42D2"/>
    <w:rsid w:val="008F561D"/>
    <w:rsid w:val="008F5845"/>
    <w:rsid w:val="00900949"/>
    <w:rsid w:val="00901121"/>
    <w:rsid w:val="009058B5"/>
    <w:rsid w:val="00905997"/>
    <w:rsid w:val="00906F99"/>
    <w:rsid w:val="009108F6"/>
    <w:rsid w:val="0091093A"/>
    <w:rsid w:val="0091233C"/>
    <w:rsid w:val="0091284E"/>
    <w:rsid w:val="0091316B"/>
    <w:rsid w:val="00913444"/>
    <w:rsid w:val="00914C3E"/>
    <w:rsid w:val="0091520B"/>
    <w:rsid w:val="00915625"/>
    <w:rsid w:val="00915ED3"/>
    <w:rsid w:val="009174A1"/>
    <w:rsid w:val="00921299"/>
    <w:rsid w:val="00921A98"/>
    <w:rsid w:val="00921F8A"/>
    <w:rsid w:val="00925F96"/>
    <w:rsid w:val="0092720E"/>
    <w:rsid w:val="00933317"/>
    <w:rsid w:val="00934AF7"/>
    <w:rsid w:val="009419C7"/>
    <w:rsid w:val="00944D06"/>
    <w:rsid w:val="00945F67"/>
    <w:rsid w:val="00950B31"/>
    <w:rsid w:val="009516E7"/>
    <w:rsid w:val="00952C6D"/>
    <w:rsid w:val="0095371C"/>
    <w:rsid w:val="009538E6"/>
    <w:rsid w:val="00957718"/>
    <w:rsid w:val="00962F96"/>
    <w:rsid w:val="0096659D"/>
    <w:rsid w:val="00966E30"/>
    <w:rsid w:val="00967B98"/>
    <w:rsid w:val="009704E4"/>
    <w:rsid w:val="0097495C"/>
    <w:rsid w:val="009775C7"/>
    <w:rsid w:val="00977E32"/>
    <w:rsid w:val="0098025D"/>
    <w:rsid w:val="00982C37"/>
    <w:rsid w:val="00983C00"/>
    <w:rsid w:val="009840C5"/>
    <w:rsid w:val="00984677"/>
    <w:rsid w:val="00984B3F"/>
    <w:rsid w:val="00985047"/>
    <w:rsid w:val="009860F0"/>
    <w:rsid w:val="00986ACD"/>
    <w:rsid w:val="00990649"/>
    <w:rsid w:val="00990B8A"/>
    <w:rsid w:val="009A02FD"/>
    <w:rsid w:val="009A22E0"/>
    <w:rsid w:val="009A3CD0"/>
    <w:rsid w:val="009A450C"/>
    <w:rsid w:val="009A4FC1"/>
    <w:rsid w:val="009A65A9"/>
    <w:rsid w:val="009B09CD"/>
    <w:rsid w:val="009B17A0"/>
    <w:rsid w:val="009B248C"/>
    <w:rsid w:val="009B4B6E"/>
    <w:rsid w:val="009B5FCF"/>
    <w:rsid w:val="009B7A30"/>
    <w:rsid w:val="009C1DCE"/>
    <w:rsid w:val="009C22BE"/>
    <w:rsid w:val="009C464E"/>
    <w:rsid w:val="009C479E"/>
    <w:rsid w:val="009C6FC8"/>
    <w:rsid w:val="009C777E"/>
    <w:rsid w:val="009D0421"/>
    <w:rsid w:val="009D0E3E"/>
    <w:rsid w:val="009D28A7"/>
    <w:rsid w:val="009D3B2F"/>
    <w:rsid w:val="009D531C"/>
    <w:rsid w:val="009E231A"/>
    <w:rsid w:val="009E2CEB"/>
    <w:rsid w:val="009E2F64"/>
    <w:rsid w:val="009E6ED3"/>
    <w:rsid w:val="009E7779"/>
    <w:rsid w:val="009F242F"/>
    <w:rsid w:val="009F5502"/>
    <w:rsid w:val="009F616C"/>
    <w:rsid w:val="009F7DA8"/>
    <w:rsid w:val="00A003F7"/>
    <w:rsid w:val="00A01DE4"/>
    <w:rsid w:val="00A0358A"/>
    <w:rsid w:val="00A03963"/>
    <w:rsid w:val="00A04A4D"/>
    <w:rsid w:val="00A07EA7"/>
    <w:rsid w:val="00A1079B"/>
    <w:rsid w:val="00A10E2B"/>
    <w:rsid w:val="00A11796"/>
    <w:rsid w:val="00A117B4"/>
    <w:rsid w:val="00A13DF5"/>
    <w:rsid w:val="00A14DD2"/>
    <w:rsid w:val="00A16A13"/>
    <w:rsid w:val="00A1726F"/>
    <w:rsid w:val="00A2014B"/>
    <w:rsid w:val="00A220E9"/>
    <w:rsid w:val="00A23FB8"/>
    <w:rsid w:val="00A24561"/>
    <w:rsid w:val="00A260CE"/>
    <w:rsid w:val="00A264E9"/>
    <w:rsid w:val="00A27453"/>
    <w:rsid w:val="00A30084"/>
    <w:rsid w:val="00A311CA"/>
    <w:rsid w:val="00A34E72"/>
    <w:rsid w:val="00A35D41"/>
    <w:rsid w:val="00A35EE3"/>
    <w:rsid w:val="00A369B7"/>
    <w:rsid w:val="00A4396F"/>
    <w:rsid w:val="00A50895"/>
    <w:rsid w:val="00A51F63"/>
    <w:rsid w:val="00A52B8D"/>
    <w:rsid w:val="00A5429B"/>
    <w:rsid w:val="00A54448"/>
    <w:rsid w:val="00A5604C"/>
    <w:rsid w:val="00A63F36"/>
    <w:rsid w:val="00A64927"/>
    <w:rsid w:val="00A65DED"/>
    <w:rsid w:val="00A73318"/>
    <w:rsid w:val="00A779AD"/>
    <w:rsid w:val="00A77A74"/>
    <w:rsid w:val="00A80FC6"/>
    <w:rsid w:val="00A83592"/>
    <w:rsid w:val="00A856C3"/>
    <w:rsid w:val="00A85EA0"/>
    <w:rsid w:val="00A92734"/>
    <w:rsid w:val="00A939B8"/>
    <w:rsid w:val="00A943B4"/>
    <w:rsid w:val="00AA15C1"/>
    <w:rsid w:val="00AA20C7"/>
    <w:rsid w:val="00AA44D4"/>
    <w:rsid w:val="00AB2873"/>
    <w:rsid w:val="00AB29EF"/>
    <w:rsid w:val="00AB2F11"/>
    <w:rsid w:val="00AB3BF0"/>
    <w:rsid w:val="00AB4310"/>
    <w:rsid w:val="00AB7CF8"/>
    <w:rsid w:val="00AB7DD3"/>
    <w:rsid w:val="00AC0B88"/>
    <w:rsid w:val="00AC1CBA"/>
    <w:rsid w:val="00AC21B5"/>
    <w:rsid w:val="00AC654D"/>
    <w:rsid w:val="00AC6567"/>
    <w:rsid w:val="00AD053C"/>
    <w:rsid w:val="00AD1238"/>
    <w:rsid w:val="00AD2D4D"/>
    <w:rsid w:val="00AD2FE1"/>
    <w:rsid w:val="00AD3C28"/>
    <w:rsid w:val="00AD405F"/>
    <w:rsid w:val="00AE046D"/>
    <w:rsid w:val="00AE1915"/>
    <w:rsid w:val="00AE41E2"/>
    <w:rsid w:val="00AE59D9"/>
    <w:rsid w:val="00AE619E"/>
    <w:rsid w:val="00AE7670"/>
    <w:rsid w:val="00AE7899"/>
    <w:rsid w:val="00AE7F6F"/>
    <w:rsid w:val="00AF021A"/>
    <w:rsid w:val="00AF1005"/>
    <w:rsid w:val="00AF2666"/>
    <w:rsid w:val="00AF28F7"/>
    <w:rsid w:val="00AF3B2F"/>
    <w:rsid w:val="00AF5E16"/>
    <w:rsid w:val="00AF63A8"/>
    <w:rsid w:val="00AF78A9"/>
    <w:rsid w:val="00B02F7C"/>
    <w:rsid w:val="00B04A40"/>
    <w:rsid w:val="00B05331"/>
    <w:rsid w:val="00B065CD"/>
    <w:rsid w:val="00B1344A"/>
    <w:rsid w:val="00B21127"/>
    <w:rsid w:val="00B2252F"/>
    <w:rsid w:val="00B22C9B"/>
    <w:rsid w:val="00B23093"/>
    <w:rsid w:val="00B244D6"/>
    <w:rsid w:val="00B24F69"/>
    <w:rsid w:val="00B27DE3"/>
    <w:rsid w:val="00B32DA6"/>
    <w:rsid w:val="00B40451"/>
    <w:rsid w:val="00B41272"/>
    <w:rsid w:val="00B41CCE"/>
    <w:rsid w:val="00B45569"/>
    <w:rsid w:val="00B51403"/>
    <w:rsid w:val="00B6150F"/>
    <w:rsid w:val="00B64AB3"/>
    <w:rsid w:val="00B70F75"/>
    <w:rsid w:val="00B70F99"/>
    <w:rsid w:val="00B72EF2"/>
    <w:rsid w:val="00B73707"/>
    <w:rsid w:val="00B75138"/>
    <w:rsid w:val="00B767C8"/>
    <w:rsid w:val="00B769F7"/>
    <w:rsid w:val="00B76BD9"/>
    <w:rsid w:val="00B77A29"/>
    <w:rsid w:val="00B80E48"/>
    <w:rsid w:val="00B81507"/>
    <w:rsid w:val="00B82417"/>
    <w:rsid w:val="00B845D5"/>
    <w:rsid w:val="00B86D06"/>
    <w:rsid w:val="00B919C5"/>
    <w:rsid w:val="00B94720"/>
    <w:rsid w:val="00B94A60"/>
    <w:rsid w:val="00B95452"/>
    <w:rsid w:val="00B95AF8"/>
    <w:rsid w:val="00B96067"/>
    <w:rsid w:val="00B97915"/>
    <w:rsid w:val="00BA521F"/>
    <w:rsid w:val="00BA5496"/>
    <w:rsid w:val="00BA5D89"/>
    <w:rsid w:val="00BA6121"/>
    <w:rsid w:val="00BA72C1"/>
    <w:rsid w:val="00BB0BBD"/>
    <w:rsid w:val="00BB172C"/>
    <w:rsid w:val="00BB4DC2"/>
    <w:rsid w:val="00BC0983"/>
    <w:rsid w:val="00BC10BC"/>
    <w:rsid w:val="00BC27D6"/>
    <w:rsid w:val="00BC2E36"/>
    <w:rsid w:val="00BC3137"/>
    <w:rsid w:val="00BD156A"/>
    <w:rsid w:val="00BD40DF"/>
    <w:rsid w:val="00BE2512"/>
    <w:rsid w:val="00BE287E"/>
    <w:rsid w:val="00BE5E06"/>
    <w:rsid w:val="00BF1B66"/>
    <w:rsid w:val="00BF3818"/>
    <w:rsid w:val="00BF3C6F"/>
    <w:rsid w:val="00BF467E"/>
    <w:rsid w:val="00BF62FF"/>
    <w:rsid w:val="00BF690E"/>
    <w:rsid w:val="00C013EC"/>
    <w:rsid w:val="00C020E4"/>
    <w:rsid w:val="00C027EC"/>
    <w:rsid w:val="00C041F4"/>
    <w:rsid w:val="00C04D2D"/>
    <w:rsid w:val="00C051B6"/>
    <w:rsid w:val="00C053D5"/>
    <w:rsid w:val="00C0789E"/>
    <w:rsid w:val="00C10CA1"/>
    <w:rsid w:val="00C10CE8"/>
    <w:rsid w:val="00C15743"/>
    <w:rsid w:val="00C17405"/>
    <w:rsid w:val="00C17CB0"/>
    <w:rsid w:val="00C17FE4"/>
    <w:rsid w:val="00C22457"/>
    <w:rsid w:val="00C238CF"/>
    <w:rsid w:val="00C24752"/>
    <w:rsid w:val="00C24FD5"/>
    <w:rsid w:val="00C27C6A"/>
    <w:rsid w:val="00C31694"/>
    <w:rsid w:val="00C31E7E"/>
    <w:rsid w:val="00C3565C"/>
    <w:rsid w:val="00C43DC4"/>
    <w:rsid w:val="00C43E92"/>
    <w:rsid w:val="00C45979"/>
    <w:rsid w:val="00C46E99"/>
    <w:rsid w:val="00C476E3"/>
    <w:rsid w:val="00C51270"/>
    <w:rsid w:val="00C5206D"/>
    <w:rsid w:val="00C54125"/>
    <w:rsid w:val="00C55AAA"/>
    <w:rsid w:val="00C56860"/>
    <w:rsid w:val="00C60F18"/>
    <w:rsid w:val="00C63294"/>
    <w:rsid w:val="00C66B0F"/>
    <w:rsid w:val="00C67B7B"/>
    <w:rsid w:val="00C67F21"/>
    <w:rsid w:val="00C74482"/>
    <w:rsid w:val="00C76C6B"/>
    <w:rsid w:val="00C770F5"/>
    <w:rsid w:val="00C77DC6"/>
    <w:rsid w:val="00C77F01"/>
    <w:rsid w:val="00C82BB3"/>
    <w:rsid w:val="00C8443B"/>
    <w:rsid w:val="00C91669"/>
    <w:rsid w:val="00C926F0"/>
    <w:rsid w:val="00C92B08"/>
    <w:rsid w:val="00C94FEA"/>
    <w:rsid w:val="00CA1429"/>
    <w:rsid w:val="00CA56FD"/>
    <w:rsid w:val="00CA5BA0"/>
    <w:rsid w:val="00CA6F78"/>
    <w:rsid w:val="00CB012A"/>
    <w:rsid w:val="00CB1947"/>
    <w:rsid w:val="00CB2068"/>
    <w:rsid w:val="00CB2897"/>
    <w:rsid w:val="00CB3780"/>
    <w:rsid w:val="00CB40E4"/>
    <w:rsid w:val="00CB6EDF"/>
    <w:rsid w:val="00CB74F8"/>
    <w:rsid w:val="00CC010E"/>
    <w:rsid w:val="00CC270E"/>
    <w:rsid w:val="00CC3016"/>
    <w:rsid w:val="00CC4CC9"/>
    <w:rsid w:val="00CC6A06"/>
    <w:rsid w:val="00CC7FBE"/>
    <w:rsid w:val="00CD1BC3"/>
    <w:rsid w:val="00CD4809"/>
    <w:rsid w:val="00CD5F32"/>
    <w:rsid w:val="00CD6C81"/>
    <w:rsid w:val="00CE2680"/>
    <w:rsid w:val="00CE2D36"/>
    <w:rsid w:val="00CE5B24"/>
    <w:rsid w:val="00CE605A"/>
    <w:rsid w:val="00CF287B"/>
    <w:rsid w:val="00CF30A6"/>
    <w:rsid w:val="00CF5233"/>
    <w:rsid w:val="00CF7AA7"/>
    <w:rsid w:val="00D00700"/>
    <w:rsid w:val="00D02E3A"/>
    <w:rsid w:val="00D030F2"/>
    <w:rsid w:val="00D043F3"/>
    <w:rsid w:val="00D04DFB"/>
    <w:rsid w:val="00D052A8"/>
    <w:rsid w:val="00D0536A"/>
    <w:rsid w:val="00D056F3"/>
    <w:rsid w:val="00D06727"/>
    <w:rsid w:val="00D124B3"/>
    <w:rsid w:val="00D12E26"/>
    <w:rsid w:val="00D135CF"/>
    <w:rsid w:val="00D14BE8"/>
    <w:rsid w:val="00D16F90"/>
    <w:rsid w:val="00D2071E"/>
    <w:rsid w:val="00D20C0B"/>
    <w:rsid w:val="00D20D9F"/>
    <w:rsid w:val="00D210F6"/>
    <w:rsid w:val="00D232CB"/>
    <w:rsid w:val="00D24EFD"/>
    <w:rsid w:val="00D25CB8"/>
    <w:rsid w:val="00D264E7"/>
    <w:rsid w:val="00D264F3"/>
    <w:rsid w:val="00D37BB3"/>
    <w:rsid w:val="00D42BFF"/>
    <w:rsid w:val="00D43DAE"/>
    <w:rsid w:val="00D462CA"/>
    <w:rsid w:val="00D504AC"/>
    <w:rsid w:val="00D50D0D"/>
    <w:rsid w:val="00D51A96"/>
    <w:rsid w:val="00D537EF"/>
    <w:rsid w:val="00D543B4"/>
    <w:rsid w:val="00D56A6D"/>
    <w:rsid w:val="00D57F5F"/>
    <w:rsid w:val="00D60732"/>
    <w:rsid w:val="00D6073E"/>
    <w:rsid w:val="00D64792"/>
    <w:rsid w:val="00D64E68"/>
    <w:rsid w:val="00D71257"/>
    <w:rsid w:val="00D73E42"/>
    <w:rsid w:val="00D75D0C"/>
    <w:rsid w:val="00D815D4"/>
    <w:rsid w:val="00D83B59"/>
    <w:rsid w:val="00D90AB0"/>
    <w:rsid w:val="00D928A4"/>
    <w:rsid w:val="00D92C0A"/>
    <w:rsid w:val="00D93564"/>
    <w:rsid w:val="00D945B4"/>
    <w:rsid w:val="00DA326F"/>
    <w:rsid w:val="00DA4146"/>
    <w:rsid w:val="00DA50AD"/>
    <w:rsid w:val="00DA6958"/>
    <w:rsid w:val="00DB02EB"/>
    <w:rsid w:val="00DB1FE5"/>
    <w:rsid w:val="00DB20D6"/>
    <w:rsid w:val="00DB599C"/>
    <w:rsid w:val="00DC0717"/>
    <w:rsid w:val="00DC121C"/>
    <w:rsid w:val="00DC1A17"/>
    <w:rsid w:val="00DC379F"/>
    <w:rsid w:val="00DC5F5C"/>
    <w:rsid w:val="00DD0CF5"/>
    <w:rsid w:val="00DD2B6E"/>
    <w:rsid w:val="00DD3C5F"/>
    <w:rsid w:val="00DD5665"/>
    <w:rsid w:val="00DD6EE7"/>
    <w:rsid w:val="00DE0C2F"/>
    <w:rsid w:val="00DE3436"/>
    <w:rsid w:val="00DE3CDA"/>
    <w:rsid w:val="00DE5E62"/>
    <w:rsid w:val="00DE7625"/>
    <w:rsid w:val="00DE7FCC"/>
    <w:rsid w:val="00DF2B88"/>
    <w:rsid w:val="00DF6DE9"/>
    <w:rsid w:val="00DF77F1"/>
    <w:rsid w:val="00E023D2"/>
    <w:rsid w:val="00E02CD8"/>
    <w:rsid w:val="00E05AA8"/>
    <w:rsid w:val="00E06B95"/>
    <w:rsid w:val="00E1012F"/>
    <w:rsid w:val="00E10EB8"/>
    <w:rsid w:val="00E116AE"/>
    <w:rsid w:val="00E11C6E"/>
    <w:rsid w:val="00E123CB"/>
    <w:rsid w:val="00E13417"/>
    <w:rsid w:val="00E15A18"/>
    <w:rsid w:val="00E15DD4"/>
    <w:rsid w:val="00E165ED"/>
    <w:rsid w:val="00E20BBB"/>
    <w:rsid w:val="00E243C8"/>
    <w:rsid w:val="00E25889"/>
    <w:rsid w:val="00E26251"/>
    <w:rsid w:val="00E27B03"/>
    <w:rsid w:val="00E32013"/>
    <w:rsid w:val="00E325B9"/>
    <w:rsid w:val="00E32715"/>
    <w:rsid w:val="00E33248"/>
    <w:rsid w:val="00E34725"/>
    <w:rsid w:val="00E34D41"/>
    <w:rsid w:val="00E35C14"/>
    <w:rsid w:val="00E365F8"/>
    <w:rsid w:val="00E37057"/>
    <w:rsid w:val="00E41A9D"/>
    <w:rsid w:val="00E448DF"/>
    <w:rsid w:val="00E45672"/>
    <w:rsid w:val="00E46AD7"/>
    <w:rsid w:val="00E4755C"/>
    <w:rsid w:val="00E479FA"/>
    <w:rsid w:val="00E5031B"/>
    <w:rsid w:val="00E51316"/>
    <w:rsid w:val="00E52313"/>
    <w:rsid w:val="00E56BCF"/>
    <w:rsid w:val="00E56EC1"/>
    <w:rsid w:val="00E611DB"/>
    <w:rsid w:val="00E65375"/>
    <w:rsid w:val="00E662E3"/>
    <w:rsid w:val="00E703C3"/>
    <w:rsid w:val="00E73E02"/>
    <w:rsid w:val="00E762C3"/>
    <w:rsid w:val="00E800FE"/>
    <w:rsid w:val="00E80A71"/>
    <w:rsid w:val="00E811C3"/>
    <w:rsid w:val="00E81A91"/>
    <w:rsid w:val="00E86043"/>
    <w:rsid w:val="00E86816"/>
    <w:rsid w:val="00E86C79"/>
    <w:rsid w:val="00E905E7"/>
    <w:rsid w:val="00E9075E"/>
    <w:rsid w:val="00E90B76"/>
    <w:rsid w:val="00E92EF0"/>
    <w:rsid w:val="00E95915"/>
    <w:rsid w:val="00E95948"/>
    <w:rsid w:val="00E965CA"/>
    <w:rsid w:val="00EA0D8D"/>
    <w:rsid w:val="00EA622E"/>
    <w:rsid w:val="00EA6422"/>
    <w:rsid w:val="00EB0AD7"/>
    <w:rsid w:val="00EB251A"/>
    <w:rsid w:val="00EC61AE"/>
    <w:rsid w:val="00EC64C1"/>
    <w:rsid w:val="00EC6C77"/>
    <w:rsid w:val="00ED01AC"/>
    <w:rsid w:val="00ED41D0"/>
    <w:rsid w:val="00ED6548"/>
    <w:rsid w:val="00ED7BB2"/>
    <w:rsid w:val="00EE047E"/>
    <w:rsid w:val="00EE42D9"/>
    <w:rsid w:val="00EE54CD"/>
    <w:rsid w:val="00EF1A30"/>
    <w:rsid w:val="00EF2B53"/>
    <w:rsid w:val="00EF304C"/>
    <w:rsid w:val="00EF30D6"/>
    <w:rsid w:val="00F00A05"/>
    <w:rsid w:val="00F02183"/>
    <w:rsid w:val="00F02A11"/>
    <w:rsid w:val="00F111F2"/>
    <w:rsid w:val="00F1611D"/>
    <w:rsid w:val="00F2072C"/>
    <w:rsid w:val="00F2109B"/>
    <w:rsid w:val="00F22468"/>
    <w:rsid w:val="00F22EB3"/>
    <w:rsid w:val="00F253C1"/>
    <w:rsid w:val="00F27855"/>
    <w:rsid w:val="00F342CD"/>
    <w:rsid w:val="00F34DCF"/>
    <w:rsid w:val="00F35A87"/>
    <w:rsid w:val="00F35E33"/>
    <w:rsid w:val="00F3681C"/>
    <w:rsid w:val="00F37E43"/>
    <w:rsid w:val="00F41B2A"/>
    <w:rsid w:val="00F41F5E"/>
    <w:rsid w:val="00F4508F"/>
    <w:rsid w:val="00F46C64"/>
    <w:rsid w:val="00F51DC7"/>
    <w:rsid w:val="00F52406"/>
    <w:rsid w:val="00F5494B"/>
    <w:rsid w:val="00F54B48"/>
    <w:rsid w:val="00F61F19"/>
    <w:rsid w:val="00F63C84"/>
    <w:rsid w:val="00F6461C"/>
    <w:rsid w:val="00F65320"/>
    <w:rsid w:val="00F6712D"/>
    <w:rsid w:val="00F6729C"/>
    <w:rsid w:val="00F70044"/>
    <w:rsid w:val="00F7179B"/>
    <w:rsid w:val="00F721F3"/>
    <w:rsid w:val="00F72A45"/>
    <w:rsid w:val="00F7424D"/>
    <w:rsid w:val="00F757BF"/>
    <w:rsid w:val="00F8067A"/>
    <w:rsid w:val="00F809D4"/>
    <w:rsid w:val="00F809DE"/>
    <w:rsid w:val="00F822BC"/>
    <w:rsid w:val="00F87CD4"/>
    <w:rsid w:val="00F9057D"/>
    <w:rsid w:val="00F91754"/>
    <w:rsid w:val="00F91D22"/>
    <w:rsid w:val="00FA0A0C"/>
    <w:rsid w:val="00FA51C1"/>
    <w:rsid w:val="00FA779E"/>
    <w:rsid w:val="00FA79F7"/>
    <w:rsid w:val="00FB25EA"/>
    <w:rsid w:val="00FB3186"/>
    <w:rsid w:val="00FB3B63"/>
    <w:rsid w:val="00FB3DAB"/>
    <w:rsid w:val="00FB5304"/>
    <w:rsid w:val="00FB5598"/>
    <w:rsid w:val="00FC1DB1"/>
    <w:rsid w:val="00FC1E8E"/>
    <w:rsid w:val="00FC2A28"/>
    <w:rsid w:val="00FC4C4D"/>
    <w:rsid w:val="00FD07BE"/>
    <w:rsid w:val="00FD09B5"/>
    <w:rsid w:val="00FD36B7"/>
    <w:rsid w:val="00FD3E4D"/>
    <w:rsid w:val="00FD4B8E"/>
    <w:rsid w:val="00FD4FDE"/>
    <w:rsid w:val="00FD542B"/>
    <w:rsid w:val="00FE3F74"/>
    <w:rsid w:val="00FE456A"/>
    <w:rsid w:val="00FE4A2D"/>
    <w:rsid w:val="00FE51E2"/>
    <w:rsid w:val="00FE6812"/>
    <w:rsid w:val="00FE6D57"/>
    <w:rsid w:val="00FE6DB6"/>
    <w:rsid w:val="00FE6DDC"/>
    <w:rsid w:val="00FF13F9"/>
    <w:rsid w:val="00FF1FC8"/>
    <w:rsid w:val="00FF2E96"/>
    <w:rsid w:val="00FF5931"/>
    <w:rsid w:val="00FF7A53"/>
    <w:rsid w:val="00FF7C62"/>
  </w:rsids>
  <m:mathPr>
    <m:mathFont m:val="Cambria Math"/>
    <m:brkBin m:val="before"/>
    <m:brkBinSub m:val="--"/>
    <m:smallFrac m:val="0"/>
    <m:dispDef m:val="0"/>
    <m:lMargin m:val="0"/>
    <m:rMargin m:val="0"/>
    <m:defJc m:val="centerGroup"/>
    <m:wrapRight/>
    <m:intLim m:val="subSup"/>
    <m:naryLim m:val="subSup"/>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425"/>
    </o:shapedefaults>
    <o:shapelayout v:ext="edit">
      <o:idmap v:ext="edit" data="2"/>
    </o:shapelayout>
  </w:shapeDefaults>
  <w:decimalSymbol w:val="."/>
  <w:listSeparator w:val=","/>
  <w14:docId w14:val="22CC42E6"/>
  <w15:docId w15:val="{8F1B89CC-0805-4A68-938B-CE912C857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semiHidden/>
    <w:qFormat/>
    <w:rsid w:val="00620669"/>
    <w:pPr>
      <w:spacing w:before="160" w:line="260" w:lineRule="exact"/>
    </w:pPr>
    <w:rPr>
      <w:rFonts w:ascii="Trebuchet MS" w:hAnsi="Trebuchet MS"/>
      <w:sz w:val="19"/>
      <w:lang w:val="en-AU"/>
    </w:rPr>
  </w:style>
  <w:style w:type="paragraph" w:styleId="Heading1">
    <w:name w:val="heading 1"/>
    <w:next w:val="Text"/>
    <w:link w:val="Heading1Char"/>
    <w:qFormat/>
    <w:rsid w:val="00EF1A30"/>
    <w:pPr>
      <w:keepNext/>
      <w:spacing w:after="360"/>
      <w:outlineLvl w:val="0"/>
    </w:pPr>
    <w:rPr>
      <w:rFonts w:ascii="Arial" w:hAnsi="Arial" w:cs="Tahoma"/>
      <w:color w:val="000000"/>
      <w:kern w:val="28"/>
      <w:sz w:val="56"/>
      <w:szCs w:val="56"/>
      <w:lang w:val="en-AU"/>
    </w:rPr>
  </w:style>
  <w:style w:type="paragraph" w:styleId="Heading2">
    <w:name w:val="heading 2"/>
    <w:next w:val="Text"/>
    <w:link w:val="Heading2Char"/>
    <w:qFormat/>
    <w:rsid w:val="00EF1A30"/>
    <w:pPr>
      <w:keepNext/>
      <w:spacing w:before="360"/>
      <w:ind w:right="-369"/>
      <w:outlineLvl w:val="1"/>
    </w:pPr>
    <w:rPr>
      <w:rFonts w:ascii="Arial" w:hAnsi="Arial" w:cs="Tahoma"/>
      <w:sz w:val="28"/>
      <w:lang w:val="en-AU"/>
    </w:rPr>
  </w:style>
  <w:style w:type="paragraph" w:styleId="Heading3">
    <w:name w:val="heading 3"/>
    <w:next w:val="Text"/>
    <w:link w:val="Heading3Char"/>
    <w:qFormat/>
    <w:rsid w:val="009C6FC8"/>
    <w:pPr>
      <w:spacing w:before="280"/>
      <w:outlineLvl w:val="2"/>
    </w:pPr>
    <w:rPr>
      <w:rFonts w:ascii="Arial" w:hAnsi="Arial" w:cs="Tahoma"/>
      <w:color w:val="000000"/>
      <w:sz w:val="24"/>
      <w:lang w:val="en-AU"/>
    </w:rPr>
  </w:style>
  <w:style w:type="paragraph" w:styleId="Heading4">
    <w:name w:val="heading 4"/>
    <w:next w:val="Text"/>
    <w:link w:val="Heading4Char"/>
    <w:qFormat/>
    <w:rsid w:val="00EF1A30"/>
    <w:pPr>
      <w:spacing w:before="240"/>
      <w:outlineLvl w:val="3"/>
    </w:pPr>
    <w:rPr>
      <w:rFonts w:ascii="Arial" w:hAnsi="Arial"/>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C277E"/>
    <w:pPr>
      <w:spacing w:before="160" w:line="300" w:lineRule="exact"/>
      <w:ind w:right="-369"/>
    </w:pPr>
    <w:rPr>
      <w:rFonts w:ascii="Trebuchet MS" w:hAnsi="Trebuchet MS"/>
      <w:sz w:val="19"/>
      <w:lang w:val="en-AU"/>
    </w:rPr>
  </w:style>
  <w:style w:type="character" w:customStyle="1" w:styleId="TextChar">
    <w:name w:val="Text Char"/>
    <w:basedOn w:val="DefaultParagraphFont"/>
    <w:link w:val="Text"/>
    <w:rsid w:val="00A50895"/>
    <w:rPr>
      <w:rFonts w:ascii="Trebuchet MS" w:hAnsi="Trebuchet MS"/>
      <w:sz w:val="19"/>
      <w:lang w:val="en-AU"/>
    </w:rPr>
  </w:style>
  <w:style w:type="character" w:styleId="PageNumber">
    <w:name w:val="page number"/>
    <w:basedOn w:val="DefaultParagraphFont"/>
    <w:rsid w:val="009C6FC8"/>
    <w:rPr>
      <w:rFonts w:ascii="Arial" w:hAnsi="Arial"/>
      <w:sz w:val="18"/>
    </w:rPr>
  </w:style>
  <w:style w:type="paragraph" w:styleId="Footer">
    <w:name w:val="footer"/>
    <w:basedOn w:val="Normal"/>
    <w:link w:val="FooterChar"/>
    <w:uiPriority w:val="99"/>
    <w:rsid w:val="00EF1A30"/>
    <w:pPr>
      <w:tabs>
        <w:tab w:val="right" w:pos="8505"/>
      </w:tabs>
      <w:spacing w:before="0"/>
    </w:pPr>
    <w:rPr>
      <w:rFonts w:ascii="Arial" w:hAnsi="Arial"/>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EF1A30"/>
    <w:pPr>
      <w:spacing w:before="360" w:after="80"/>
      <w:ind w:left="851" w:hanging="851"/>
    </w:pPr>
    <w:rPr>
      <w:rFonts w:ascii="Arial" w:hAnsi="Arial"/>
      <w:b/>
      <w:sz w:val="17"/>
      <w:lang w:val="en-AU"/>
    </w:rPr>
  </w:style>
  <w:style w:type="paragraph" w:customStyle="1" w:styleId="Tabletext">
    <w:name w:val="Table text"/>
    <w:next w:val="Text"/>
    <w:rsid w:val="00EF1A30"/>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EF1A30"/>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5C277E"/>
    <w:pPr>
      <w:tabs>
        <w:tab w:val="left" w:pos="284"/>
        <w:tab w:val="num" w:pos="360"/>
      </w:tabs>
      <w:spacing w:before="120" w:line="300" w:lineRule="exact"/>
      <w:ind w:left="360" w:hanging="360"/>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pPr>
  </w:style>
  <w:style w:type="paragraph" w:customStyle="1" w:styleId="NumberedListContinuing">
    <w:name w:val="NumberedListContinuing"/>
    <w:basedOn w:val="Dotpoint1"/>
    <w:rsid w:val="00A50895"/>
    <w:pPr>
      <w:tabs>
        <w:tab w:val="num"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Titlepage">
    <w:name w:val="Title page"/>
    <w:basedOn w:val="Heading1"/>
    <w:qFormat/>
    <w:rsid w:val="004A126D"/>
    <w:pPr>
      <w:ind w:left="142"/>
    </w:pPr>
    <w:rPr>
      <w:rFonts w:cs="Arial"/>
      <w:color w:val="007AC9"/>
      <w:spacing w:val="-8"/>
      <w:sz w:val="55"/>
      <w:szCs w:val="55"/>
    </w:rPr>
  </w:style>
  <w:style w:type="paragraph" w:styleId="TOC3">
    <w:name w:val="toc 3"/>
    <w:basedOn w:val="TOC2"/>
    <w:next w:val="Normal"/>
    <w:autoRedefine/>
    <w:uiPriority w:val="39"/>
    <w:unhideWhenUsed/>
    <w:rsid w:val="00FA79F7"/>
    <w:pPr>
      <w:ind w:left="440"/>
    </w:pPr>
  </w:style>
  <w:style w:type="paragraph" w:styleId="TOC4">
    <w:name w:val="toc 4"/>
    <w:basedOn w:val="TOC3"/>
    <w:next w:val="Normal"/>
    <w:autoRedefine/>
    <w:uiPriority w:val="39"/>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9C6FC8"/>
    <w:rPr>
      <w:rFonts w:ascii="Arial" w:hAnsi="Arial"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semiHidden/>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Tabletitle0">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EB0AD7"/>
    <w:pPr>
      <w:spacing w:before="3200" w:after="840"/>
      <w:ind w:left="1701"/>
    </w:pPr>
    <w:rPr>
      <w:rFonts w:ascii="Tahoma" w:hAnsi="Tahoma" w:cs="Tahoma"/>
      <w:color w:val="000000"/>
      <w:kern w:val="28"/>
      <w:sz w:val="56"/>
      <w:szCs w:val="56"/>
      <w:lang w:val="en-AU"/>
    </w:rPr>
  </w:style>
  <w:style w:type="paragraph" w:customStyle="1" w:styleId="Authors">
    <w:name w:val="Authors"/>
    <w:qFormat/>
    <w:rsid w:val="00EB0AD7"/>
    <w:pPr>
      <w:ind w:left="1701" w:right="-1"/>
    </w:pPr>
    <w:rPr>
      <w:rFonts w:ascii="Tahoma" w:hAnsi="Tahoma" w:cs="Tahoma"/>
      <w:sz w:val="28"/>
      <w:lang w:val="en-AU"/>
    </w:rPr>
  </w:style>
  <w:style w:type="paragraph" w:customStyle="1" w:styleId="Contents">
    <w:name w:val="Contents"/>
    <w:qFormat/>
    <w:rsid w:val="00EF1A30"/>
    <w:pPr>
      <w:spacing w:after="360"/>
    </w:pPr>
    <w:rPr>
      <w:rFonts w:ascii="Arial" w:hAnsi="Arial" w:cs="Tahoma"/>
      <w:color w:val="000000"/>
      <w:kern w:val="28"/>
      <w:sz w:val="56"/>
      <w:szCs w:val="56"/>
      <w:lang w:val="en-AU"/>
    </w:rPr>
  </w:style>
  <w:style w:type="paragraph" w:customStyle="1" w:styleId="Abouttheresearchpubtitle">
    <w:name w:val="About the research pub title"/>
    <w:qFormat/>
    <w:rsid w:val="00EF1A30"/>
    <w:pPr>
      <w:spacing w:before="360"/>
    </w:pPr>
    <w:rPr>
      <w:rFonts w:ascii="Arial" w:hAnsi="Arial" w:cs="Tahoma"/>
      <w:i/>
      <w:sz w:val="28"/>
      <w:lang w:val="en-AU"/>
    </w:rPr>
  </w:style>
  <w:style w:type="paragraph" w:customStyle="1" w:styleId="Abouttheresearch">
    <w:name w:val="About the research"/>
    <w:uiPriority w:val="1"/>
    <w:qFormat/>
    <w:rsid w:val="00EF1A30"/>
    <w:rPr>
      <w:rFonts w:ascii="Arial" w:hAnsi="Arial" w:cs="Tahoma"/>
      <w:color w:val="000000"/>
      <w:kern w:val="28"/>
      <w:sz w:val="56"/>
      <w:szCs w:val="56"/>
      <w:lang w:val="en-AU"/>
    </w:rPr>
  </w:style>
  <w:style w:type="paragraph" w:customStyle="1" w:styleId="Keymessages">
    <w:name w:val="Key messages"/>
    <w:uiPriority w:val="1"/>
    <w:qFormat/>
    <w:rsid w:val="00EF1A30"/>
    <w:pPr>
      <w:spacing w:before="360"/>
    </w:pPr>
    <w:rPr>
      <w:rFonts w:ascii="Arial" w:hAnsi="Arial" w:cs="Tahoma"/>
      <w:sz w:val="28"/>
      <w:lang w:val="en-AU"/>
    </w:rPr>
  </w:style>
  <w:style w:type="paragraph" w:customStyle="1" w:styleId="Organisation">
    <w:name w:val="Organisation"/>
    <w:basedOn w:val="Authors"/>
    <w:uiPriority w:val="1"/>
    <w:qFormat/>
    <w:rsid w:val="00EB0AD7"/>
    <w:pPr>
      <w:spacing w:before="120"/>
      <w:ind w:right="0"/>
    </w:pPr>
    <w:rPr>
      <w:sz w:val="24"/>
    </w:rPr>
  </w:style>
  <w:style w:type="paragraph" w:customStyle="1" w:styleId="Titlepageauthors">
    <w:name w:val="Title page authors"/>
    <w:basedOn w:val="Titlepage"/>
    <w:uiPriority w:val="1"/>
    <w:qFormat/>
    <w:rsid w:val="00B45569"/>
    <w:pPr>
      <w:spacing w:after="120" w:line="360" w:lineRule="exact"/>
    </w:pPr>
    <w:rPr>
      <w:b/>
      <w:color w:val="000000" w:themeColor="text1"/>
      <w:sz w:val="27"/>
      <w:szCs w:val="27"/>
    </w:rPr>
  </w:style>
  <w:style w:type="paragraph" w:customStyle="1" w:styleId="TitlepageNCVER">
    <w:name w:val="Title page NCVER"/>
    <w:basedOn w:val="Titlepage"/>
    <w:uiPriority w:val="1"/>
    <w:qFormat/>
    <w:rsid w:val="00B45569"/>
    <w:pPr>
      <w:spacing w:after="120" w:line="360" w:lineRule="exact"/>
    </w:pPr>
    <w:rPr>
      <w:color w:val="000000" w:themeColor="text1"/>
      <w:sz w:val="27"/>
      <w:szCs w:val="27"/>
    </w:rPr>
  </w:style>
  <w:style w:type="character" w:customStyle="1" w:styleId="Heading1Char">
    <w:name w:val="Heading 1 Char"/>
    <w:basedOn w:val="DefaultParagraphFont"/>
    <w:link w:val="Heading1"/>
    <w:rsid w:val="007D1218"/>
    <w:rPr>
      <w:rFonts w:ascii="Arial" w:hAnsi="Arial" w:cs="Tahoma"/>
      <w:color w:val="000000"/>
      <w:kern w:val="28"/>
      <w:sz w:val="56"/>
      <w:szCs w:val="56"/>
      <w:lang w:val="en-AU"/>
    </w:rPr>
  </w:style>
  <w:style w:type="character" w:customStyle="1" w:styleId="Heading2Char">
    <w:name w:val="Heading 2 Char"/>
    <w:basedOn w:val="DefaultParagraphFont"/>
    <w:link w:val="Heading2"/>
    <w:rsid w:val="007D1218"/>
    <w:rPr>
      <w:rFonts w:ascii="Arial" w:hAnsi="Arial" w:cs="Tahoma"/>
      <w:sz w:val="28"/>
      <w:lang w:val="en-AU"/>
    </w:rPr>
  </w:style>
  <w:style w:type="character" w:customStyle="1" w:styleId="Heading4Char">
    <w:name w:val="Heading 4 Char"/>
    <w:basedOn w:val="DefaultParagraphFont"/>
    <w:link w:val="Heading4"/>
    <w:rsid w:val="007D1218"/>
    <w:rPr>
      <w:rFonts w:ascii="Arial" w:hAnsi="Arial"/>
      <w:i/>
      <w:sz w:val="24"/>
      <w:lang w:val="en-AU"/>
    </w:rPr>
  </w:style>
  <w:style w:type="character" w:customStyle="1" w:styleId="QuoteChar">
    <w:name w:val="Quote Char"/>
    <w:basedOn w:val="DefaultParagraphFont"/>
    <w:link w:val="Quote"/>
    <w:rsid w:val="007D1218"/>
    <w:rPr>
      <w:rFonts w:ascii="Trebuchet MS" w:hAnsi="Trebuchet MS"/>
      <w:sz w:val="17"/>
      <w:lang w:val="en-AU"/>
    </w:rPr>
  </w:style>
  <w:style w:type="character" w:customStyle="1" w:styleId="FootnoteTextChar">
    <w:name w:val="Footnote Text Char"/>
    <w:basedOn w:val="DefaultParagraphFont"/>
    <w:link w:val="FootnoteText"/>
    <w:rsid w:val="007D1218"/>
    <w:rPr>
      <w:rFonts w:ascii="Trebuchet MS" w:hAnsi="Trebuchet MS"/>
      <w:sz w:val="16"/>
      <w:lang w:val="en-AU"/>
    </w:rPr>
  </w:style>
  <w:style w:type="character" w:styleId="CommentReference">
    <w:name w:val="annotation reference"/>
    <w:basedOn w:val="DefaultParagraphFont"/>
    <w:uiPriority w:val="99"/>
    <w:semiHidden/>
    <w:unhideWhenUsed/>
    <w:rsid w:val="00AF2666"/>
    <w:rPr>
      <w:sz w:val="16"/>
      <w:szCs w:val="16"/>
    </w:rPr>
  </w:style>
  <w:style w:type="paragraph" w:styleId="CommentText">
    <w:name w:val="annotation text"/>
    <w:basedOn w:val="Normal"/>
    <w:link w:val="CommentTextChar"/>
    <w:uiPriority w:val="99"/>
    <w:unhideWhenUsed/>
    <w:rsid w:val="007302FD"/>
    <w:pPr>
      <w:spacing w:line="240" w:lineRule="auto"/>
    </w:pPr>
    <w:rPr>
      <w:rFonts w:ascii="Calibri" w:hAnsi="Calibri"/>
      <w:sz w:val="20"/>
    </w:rPr>
  </w:style>
  <w:style w:type="character" w:customStyle="1" w:styleId="CommentTextChar">
    <w:name w:val="Comment Text Char"/>
    <w:basedOn w:val="DefaultParagraphFont"/>
    <w:link w:val="CommentText"/>
    <w:uiPriority w:val="99"/>
    <w:rsid w:val="007302FD"/>
    <w:rPr>
      <w:rFonts w:ascii="Calibri" w:hAnsi="Calibri"/>
      <w:lang w:val="en-AU"/>
    </w:rPr>
  </w:style>
  <w:style w:type="paragraph" w:styleId="CommentSubject">
    <w:name w:val="annotation subject"/>
    <w:basedOn w:val="CommentText"/>
    <w:next w:val="CommentText"/>
    <w:link w:val="CommentSubjectChar"/>
    <w:uiPriority w:val="99"/>
    <w:semiHidden/>
    <w:unhideWhenUsed/>
    <w:rsid w:val="00AF2666"/>
    <w:rPr>
      <w:b/>
      <w:bCs/>
    </w:rPr>
  </w:style>
  <w:style w:type="character" w:customStyle="1" w:styleId="CommentSubjectChar">
    <w:name w:val="Comment Subject Char"/>
    <w:basedOn w:val="CommentTextChar"/>
    <w:link w:val="CommentSubject"/>
    <w:uiPriority w:val="99"/>
    <w:semiHidden/>
    <w:rsid w:val="00AF2666"/>
    <w:rPr>
      <w:rFonts w:ascii="Trebuchet MS" w:hAnsi="Trebuchet MS"/>
      <w:b/>
      <w:bCs/>
      <w:lang w:val="en-AU"/>
    </w:rPr>
  </w:style>
  <w:style w:type="character" w:styleId="FootnoteReference">
    <w:name w:val="footnote reference"/>
    <w:basedOn w:val="DefaultParagraphFont"/>
    <w:uiPriority w:val="99"/>
    <w:semiHidden/>
    <w:unhideWhenUsed/>
    <w:rsid w:val="00AF2666"/>
    <w:rPr>
      <w:vertAlign w:val="superscript"/>
    </w:rPr>
  </w:style>
  <w:style w:type="table" w:customStyle="1" w:styleId="NCVERTable">
    <w:name w:val="NCVER Table"/>
    <w:basedOn w:val="TableNormal"/>
    <w:uiPriority w:val="99"/>
    <w:rsid w:val="002C3C16"/>
    <w:pPr>
      <w:jc w:val="both"/>
    </w:pPr>
    <w:rPr>
      <w:rFonts w:ascii="Arial" w:eastAsiaTheme="minorHAnsi" w:hAnsi="Arial" w:cstheme="minorBidi"/>
      <w:sz w:val="17"/>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nil"/>
          <w:tl2br w:val="nil"/>
          <w:tr2bl w:val="nil"/>
        </w:tcBorders>
      </w:tcPr>
    </w:tblStylePr>
  </w:style>
  <w:style w:type="paragraph" w:customStyle="1" w:styleId="TableFont">
    <w:name w:val="TableFont"/>
    <w:basedOn w:val="Normal"/>
    <w:link w:val="TableFontChar"/>
    <w:uiPriority w:val="99"/>
    <w:rsid w:val="00740090"/>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740090"/>
    <w:rPr>
      <w:rFonts w:ascii="Arial" w:hAnsi="Arial" w:cs="Arial"/>
      <w:color w:val="000000"/>
      <w:sz w:val="18"/>
      <w:lang w:val="en-GB"/>
    </w:rPr>
  </w:style>
  <w:style w:type="character" w:styleId="FollowedHyperlink">
    <w:name w:val="FollowedHyperlink"/>
    <w:basedOn w:val="DefaultParagraphFont"/>
    <w:uiPriority w:val="99"/>
    <w:semiHidden/>
    <w:unhideWhenUsed/>
    <w:rsid w:val="0088321A"/>
    <w:rPr>
      <w:color w:val="800080" w:themeColor="followedHyperlink"/>
      <w:u w:val="single"/>
    </w:rPr>
  </w:style>
  <w:style w:type="character" w:styleId="UnresolvedMention">
    <w:name w:val="Unresolved Mention"/>
    <w:basedOn w:val="DefaultParagraphFont"/>
    <w:uiPriority w:val="99"/>
    <w:semiHidden/>
    <w:unhideWhenUsed/>
    <w:rsid w:val="0088321A"/>
    <w:rPr>
      <w:color w:val="605E5C"/>
      <w:shd w:val="clear" w:color="auto" w:fill="E1DFDD"/>
    </w:rPr>
  </w:style>
  <w:style w:type="paragraph" w:styleId="Revision">
    <w:name w:val="Revision"/>
    <w:hidden/>
    <w:uiPriority w:val="99"/>
    <w:semiHidden/>
    <w:rsid w:val="00FF13F9"/>
    <w:rPr>
      <w:rFonts w:ascii="Trebuchet MS" w:hAnsi="Trebuchet MS"/>
      <w:sz w:val="19"/>
      <w:lang w:val="en-AU"/>
    </w:rPr>
  </w:style>
  <w:style w:type="paragraph" w:styleId="ListBullet">
    <w:name w:val="List Bullet"/>
    <w:basedOn w:val="Normal"/>
    <w:uiPriority w:val="99"/>
    <w:semiHidden/>
    <w:rsid w:val="00890837"/>
    <w:pPr>
      <w:numPr>
        <w:numId w:val="2"/>
      </w:numPr>
      <w:contextualSpacing/>
    </w:pPr>
  </w:style>
  <w:style w:type="character" w:customStyle="1" w:styleId="FooterChar">
    <w:name w:val="Footer Char"/>
    <w:basedOn w:val="DefaultParagraphFont"/>
    <w:link w:val="Footer"/>
    <w:uiPriority w:val="99"/>
    <w:rsid w:val="00C0789E"/>
    <w:rPr>
      <w:rFonts w:ascii="Arial" w:hAnsi="Arial"/>
      <w:sz w:val="17"/>
      <w:szCs w:val="17"/>
      <w:lang w:val="en-AU"/>
    </w:rPr>
  </w:style>
  <w:style w:type="paragraph" w:styleId="TOC5">
    <w:name w:val="toc 5"/>
    <w:basedOn w:val="Normal"/>
    <w:next w:val="Normal"/>
    <w:autoRedefine/>
    <w:uiPriority w:val="39"/>
    <w:unhideWhenUsed/>
    <w:rsid w:val="00365E72"/>
    <w:pPr>
      <w:spacing w:before="0"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365E72"/>
    <w:pPr>
      <w:spacing w:before="0"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365E72"/>
    <w:pPr>
      <w:spacing w:before="0"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365E72"/>
    <w:pPr>
      <w:spacing w:before="0"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365E72"/>
    <w:pPr>
      <w:spacing w:before="0" w:after="100" w:line="259" w:lineRule="auto"/>
      <w:ind w:left="1760"/>
    </w:pPr>
    <w:rPr>
      <w:rFonts w:asciiTheme="minorHAnsi" w:eastAsiaTheme="minorEastAsia" w:hAnsiTheme="minorHAnsi" w:cstheme="minorBid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938386">
      <w:bodyDiv w:val="1"/>
      <w:marLeft w:val="0"/>
      <w:marRight w:val="0"/>
      <w:marTop w:val="0"/>
      <w:marBottom w:val="0"/>
      <w:divBdr>
        <w:top w:val="none" w:sz="0" w:space="0" w:color="auto"/>
        <w:left w:val="none" w:sz="0" w:space="0" w:color="auto"/>
        <w:bottom w:val="none" w:sz="0" w:space="0" w:color="auto"/>
        <w:right w:val="none" w:sz="0" w:space="0" w:color="auto"/>
      </w:divBdr>
    </w:div>
    <w:div w:id="250044942">
      <w:bodyDiv w:val="1"/>
      <w:marLeft w:val="0"/>
      <w:marRight w:val="0"/>
      <w:marTop w:val="0"/>
      <w:marBottom w:val="0"/>
      <w:divBdr>
        <w:top w:val="none" w:sz="0" w:space="0" w:color="auto"/>
        <w:left w:val="none" w:sz="0" w:space="0" w:color="auto"/>
        <w:bottom w:val="none" w:sz="0" w:space="0" w:color="auto"/>
        <w:right w:val="none" w:sz="0" w:space="0" w:color="auto"/>
      </w:divBdr>
      <w:divsChild>
        <w:div w:id="910507135">
          <w:marLeft w:val="0"/>
          <w:marRight w:val="0"/>
          <w:marTop w:val="0"/>
          <w:marBottom w:val="0"/>
          <w:divBdr>
            <w:top w:val="none" w:sz="0" w:space="0" w:color="auto"/>
            <w:left w:val="none" w:sz="0" w:space="0" w:color="auto"/>
            <w:bottom w:val="none" w:sz="0" w:space="0" w:color="auto"/>
            <w:right w:val="none" w:sz="0" w:space="0" w:color="auto"/>
          </w:divBdr>
          <w:divsChild>
            <w:div w:id="1812751378">
              <w:marLeft w:val="0"/>
              <w:marRight w:val="0"/>
              <w:marTop w:val="0"/>
              <w:marBottom w:val="0"/>
              <w:divBdr>
                <w:top w:val="none" w:sz="0" w:space="0" w:color="auto"/>
                <w:left w:val="none" w:sz="0" w:space="0" w:color="auto"/>
                <w:bottom w:val="none" w:sz="0" w:space="0" w:color="auto"/>
                <w:right w:val="none" w:sz="0" w:space="0" w:color="auto"/>
              </w:divBdr>
              <w:divsChild>
                <w:div w:id="14028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3948">
          <w:marLeft w:val="0"/>
          <w:marRight w:val="0"/>
          <w:marTop w:val="0"/>
          <w:marBottom w:val="0"/>
          <w:divBdr>
            <w:top w:val="none" w:sz="0" w:space="0" w:color="auto"/>
            <w:left w:val="none" w:sz="0" w:space="0" w:color="auto"/>
            <w:bottom w:val="none" w:sz="0" w:space="0" w:color="auto"/>
            <w:right w:val="none" w:sz="0" w:space="0" w:color="auto"/>
          </w:divBdr>
          <w:divsChild>
            <w:div w:id="75827285">
              <w:marLeft w:val="0"/>
              <w:marRight w:val="0"/>
              <w:marTop w:val="0"/>
              <w:marBottom w:val="0"/>
              <w:divBdr>
                <w:top w:val="none" w:sz="0" w:space="0" w:color="auto"/>
                <w:left w:val="none" w:sz="0" w:space="0" w:color="auto"/>
                <w:bottom w:val="none" w:sz="0" w:space="0" w:color="auto"/>
                <w:right w:val="none" w:sz="0" w:space="0" w:color="auto"/>
              </w:divBdr>
              <w:divsChild>
                <w:div w:id="199210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2197">
          <w:marLeft w:val="0"/>
          <w:marRight w:val="0"/>
          <w:marTop w:val="0"/>
          <w:marBottom w:val="0"/>
          <w:divBdr>
            <w:top w:val="none" w:sz="0" w:space="0" w:color="auto"/>
            <w:left w:val="none" w:sz="0" w:space="0" w:color="auto"/>
            <w:bottom w:val="none" w:sz="0" w:space="0" w:color="auto"/>
            <w:right w:val="none" w:sz="0" w:space="0" w:color="auto"/>
          </w:divBdr>
          <w:divsChild>
            <w:div w:id="1226186508">
              <w:marLeft w:val="0"/>
              <w:marRight w:val="0"/>
              <w:marTop w:val="0"/>
              <w:marBottom w:val="0"/>
              <w:divBdr>
                <w:top w:val="none" w:sz="0" w:space="0" w:color="auto"/>
                <w:left w:val="none" w:sz="0" w:space="0" w:color="auto"/>
                <w:bottom w:val="none" w:sz="0" w:space="0" w:color="auto"/>
                <w:right w:val="none" w:sz="0" w:space="0" w:color="auto"/>
              </w:divBdr>
            </w:div>
            <w:div w:id="244144336">
              <w:marLeft w:val="0"/>
              <w:marRight w:val="0"/>
              <w:marTop w:val="0"/>
              <w:marBottom w:val="0"/>
              <w:divBdr>
                <w:top w:val="none" w:sz="0" w:space="0" w:color="auto"/>
                <w:left w:val="none" w:sz="0" w:space="0" w:color="auto"/>
                <w:bottom w:val="none" w:sz="0" w:space="0" w:color="auto"/>
                <w:right w:val="none" w:sz="0" w:space="0" w:color="auto"/>
              </w:divBdr>
            </w:div>
            <w:div w:id="965042412">
              <w:marLeft w:val="0"/>
              <w:marRight w:val="0"/>
              <w:marTop w:val="0"/>
              <w:marBottom w:val="0"/>
              <w:divBdr>
                <w:top w:val="none" w:sz="0" w:space="0" w:color="auto"/>
                <w:left w:val="none" w:sz="0" w:space="0" w:color="auto"/>
                <w:bottom w:val="none" w:sz="0" w:space="0" w:color="auto"/>
                <w:right w:val="none" w:sz="0" w:space="0" w:color="auto"/>
              </w:divBdr>
            </w:div>
          </w:divsChild>
        </w:div>
        <w:div w:id="1728335361">
          <w:marLeft w:val="0"/>
          <w:marRight w:val="0"/>
          <w:marTop w:val="0"/>
          <w:marBottom w:val="0"/>
          <w:divBdr>
            <w:top w:val="none" w:sz="0" w:space="0" w:color="auto"/>
            <w:left w:val="none" w:sz="0" w:space="0" w:color="auto"/>
            <w:bottom w:val="none" w:sz="0" w:space="0" w:color="auto"/>
            <w:right w:val="none" w:sz="0" w:space="0" w:color="auto"/>
          </w:divBdr>
          <w:divsChild>
            <w:div w:id="812527862">
              <w:marLeft w:val="0"/>
              <w:marRight w:val="0"/>
              <w:marTop w:val="0"/>
              <w:marBottom w:val="0"/>
              <w:divBdr>
                <w:top w:val="none" w:sz="0" w:space="0" w:color="auto"/>
                <w:left w:val="none" w:sz="0" w:space="0" w:color="auto"/>
                <w:bottom w:val="none" w:sz="0" w:space="0" w:color="auto"/>
                <w:right w:val="none" w:sz="0" w:space="0" w:color="auto"/>
              </w:divBdr>
              <w:divsChild>
                <w:div w:id="18043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5084">
      <w:bodyDiv w:val="1"/>
      <w:marLeft w:val="0"/>
      <w:marRight w:val="0"/>
      <w:marTop w:val="0"/>
      <w:marBottom w:val="0"/>
      <w:divBdr>
        <w:top w:val="none" w:sz="0" w:space="0" w:color="auto"/>
        <w:left w:val="none" w:sz="0" w:space="0" w:color="auto"/>
        <w:bottom w:val="none" w:sz="0" w:space="0" w:color="auto"/>
        <w:right w:val="none" w:sz="0" w:space="0" w:color="auto"/>
      </w:divBdr>
      <w:divsChild>
        <w:div w:id="563106445">
          <w:marLeft w:val="0"/>
          <w:marRight w:val="0"/>
          <w:marTop w:val="0"/>
          <w:marBottom w:val="0"/>
          <w:divBdr>
            <w:top w:val="none" w:sz="0" w:space="0" w:color="auto"/>
            <w:left w:val="none" w:sz="0" w:space="0" w:color="auto"/>
            <w:bottom w:val="none" w:sz="0" w:space="0" w:color="auto"/>
            <w:right w:val="none" w:sz="0" w:space="0" w:color="auto"/>
          </w:divBdr>
          <w:divsChild>
            <w:div w:id="847252368">
              <w:marLeft w:val="0"/>
              <w:marRight w:val="0"/>
              <w:marTop w:val="0"/>
              <w:marBottom w:val="0"/>
              <w:divBdr>
                <w:top w:val="none" w:sz="0" w:space="0" w:color="auto"/>
                <w:left w:val="none" w:sz="0" w:space="0" w:color="auto"/>
                <w:bottom w:val="none" w:sz="0" w:space="0" w:color="auto"/>
                <w:right w:val="none" w:sz="0" w:space="0" w:color="auto"/>
              </w:divBdr>
              <w:divsChild>
                <w:div w:id="10575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44277">
          <w:marLeft w:val="0"/>
          <w:marRight w:val="0"/>
          <w:marTop w:val="0"/>
          <w:marBottom w:val="0"/>
          <w:divBdr>
            <w:top w:val="none" w:sz="0" w:space="0" w:color="auto"/>
            <w:left w:val="none" w:sz="0" w:space="0" w:color="auto"/>
            <w:bottom w:val="none" w:sz="0" w:space="0" w:color="auto"/>
            <w:right w:val="none" w:sz="0" w:space="0" w:color="auto"/>
          </w:divBdr>
          <w:divsChild>
            <w:div w:id="1151603314">
              <w:marLeft w:val="0"/>
              <w:marRight w:val="0"/>
              <w:marTop w:val="0"/>
              <w:marBottom w:val="0"/>
              <w:divBdr>
                <w:top w:val="none" w:sz="0" w:space="0" w:color="auto"/>
                <w:left w:val="none" w:sz="0" w:space="0" w:color="auto"/>
                <w:bottom w:val="none" w:sz="0" w:space="0" w:color="auto"/>
                <w:right w:val="none" w:sz="0" w:space="0" w:color="auto"/>
              </w:divBdr>
              <w:divsChild>
                <w:div w:id="17376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144573">
          <w:marLeft w:val="0"/>
          <w:marRight w:val="0"/>
          <w:marTop w:val="0"/>
          <w:marBottom w:val="0"/>
          <w:divBdr>
            <w:top w:val="none" w:sz="0" w:space="0" w:color="auto"/>
            <w:left w:val="none" w:sz="0" w:space="0" w:color="auto"/>
            <w:bottom w:val="none" w:sz="0" w:space="0" w:color="auto"/>
            <w:right w:val="none" w:sz="0" w:space="0" w:color="auto"/>
          </w:divBdr>
          <w:divsChild>
            <w:div w:id="2141877143">
              <w:marLeft w:val="0"/>
              <w:marRight w:val="0"/>
              <w:marTop w:val="0"/>
              <w:marBottom w:val="0"/>
              <w:divBdr>
                <w:top w:val="none" w:sz="0" w:space="0" w:color="auto"/>
                <w:left w:val="none" w:sz="0" w:space="0" w:color="auto"/>
                <w:bottom w:val="none" w:sz="0" w:space="0" w:color="auto"/>
                <w:right w:val="none" w:sz="0" w:space="0" w:color="auto"/>
              </w:divBdr>
            </w:div>
            <w:div w:id="597100156">
              <w:marLeft w:val="0"/>
              <w:marRight w:val="0"/>
              <w:marTop w:val="0"/>
              <w:marBottom w:val="0"/>
              <w:divBdr>
                <w:top w:val="none" w:sz="0" w:space="0" w:color="auto"/>
                <w:left w:val="none" w:sz="0" w:space="0" w:color="auto"/>
                <w:bottom w:val="none" w:sz="0" w:space="0" w:color="auto"/>
                <w:right w:val="none" w:sz="0" w:space="0" w:color="auto"/>
              </w:divBdr>
            </w:div>
            <w:div w:id="1468935266">
              <w:marLeft w:val="0"/>
              <w:marRight w:val="0"/>
              <w:marTop w:val="0"/>
              <w:marBottom w:val="0"/>
              <w:divBdr>
                <w:top w:val="none" w:sz="0" w:space="0" w:color="auto"/>
                <w:left w:val="none" w:sz="0" w:space="0" w:color="auto"/>
                <w:bottom w:val="none" w:sz="0" w:space="0" w:color="auto"/>
                <w:right w:val="none" w:sz="0" w:space="0" w:color="auto"/>
              </w:divBdr>
            </w:div>
          </w:divsChild>
        </w:div>
        <w:div w:id="1676028454">
          <w:marLeft w:val="0"/>
          <w:marRight w:val="0"/>
          <w:marTop w:val="0"/>
          <w:marBottom w:val="0"/>
          <w:divBdr>
            <w:top w:val="none" w:sz="0" w:space="0" w:color="auto"/>
            <w:left w:val="none" w:sz="0" w:space="0" w:color="auto"/>
            <w:bottom w:val="none" w:sz="0" w:space="0" w:color="auto"/>
            <w:right w:val="none" w:sz="0" w:space="0" w:color="auto"/>
          </w:divBdr>
          <w:divsChild>
            <w:div w:id="1341856255">
              <w:marLeft w:val="0"/>
              <w:marRight w:val="0"/>
              <w:marTop w:val="0"/>
              <w:marBottom w:val="0"/>
              <w:divBdr>
                <w:top w:val="none" w:sz="0" w:space="0" w:color="auto"/>
                <w:left w:val="none" w:sz="0" w:space="0" w:color="auto"/>
                <w:bottom w:val="none" w:sz="0" w:space="0" w:color="auto"/>
                <w:right w:val="none" w:sz="0" w:space="0" w:color="auto"/>
              </w:divBdr>
              <w:divsChild>
                <w:div w:id="137877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71679">
      <w:bodyDiv w:val="1"/>
      <w:marLeft w:val="0"/>
      <w:marRight w:val="0"/>
      <w:marTop w:val="0"/>
      <w:marBottom w:val="0"/>
      <w:divBdr>
        <w:top w:val="none" w:sz="0" w:space="0" w:color="auto"/>
        <w:left w:val="none" w:sz="0" w:space="0" w:color="auto"/>
        <w:bottom w:val="none" w:sz="0" w:space="0" w:color="auto"/>
        <w:right w:val="none" w:sz="0" w:space="0" w:color="auto"/>
      </w:divBdr>
    </w:div>
    <w:div w:id="1515877662">
      <w:bodyDiv w:val="1"/>
      <w:marLeft w:val="0"/>
      <w:marRight w:val="0"/>
      <w:marTop w:val="0"/>
      <w:marBottom w:val="0"/>
      <w:divBdr>
        <w:top w:val="none" w:sz="0" w:space="0" w:color="auto"/>
        <w:left w:val="none" w:sz="0" w:space="0" w:color="auto"/>
        <w:bottom w:val="none" w:sz="0" w:space="0" w:color="auto"/>
        <w:right w:val="none" w:sz="0" w:space="0" w:color="auto"/>
      </w:divBdr>
    </w:div>
    <w:div w:id="1901285368">
      <w:bodyDiv w:val="1"/>
      <w:marLeft w:val="0"/>
      <w:marRight w:val="0"/>
      <w:marTop w:val="0"/>
      <w:marBottom w:val="0"/>
      <w:divBdr>
        <w:top w:val="none" w:sz="0" w:space="0" w:color="auto"/>
        <w:left w:val="none" w:sz="0" w:space="0" w:color="auto"/>
        <w:bottom w:val="none" w:sz="0" w:space="0" w:color="auto"/>
        <w:right w:val="none" w:sz="0" w:space="0" w:color="auto"/>
      </w:divBdr>
    </w:div>
    <w:div w:id="2044867133">
      <w:bodyDiv w:val="1"/>
      <w:marLeft w:val="0"/>
      <w:marRight w:val="0"/>
      <w:marTop w:val="0"/>
      <w:marBottom w:val="0"/>
      <w:divBdr>
        <w:top w:val="none" w:sz="0" w:space="0" w:color="auto"/>
        <w:left w:val="none" w:sz="0" w:space="0" w:color="auto"/>
        <w:bottom w:val="none" w:sz="0" w:space="0" w:color="auto"/>
        <w:right w:val="none" w:sz="0" w:space="0" w:color="auto"/>
      </w:divBdr>
    </w:div>
    <w:div w:id="2103531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mailto:ncver@ncver.edu.au" TargetMode="External"/><Relationship Id="rId299" Type="http://schemas.openxmlformats.org/officeDocument/2006/relationships/hyperlink" Target="https://twitter.com/ncver" TargetMode="External"/><Relationship Id="rId21" Type="http://schemas.openxmlformats.org/officeDocument/2006/relationships/image" Target="media/image11.emf"/><Relationship Id="rId63" Type="http://schemas.openxmlformats.org/officeDocument/2006/relationships/hyperlink" Target="mailto:ncver@ncver.edu.au" TargetMode="External"/><Relationship Id="rId159" Type="http://schemas.openxmlformats.org/officeDocument/2006/relationships/hyperlink" Target="mailto:ncver@ncver.edu.au" TargetMode="External"/><Relationship Id="rId324" Type="http://schemas.openxmlformats.org/officeDocument/2006/relationships/hyperlink" Target="mailto:ncver@ncver.edu.au" TargetMode="External"/><Relationship Id="rId366" Type="http://schemas.openxmlformats.org/officeDocument/2006/relationships/hyperlink" Target="mailto:ncver@ncver.edu.au" TargetMode="External"/><Relationship Id="rId170" Type="http://schemas.openxmlformats.org/officeDocument/2006/relationships/hyperlink" Target="https://twitter.com/ncver" TargetMode="External"/><Relationship Id="rId226" Type="http://schemas.openxmlformats.org/officeDocument/2006/relationships/hyperlink" Target="http://www.lsay.edu.au" TargetMode="External"/><Relationship Id="rId268" Type="http://schemas.openxmlformats.org/officeDocument/2006/relationships/hyperlink" Target="http://www.lsay.edu.au" TargetMode="External"/><Relationship Id="rId32" Type="http://schemas.openxmlformats.org/officeDocument/2006/relationships/hyperlink" Target="https://twitter.com/ncver" TargetMode="External"/><Relationship Id="rId74" Type="http://schemas.openxmlformats.org/officeDocument/2006/relationships/hyperlink" Target="https://twitter.com/ncver" TargetMode="External"/><Relationship Id="rId128" Type="http://schemas.openxmlformats.org/officeDocument/2006/relationships/hyperlink" Target="https://twitter.com/ncver" TargetMode="External"/><Relationship Id="rId335" Type="http://schemas.openxmlformats.org/officeDocument/2006/relationships/hyperlink" Target="https://twitter.com/ncver" TargetMode="External"/><Relationship Id="rId377" Type="http://schemas.openxmlformats.org/officeDocument/2006/relationships/hyperlink" Target="https://twitter.com/ncver" TargetMode="External"/><Relationship Id="rId5" Type="http://schemas.openxmlformats.org/officeDocument/2006/relationships/webSettings" Target="webSettings.xml"/><Relationship Id="rId181" Type="http://schemas.openxmlformats.org/officeDocument/2006/relationships/hyperlink" Target="http://www.lsay.edu.au" TargetMode="External"/><Relationship Id="rId237" Type="http://schemas.openxmlformats.org/officeDocument/2006/relationships/hyperlink" Target="mailto:ncver@ncver.edu.au" TargetMode="External"/><Relationship Id="rId402" Type="http://schemas.openxmlformats.org/officeDocument/2006/relationships/hyperlink" Target="mailto:ncver@ncver.edu.au" TargetMode="External"/><Relationship Id="rId279" Type="http://schemas.openxmlformats.org/officeDocument/2006/relationships/hyperlink" Target="mailto:ncver@ncver.edu.au" TargetMode="External"/><Relationship Id="rId43" Type="http://schemas.openxmlformats.org/officeDocument/2006/relationships/hyperlink" Target="http://www.lsay.edu.au" TargetMode="External"/><Relationship Id="rId139" Type="http://schemas.openxmlformats.org/officeDocument/2006/relationships/hyperlink" Target="http://www.lsay.edu.au" TargetMode="External"/><Relationship Id="rId290" Type="http://schemas.openxmlformats.org/officeDocument/2006/relationships/hyperlink" Target="https://twitter.com/ncver" TargetMode="External"/><Relationship Id="rId304" Type="http://schemas.openxmlformats.org/officeDocument/2006/relationships/hyperlink" Target="http://www.lsay.edu.au" TargetMode="External"/><Relationship Id="rId346" Type="http://schemas.openxmlformats.org/officeDocument/2006/relationships/hyperlink" Target="http://www.lsay.edu.au" TargetMode="External"/><Relationship Id="rId388" Type="http://schemas.openxmlformats.org/officeDocument/2006/relationships/hyperlink" Target="http://www.lsay.edu.au" TargetMode="External"/><Relationship Id="rId85" Type="http://schemas.openxmlformats.org/officeDocument/2006/relationships/hyperlink" Target="http://www.lsay.edu.au" TargetMode="External"/><Relationship Id="rId150" Type="http://schemas.openxmlformats.org/officeDocument/2006/relationships/hyperlink" Target="mailto:ncver@ncver.edu.au" TargetMode="External"/><Relationship Id="rId192" Type="http://schemas.openxmlformats.org/officeDocument/2006/relationships/hyperlink" Target="mailto:ncver@ncver.edu.au" TargetMode="External"/><Relationship Id="rId206" Type="http://schemas.openxmlformats.org/officeDocument/2006/relationships/hyperlink" Target="https://twitter.com/ncver" TargetMode="External"/><Relationship Id="rId413" Type="http://schemas.openxmlformats.org/officeDocument/2006/relationships/hyperlink" Target="https://twitter.com/ncver" TargetMode="External"/><Relationship Id="rId248" Type="http://schemas.openxmlformats.org/officeDocument/2006/relationships/hyperlink" Target="https://twitter.com/ncver" TargetMode="External"/><Relationship Id="rId12" Type="http://schemas.openxmlformats.org/officeDocument/2006/relationships/image" Target="media/image4.wmf"/><Relationship Id="rId108" Type="http://schemas.openxmlformats.org/officeDocument/2006/relationships/hyperlink" Target="mailto:ncver@ncver.edu.au" TargetMode="External"/><Relationship Id="rId315" Type="http://schemas.openxmlformats.org/officeDocument/2006/relationships/hyperlink" Target="mailto:ncver@ncver.edu.au" TargetMode="External"/><Relationship Id="rId357" Type="http://schemas.openxmlformats.org/officeDocument/2006/relationships/hyperlink" Target="mailto:ncver@ncver.edu.au" TargetMode="External"/><Relationship Id="rId54" Type="http://schemas.openxmlformats.org/officeDocument/2006/relationships/hyperlink" Target="mailto:ncver@ncver.edu.au" TargetMode="External"/><Relationship Id="rId96" Type="http://schemas.openxmlformats.org/officeDocument/2006/relationships/hyperlink" Target="mailto:ncver@ncver.edu.au" TargetMode="External"/><Relationship Id="rId161" Type="http://schemas.openxmlformats.org/officeDocument/2006/relationships/hyperlink" Target="https://twitter.com/ncver" TargetMode="External"/><Relationship Id="rId217" Type="http://schemas.openxmlformats.org/officeDocument/2006/relationships/hyperlink" Target="http://www.lsay.edu.au" TargetMode="External"/><Relationship Id="rId399" Type="http://schemas.openxmlformats.org/officeDocument/2006/relationships/hyperlink" Target="mailto:ncver@ncver.edu.au" TargetMode="External"/><Relationship Id="rId259" Type="http://schemas.openxmlformats.org/officeDocument/2006/relationships/hyperlink" Target="http://www.lsay.edu.au" TargetMode="External"/><Relationship Id="rId23" Type="http://schemas.openxmlformats.org/officeDocument/2006/relationships/image" Target="media/image13.emf"/><Relationship Id="rId119" Type="http://schemas.openxmlformats.org/officeDocument/2006/relationships/hyperlink" Target="https://twitter.com/ncver" TargetMode="External"/><Relationship Id="rId270" Type="http://schemas.openxmlformats.org/officeDocument/2006/relationships/hyperlink" Target="mailto:ncver@ncver.edu.au" TargetMode="External"/><Relationship Id="rId326" Type="http://schemas.openxmlformats.org/officeDocument/2006/relationships/hyperlink" Target="https://twitter.com/ncver" TargetMode="External"/><Relationship Id="rId65" Type="http://schemas.openxmlformats.org/officeDocument/2006/relationships/hyperlink" Target="https://twitter.com/ncver" TargetMode="External"/><Relationship Id="rId130" Type="http://schemas.openxmlformats.org/officeDocument/2006/relationships/hyperlink" Target="http://www.lsay.edu.au" TargetMode="External"/><Relationship Id="rId368" Type="http://schemas.openxmlformats.org/officeDocument/2006/relationships/hyperlink" Target="https://twitter.com/ncver" TargetMode="External"/><Relationship Id="rId172" Type="http://schemas.openxmlformats.org/officeDocument/2006/relationships/hyperlink" Target="http://www.lsay.edu.au" TargetMode="External"/><Relationship Id="rId228" Type="http://schemas.openxmlformats.org/officeDocument/2006/relationships/hyperlink" Target="mailto:ncver@ncver.edu.au" TargetMode="External"/><Relationship Id="rId281" Type="http://schemas.openxmlformats.org/officeDocument/2006/relationships/hyperlink" Target="https://twitter.com/ncver" TargetMode="External"/><Relationship Id="rId337" Type="http://schemas.openxmlformats.org/officeDocument/2006/relationships/hyperlink" Target="http://www.lsay.edu.au" TargetMode="External"/><Relationship Id="rId34" Type="http://schemas.openxmlformats.org/officeDocument/2006/relationships/hyperlink" Target="http://www.lsay.edu.au" TargetMode="External"/><Relationship Id="rId76" Type="http://schemas.openxmlformats.org/officeDocument/2006/relationships/hyperlink" Target="http://www.lsay.edu.au" TargetMode="External"/><Relationship Id="rId141" Type="http://schemas.openxmlformats.org/officeDocument/2006/relationships/hyperlink" Target="mailto:ncver@ncver.edu.au" TargetMode="External"/><Relationship Id="rId379" Type="http://schemas.openxmlformats.org/officeDocument/2006/relationships/hyperlink" Target="http://www.lsay.edu.au" TargetMode="External"/><Relationship Id="rId7" Type="http://schemas.openxmlformats.org/officeDocument/2006/relationships/endnotes" Target="endnotes.xml"/><Relationship Id="rId183" Type="http://schemas.openxmlformats.org/officeDocument/2006/relationships/hyperlink" Target="mailto:ncver@ncver.edu.au" TargetMode="External"/><Relationship Id="rId239" Type="http://schemas.openxmlformats.org/officeDocument/2006/relationships/hyperlink" Target="https://twitter.com/ncver" TargetMode="External"/><Relationship Id="rId390" Type="http://schemas.openxmlformats.org/officeDocument/2006/relationships/hyperlink" Target="mailto:ncver@ncver.edu.au" TargetMode="External"/><Relationship Id="rId404" Type="http://schemas.openxmlformats.org/officeDocument/2006/relationships/hyperlink" Target="https://twitter.com/ncver" TargetMode="External"/><Relationship Id="rId250" Type="http://schemas.openxmlformats.org/officeDocument/2006/relationships/hyperlink" Target="http://www.lsay.edu.au" TargetMode="External"/><Relationship Id="rId292" Type="http://schemas.openxmlformats.org/officeDocument/2006/relationships/hyperlink" Target="http://www.lsay.edu.au" TargetMode="External"/><Relationship Id="rId306" Type="http://schemas.openxmlformats.org/officeDocument/2006/relationships/hyperlink" Target="mailto:ncver@ncver.edu.au" TargetMode="External"/><Relationship Id="rId45" Type="http://schemas.openxmlformats.org/officeDocument/2006/relationships/hyperlink" Target="mailto:ncver@ncver.edu.au" TargetMode="External"/><Relationship Id="rId87" Type="http://schemas.openxmlformats.org/officeDocument/2006/relationships/hyperlink" Target="mailto:ncver@ncver.edu.au" TargetMode="External"/><Relationship Id="rId110" Type="http://schemas.openxmlformats.org/officeDocument/2006/relationships/hyperlink" Target="https://twitter.com/ncver" TargetMode="External"/><Relationship Id="rId348" Type="http://schemas.openxmlformats.org/officeDocument/2006/relationships/hyperlink" Target="mailto:ncver@ncver.edu.au" TargetMode="External"/><Relationship Id="rId152" Type="http://schemas.openxmlformats.org/officeDocument/2006/relationships/hyperlink" Target="https://twitter.com/ncver" TargetMode="External"/><Relationship Id="rId194" Type="http://schemas.openxmlformats.org/officeDocument/2006/relationships/hyperlink" Target="https://twitter.com/ncver" TargetMode="External"/><Relationship Id="rId208" Type="http://schemas.openxmlformats.org/officeDocument/2006/relationships/hyperlink" Target="http://www.lsay.edu.au" TargetMode="External"/><Relationship Id="rId415" Type="http://schemas.openxmlformats.org/officeDocument/2006/relationships/footer" Target="footer3.xml"/><Relationship Id="rId261" Type="http://schemas.openxmlformats.org/officeDocument/2006/relationships/hyperlink" Target="mailto:ncver@ncver.edu.au" TargetMode="External"/><Relationship Id="rId14" Type="http://schemas.openxmlformats.org/officeDocument/2006/relationships/hyperlink" Target="mailto:ncver@ncver.edu.au" TargetMode="External"/><Relationship Id="rId56" Type="http://schemas.openxmlformats.org/officeDocument/2006/relationships/hyperlink" Target="https://twitter.com/ncver" TargetMode="External"/><Relationship Id="rId317" Type="http://schemas.openxmlformats.org/officeDocument/2006/relationships/hyperlink" Target="https://twitter.com/ncver" TargetMode="External"/><Relationship Id="rId359" Type="http://schemas.openxmlformats.org/officeDocument/2006/relationships/hyperlink" Target="https://twitter.com/ncver" TargetMode="External"/><Relationship Id="rId98" Type="http://schemas.openxmlformats.org/officeDocument/2006/relationships/hyperlink" Target="https://twitter.com/ncver" TargetMode="External"/><Relationship Id="rId121" Type="http://schemas.openxmlformats.org/officeDocument/2006/relationships/hyperlink" Target="http://www.lsay.edu.au" TargetMode="External"/><Relationship Id="rId163" Type="http://schemas.openxmlformats.org/officeDocument/2006/relationships/hyperlink" Target="http://www.lsay.edu.au" TargetMode="External"/><Relationship Id="rId219" Type="http://schemas.openxmlformats.org/officeDocument/2006/relationships/hyperlink" Target="mailto:ncver@ncver.edu.au" TargetMode="External"/><Relationship Id="rId370" Type="http://schemas.openxmlformats.org/officeDocument/2006/relationships/hyperlink" Target="http://www.lsay.edu.au" TargetMode="External"/><Relationship Id="rId230" Type="http://schemas.openxmlformats.org/officeDocument/2006/relationships/hyperlink" Target="https://twitter.com/ncver" TargetMode="External"/><Relationship Id="rId25" Type="http://schemas.openxmlformats.org/officeDocument/2006/relationships/hyperlink" Target="https://www.nap.edu.au/results-and-reports/how-to-interpret/scales" TargetMode="External"/><Relationship Id="rId67" Type="http://schemas.openxmlformats.org/officeDocument/2006/relationships/hyperlink" Target="http://www.lsay.edu.au" TargetMode="External"/><Relationship Id="rId272" Type="http://schemas.openxmlformats.org/officeDocument/2006/relationships/hyperlink" Target="https://twitter.com/ncver" TargetMode="External"/><Relationship Id="rId328" Type="http://schemas.openxmlformats.org/officeDocument/2006/relationships/hyperlink" Target="http://www.lsay.edu.au" TargetMode="External"/><Relationship Id="rId132" Type="http://schemas.openxmlformats.org/officeDocument/2006/relationships/hyperlink" Target="mailto:ncver@ncver.edu.au" TargetMode="External"/><Relationship Id="rId174" Type="http://schemas.openxmlformats.org/officeDocument/2006/relationships/hyperlink" Target="mailto:ncver@ncver.edu.au" TargetMode="External"/><Relationship Id="rId381" Type="http://schemas.openxmlformats.org/officeDocument/2006/relationships/hyperlink" Target="mailto:ncver@ncver.edu.au" TargetMode="External"/><Relationship Id="rId241" Type="http://schemas.openxmlformats.org/officeDocument/2006/relationships/hyperlink" Target="http://www.lsay.edu.au" TargetMode="External"/><Relationship Id="rId36" Type="http://schemas.openxmlformats.org/officeDocument/2006/relationships/hyperlink" Target="mailto:ncver@ncver.edu.au" TargetMode="External"/><Relationship Id="rId283" Type="http://schemas.openxmlformats.org/officeDocument/2006/relationships/hyperlink" Target="http://www.lsay.edu.au" TargetMode="External"/><Relationship Id="rId339" Type="http://schemas.openxmlformats.org/officeDocument/2006/relationships/hyperlink" Target="mailto:ncver@ncver.edu.au" TargetMode="External"/><Relationship Id="rId78" Type="http://schemas.openxmlformats.org/officeDocument/2006/relationships/hyperlink" Target="mailto:ncver@ncver.edu.au" TargetMode="External"/><Relationship Id="rId101" Type="http://schemas.openxmlformats.org/officeDocument/2006/relationships/hyperlink" Target="https://twitter.com/ncver" TargetMode="External"/><Relationship Id="rId143" Type="http://schemas.openxmlformats.org/officeDocument/2006/relationships/hyperlink" Target="https://twitter.com/ncver" TargetMode="External"/><Relationship Id="rId185" Type="http://schemas.openxmlformats.org/officeDocument/2006/relationships/hyperlink" Target="https://twitter.com/ncver" TargetMode="External"/><Relationship Id="rId350" Type="http://schemas.openxmlformats.org/officeDocument/2006/relationships/hyperlink" Target="https://twitter.com/ncver" TargetMode="External"/><Relationship Id="rId406" Type="http://schemas.openxmlformats.org/officeDocument/2006/relationships/hyperlink" Target="http://www.lsay.edu.au" TargetMode="External"/><Relationship Id="rId9" Type="http://schemas.openxmlformats.org/officeDocument/2006/relationships/image" Target="media/image2.jpeg"/><Relationship Id="rId210" Type="http://schemas.openxmlformats.org/officeDocument/2006/relationships/hyperlink" Target="mailto:ncver@ncver.edu.au" TargetMode="External"/><Relationship Id="rId392" Type="http://schemas.openxmlformats.org/officeDocument/2006/relationships/hyperlink" Target="https://twitter.com/ncver" TargetMode="External"/><Relationship Id="rId252" Type="http://schemas.openxmlformats.org/officeDocument/2006/relationships/hyperlink" Target="mailto:ncver@ncver.edu.au" TargetMode="External"/><Relationship Id="rId294" Type="http://schemas.openxmlformats.org/officeDocument/2006/relationships/hyperlink" Target="mailto:ncver@ncver.edu.au" TargetMode="External"/><Relationship Id="rId308" Type="http://schemas.openxmlformats.org/officeDocument/2006/relationships/hyperlink" Target="https://twitter.com/ncver" TargetMode="External"/><Relationship Id="rId47" Type="http://schemas.openxmlformats.org/officeDocument/2006/relationships/hyperlink" Target="https://twitter.com/ncver" TargetMode="External"/><Relationship Id="rId89" Type="http://schemas.openxmlformats.org/officeDocument/2006/relationships/hyperlink" Target="https://twitter.com/ncver" TargetMode="External"/><Relationship Id="rId112" Type="http://schemas.openxmlformats.org/officeDocument/2006/relationships/hyperlink" Target="http://www.lsay.edu.au" TargetMode="External"/><Relationship Id="rId154" Type="http://schemas.openxmlformats.org/officeDocument/2006/relationships/hyperlink" Target="http://www.lsay.edu.au" TargetMode="External"/><Relationship Id="rId361" Type="http://schemas.openxmlformats.org/officeDocument/2006/relationships/hyperlink" Target="http://www.lsay.edu.au" TargetMode="External"/><Relationship Id="rId196" Type="http://schemas.openxmlformats.org/officeDocument/2006/relationships/hyperlink" Target="http://www.lsay.edu.au" TargetMode="External"/><Relationship Id="rId417" Type="http://schemas.openxmlformats.org/officeDocument/2006/relationships/fontTable" Target="fontTable.xml"/><Relationship Id="rId16" Type="http://schemas.openxmlformats.org/officeDocument/2006/relationships/image" Target="media/image6.png"/><Relationship Id="rId221" Type="http://schemas.openxmlformats.org/officeDocument/2006/relationships/hyperlink" Target="https://twitter.com/ncver" TargetMode="External"/><Relationship Id="rId263" Type="http://schemas.openxmlformats.org/officeDocument/2006/relationships/hyperlink" Target="https://twitter.com/ncver" TargetMode="External"/><Relationship Id="rId319" Type="http://schemas.openxmlformats.org/officeDocument/2006/relationships/hyperlink" Target="http://www.lsay.edu.au" TargetMode="External"/><Relationship Id="rId58" Type="http://schemas.openxmlformats.org/officeDocument/2006/relationships/hyperlink" Target="http://www.lsay.edu.au" TargetMode="External"/><Relationship Id="rId123" Type="http://schemas.openxmlformats.org/officeDocument/2006/relationships/hyperlink" Target="mailto:ncver@ncver.edu.au" TargetMode="External"/><Relationship Id="rId330" Type="http://schemas.openxmlformats.org/officeDocument/2006/relationships/hyperlink" Target="mailto:ncver@ncver.edu.au" TargetMode="External"/><Relationship Id="rId165" Type="http://schemas.openxmlformats.org/officeDocument/2006/relationships/hyperlink" Target="mailto:ncver@ncver.edu.au" TargetMode="External"/><Relationship Id="rId372" Type="http://schemas.openxmlformats.org/officeDocument/2006/relationships/hyperlink" Target="mailto:ncver@ncver.edu.au" TargetMode="External"/><Relationship Id="rId232" Type="http://schemas.openxmlformats.org/officeDocument/2006/relationships/hyperlink" Target="http://www.lsay.edu.au" TargetMode="External"/><Relationship Id="rId274" Type="http://schemas.openxmlformats.org/officeDocument/2006/relationships/hyperlink" Target="http://www.lsay.edu.au" TargetMode="External"/><Relationship Id="rId27" Type="http://schemas.openxmlformats.org/officeDocument/2006/relationships/footer" Target="footer1.xml"/><Relationship Id="rId69" Type="http://schemas.openxmlformats.org/officeDocument/2006/relationships/hyperlink" Target="mailto:ncver@ncver.edu.au" TargetMode="External"/><Relationship Id="rId134" Type="http://schemas.openxmlformats.org/officeDocument/2006/relationships/hyperlink" Target="https://twitter.com/ncver" TargetMode="External"/><Relationship Id="rId80" Type="http://schemas.openxmlformats.org/officeDocument/2006/relationships/hyperlink" Target="https://twitter.com/ncver" TargetMode="External"/><Relationship Id="rId176" Type="http://schemas.openxmlformats.org/officeDocument/2006/relationships/hyperlink" Target="https://twitter.com/ncver" TargetMode="External"/><Relationship Id="rId341" Type="http://schemas.openxmlformats.org/officeDocument/2006/relationships/hyperlink" Target="https://twitter.com/ncver" TargetMode="External"/><Relationship Id="rId383" Type="http://schemas.openxmlformats.org/officeDocument/2006/relationships/hyperlink" Target="https://twitter.com/ncver" TargetMode="External"/><Relationship Id="rId201" Type="http://schemas.openxmlformats.org/officeDocument/2006/relationships/hyperlink" Target="mailto:ncver@ncver.edu.au" TargetMode="External"/><Relationship Id="rId222" Type="http://schemas.openxmlformats.org/officeDocument/2006/relationships/hyperlink" Target="mailto:ncver@ncver.edu.au" TargetMode="External"/><Relationship Id="rId243" Type="http://schemas.openxmlformats.org/officeDocument/2006/relationships/hyperlink" Target="mailto:ncver@ncver.edu.au" TargetMode="External"/><Relationship Id="rId264" Type="http://schemas.openxmlformats.org/officeDocument/2006/relationships/hyperlink" Target="mailto:ncver@ncver.edu.au" TargetMode="External"/><Relationship Id="rId285" Type="http://schemas.openxmlformats.org/officeDocument/2006/relationships/hyperlink" Target="mailto:ncver@ncver.edu.au" TargetMode="External"/><Relationship Id="rId17" Type="http://schemas.openxmlformats.org/officeDocument/2006/relationships/image" Target="media/image7.emf"/><Relationship Id="rId38" Type="http://schemas.openxmlformats.org/officeDocument/2006/relationships/hyperlink" Target="https://twitter.com/ncver" TargetMode="External"/><Relationship Id="rId59" Type="http://schemas.openxmlformats.org/officeDocument/2006/relationships/hyperlink" Target="https://twitter.com/ncver" TargetMode="External"/><Relationship Id="rId103" Type="http://schemas.openxmlformats.org/officeDocument/2006/relationships/hyperlink" Target="http://www.lsay.edu.au" TargetMode="External"/><Relationship Id="rId124" Type="http://schemas.openxmlformats.org/officeDocument/2006/relationships/hyperlink" Target="http://www.lsay.edu.au" TargetMode="External"/><Relationship Id="rId310" Type="http://schemas.openxmlformats.org/officeDocument/2006/relationships/hyperlink" Target="http://www.lsay.edu.au" TargetMode="External"/><Relationship Id="rId70" Type="http://schemas.openxmlformats.org/officeDocument/2006/relationships/hyperlink" Target="http://www.lsay.edu.au" TargetMode="External"/><Relationship Id="rId91" Type="http://schemas.openxmlformats.org/officeDocument/2006/relationships/hyperlink" Target="http://www.lsay.edu.au" TargetMode="External"/><Relationship Id="rId145" Type="http://schemas.openxmlformats.org/officeDocument/2006/relationships/hyperlink" Target="http://www.lsay.edu.au" TargetMode="External"/><Relationship Id="rId166" Type="http://schemas.openxmlformats.org/officeDocument/2006/relationships/hyperlink" Target="http://www.lsay.edu.au" TargetMode="External"/><Relationship Id="rId187" Type="http://schemas.openxmlformats.org/officeDocument/2006/relationships/hyperlink" Target="http://www.lsay.edu.au" TargetMode="External"/><Relationship Id="rId331" Type="http://schemas.openxmlformats.org/officeDocument/2006/relationships/hyperlink" Target="http://www.lsay.edu.au" TargetMode="External"/><Relationship Id="rId352" Type="http://schemas.openxmlformats.org/officeDocument/2006/relationships/hyperlink" Target="http://www.lsay.edu.au" TargetMode="External"/><Relationship Id="rId373" Type="http://schemas.openxmlformats.org/officeDocument/2006/relationships/hyperlink" Target="http://www.lsay.edu.au" TargetMode="External"/><Relationship Id="rId394" Type="http://schemas.openxmlformats.org/officeDocument/2006/relationships/hyperlink" Target="http://www.lsay.edu.au" TargetMode="External"/><Relationship Id="rId408" Type="http://schemas.openxmlformats.org/officeDocument/2006/relationships/hyperlink" Target="mailto:ncver@ncver.edu.au" TargetMode="External"/><Relationship Id="rId1" Type="http://schemas.openxmlformats.org/officeDocument/2006/relationships/customXml" Target="../customXml/item1.xml"/><Relationship Id="rId212" Type="http://schemas.openxmlformats.org/officeDocument/2006/relationships/hyperlink" Target="https://twitter.com/ncver" TargetMode="External"/><Relationship Id="rId233" Type="http://schemas.openxmlformats.org/officeDocument/2006/relationships/hyperlink" Target="https://twitter.com/ncver" TargetMode="External"/><Relationship Id="rId254" Type="http://schemas.openxmlformats.org/officeDocument/2006/relationships/hyperlink" Target="https://twitter.com/ncver" TargetMode="External"/><Relationship Id="rId28" Type="http://schemas.openxmlformats.org/officeDocument/2006/relationships/footer" Target="footer2.xml"/><Relationship Id="rId49" Type="http://schemas.openxmlformats.org/officeDocument/2006/relationships/hyperlink" Target="http://www.lsay.edu.au" TargetMode="External"/><Relationship Id="rId114" Type="http://schemas.openxmlformats.org/officeDocument/2006/relationships/hyperlink" Target="mailto:ncver@ncver.edu.au" TargetMode="External"/><Relationship Id="rId275" Type="http://schemas.openxmlformats.org/officeDocument/2006/relationships/hyperlink" Target="https://twitter.com/ncver" TargetMode="External"/><Relationship Id="rId296" Type="http://schemas.openxmlformats.org/officeDocument/2006/relationships/hyperlink" Target="https://twitter.com/ncver" TargetMode="External"/><Relationship Id="rId300" Type="http://schemas.openxmlformats.org/officeDocument/2006/relationships/hyperlink" Target="mailto:ncver@ncver.edu.au" TargetMode="External"/><Relationship Id="rId60" Type="http://schemas.openxmlformats.org/officeDocument/2006/relationships/hyperlink" Target="mailto:ncver@ncver.edu.au" TargetMode="External"/><Relationship Id="rId81" Type="http://schemas.openxmlformats.org/officeDocument/2006/relationships/hyperlink" Target="mailto:ncver@ncver.edu.au" TargetMode="External"/><Relationship Id="rId135" Type="http://schemas.openxmlformats.org/officeDocument/2006/relationships/hyperlink" Target="mailto:ncver@ncver.edu.au" TargetMode="External"/><Relationship Id="rId156" Type="http://schemas.openxmlformats.org/officeDocument/2006/relationships/hyperlink" Target="mailto:ncver@ncver.edu.au" TargetMode="External"/><Relationship Id="rId177" Type="http://schemas.openxmlformats.org/officeDocument/2006/relationships/hyperlink" Target="mailto:ncver@ncver.edu.au" TargetMode="External"/><Relationship Id="rId198" Type="http://schemas.openxmlformats.org/officeDocument/2006/relationships/hyperlink" Target="mailto:ncver@ncver.edu.au" TargetMode="External"/><Relationship Id="rId321" Type="http://schemas.openxmlformats.org/officeDocument/2006/relationships/hyperlink" Target="mailto:ncver@ncver.edu.au" TargetMode="External"/><Relationship Id="rId342" Type="http://schemas.openxmlformats.org/officeDocument/2006/relationships/hyperlink" Target="mailto:ncver@ncver.edu.au" TargetMode="External"/><Relationship Id="rId363" Type="http://schemas.openxmlformats.org/officeDocument/2006/relationships/hyperlink" Target="mailto:ncver@ncver.edu.au" TargetMode="External"/><Relationship Id="rId384" Type="http://schemas.openxmlformats.org/officeDocument/2006/relationships/hyperlink" Target="mailto:ncver@ncver.edu.au" TargetMode="External"/><Relationship Id="rId202" Type="http://schemas.openxmlformats.org/officeDocument/2006/relationships/hyperlink" Target="http://www.lsay.edu.au" TargetMode="External"/><Relationship Id="rId223" Type="http://schemas.openxmlformats.org/officeDocument/2006/relationships/hyperlink" Target="http://www.lsay.edu.au" TargetMode="External"/><Relationship Id="rId244" Type="http://schemas.openxmlformats.org/officeDocument/2006/relationships/hyperlink" Target="http://www.lsay.edu.au" TargetMode="External"/><Relationship Id="rId18" Type="http://schemas.openxmlformats.org/officeDocument/2006/relationships/image" Target="media/image8.emf"/><Relationship Id="rId39" Type="http://schemas.openxmlformats.org/officeDocument/2006/relationships/hyperlink" Target="mailto:ncver@ncver.edu.au" TargetMode="External"/><Relationship Id="rId265" Type="http://schemas.openxmlformats.org/officeDocument/2006/relationships/hyperlink" Target="http://www.lsay.edu.au" TargetMode="External"/><Relationship Id="rId286" Type="http://schemas.openxmlformats.org/officeDocument/2006/relationships/hyperlink" Target="http://www.lsay.edu.au" TargetMode="External"/><Relationship Id="rId50" Type="http://schemas.openxmlformats.org/officeDocument/2006/relationships/hyperlink" Target="https://twitter.com/ncver" TargetMode="External"/><Relationship Id="rId104" Type="http://schemas.openxmlformats.org/officeDocument/2006/relationships/hyperlink" Target="https://twitter.com/ncver" TargetMode="External"/><Relationship Id="rId125" Type="http://schemas.openxmlformats.org/officeDocument/2006/relationships/hyperlink" Target="https://twitter.com/ncver" TargetMode="External"/><Relationship Id="rId146" Type="http://schemas.openxmlformats.org/officeDocument/2006/relationships/hyperlink" Target="https://twitter.com/ncver" TargetMode="External"/><Relationship Id="rId167" Type="http://schemas.openxmlformats.org/officeDocument/2006/relationships/hyperlink" Target="https://twitter.com/ncver" TargetMode="External"/><Relationship Id="rId188" Type="http://schemas.openxmlformats.org/officeDocument/2006/relationships/hyperlink" Target="https://twitter.com/ncver" TargetMode="External"/><Relationship Id="rId311" Type="http://schemas.openxmlformats.org/officeDocument/2006/relationships/hyperlink" Target="https://twitter.com/ncver" TargetMode="External"/><Relationship Id="rId332" Type="http://schemas.openxmlformats.org/officeDocument/2006/relationships/hyperlink" Target="https://twitter.com/ncver" TargetMode="External"/><Relationship Id="rId353" Type="http://schemas.openxmlformats.org/officeDocument/2006/relationships/hyperlink" Target="https://twitter.com/ncver" TargetMode="External"/><Relationship Id="rId374" Type="http://schemas.openxmlformats.org/officeDocument/2006/relationships/hyperlink" Target="https://twitter.com/ncver" TargetMode="External"/><Relationship Id="rId395" Type="http://schemas.openxmlformats.org/officeDocument/2006/relationships/hyperlink" Target="https://twitter.com/ncver" TargetMode="External"/><Relationship Id="rId409" Type="http://schemas.openxmlformats.org/officeDocument/2006/relationships/hyperlink" Target="http://www.lsay.edu.au" TargetMode="External"/><Relationship Id="rId71" Type="http://schemas.openxmlformats.org/officeDocument/2006/relationships/hyperlink" Target="https://twitter.com/ncver" TargetMode="External"/><Relationship Id="rId92" Type="http://schemas.openxmlformats.org/officeDocument/2006/relationships/hyperlink" Target="https://twitter.com/ncver" TargetMode="External"/><Relationship Id="rId213" Type="http://schemas.openxmlformats.org/officeDocument/2006/relationships/hyperlink" Target="mailto:ncver@ncver.edu.au" TargetMode="External"/><Relationship Id="rId234" Type="http://schemas.openxmlformats.org/officeDocument/2006/relationships/hyperlink" Target="mailto:ncver@ncver.edu.au" TargetMode="External"/><Relationship Id="rId2" Type="http://schemas.openxmlformats.org/officeDocument/2006/relationships/numbering" Target="numbering.xml"/><Relationship Id="rId29" Type="http://schemas.openxmlformats.org/officeDocument/2006/relationships/image" Target="media/image15.jpeg"/><Relationship Id="rId255" Type="http://schemas.openxmlformats.org/officeDocument/2006/relationships/hyperlink" Target="mailto:ncver@ncver.edu.au" TargetMode="External"/><Relationship Id="rId276" Type="http://schemas.openxmlformats.org/officeDocument/2006/relationships/hyperlink" Target="mailto:ncver@ncver.edu.au" TargetMode="External"/><Relationship Id="rId297" Type="http://schemas.openxmlformats.org/officeDocument/2006/relationships/hyperlink" Target="mailto:ncver@ncver.edu.au" TargetMode="External"/><Relationship Id="rId40" Type="http://schemas.openxmlformats.org/officeDocument/2006/relationships/hyperlink" Target="http://www.lsay.edu.au" TargetMode="External"/><Relationship Id="rId115" Type="http://schemas.openxmlformats.org/officeDocument/2006/relationships/hyperlink" Target="http://www.lsay.edu.au" TargetMode="External"/><Relationship Id="rId136" Type="http://schemas.openxmlformats.org/officeDocument/2006/relationships/hyperlink" Target="http://www.lsay.edu.au" TargetMode="External"/><Relationship Id="rId157" Type="http://schemas.openxmlformats.org/officeDocument/2006/relationships/hyperlink" Target="http://www.lsay.edu.au" TargetMode="External"/><Relationship Id="rId178" Type="http://schemas.openxmlformats.org/officeDocument/2006/relationships/hyperlink" Target="http://www.lsay.edu.au" TargetMode="External"/><Relationship Id="rId301" Type="http://schemas.openxmlformats.org/officeDocument/2006/relationships/hyperlink" Target="http://www.lsay.edu.au" TargetMode="External"/><Relationship Id="rId322" Type="http://schemas.openxmlformats.org/officeDocument/2006/relationships/hyperlink" Target="http://www.lsay.edu.au" TargetMode="External"/><Relationship Id="rId343" Type="http://schemas.openxmlformats.org/officeDocument/2006/relationships/hyperlink" Target="http://www.lsay.edu.au" TargetMode="External"/><Relationship Id="rId364" Type="http://schemas.openxmlformats.org/officeDocument/2006/relationships/hyperlink" Target="http://www.lsay.edu.au" TargetMode="External"/><Relationship Id="rId61" Type="http://schemas.openxmlformats.org/officeDocument/2006/relationships/hyperlink" Target="http://www.lsay.edu.au" TargetMode="External"/><Relationship Id="rId82" Type="http://schemas.openxmlformats.org/officeDocument/2006/relationships/hyperlink" Target="http://www.lsay.edu.au" TargetMode="External"/><Relationship Id="rId199" Type="http://schemas.openxmlformats.org/officeDocument/2006/relationships/hyperlink" Target="http://www.lsay.edu.au" TargetMode="External"/><Relationship Id="rId203" Type="http://schemas.openxmlformats.org/officeDocument/2006/relationships/hyperlink" Target="https://twitter.com/ncver" TargetMode="External"/><Relationship Id="rId385" Type="http://schemas.openxmlformats.org/officeDocument/2006/relationships/hyperlink" Target="http://www.lsay.edu.au" TargetMode="External"/><Relationship Id="rId19" Type="http://schemas.openxmlformats.org/officeDocument/2006/relationships/image" Target="media/image9.emf"/><Relationship Id="rId224" Type="http://schemas.openxmlformats.org/officeDocument/2006/relationships/hyperlink" Target="https://twitter.com/ncver" TargetMode="External"/><Relationship Id="rId245" Type="http://schemas.openxmlformats.org/officeDocument/2006/relationships/hyperlink" Target="https://twitter.com/ncver" TargetMode="External"/><Relationship Id="rId266" Type="http://schemas.openxmlformats.org/officeDocument/2006/relationships/hyperlink" Target="https://twitter.com/ncver" TargetMode="External"/><Relationship Id="rId287" Type="http://schemas.openxmlformats.org/officeDocument/2006/relationships/hyperlink" Target="https://twitter.com/ncver" TargetMode="External"/><Relationship Id="rId410" Type="http://schemas.openxmlformats.org/officeDocument/2006/relationships/hyperlink" Target="https://twitter.com/ncver" TargetMode="External"/><Relationship Id="rId30" Type="http://schemas.openxmlformats.org/officeDocument/2006/relationships/hyperlink" Target="mailto:ncver@ncver.edu.au" TargetMode="External"/><Relationship Id="rId105" Type="http://schemas.openxmlformats.org/officeDocument/2006/relationships/hyperlink" Target="mailto:ncver@ncver.edu.au" TargetMode="External"/><Relationship Id="rId126" Type="http://schemas.openxmlformats.org/officeDocument/2006/relationships/hyperlink" Target="mailto:ncver@ncver.edu.au" TargetMode="External"/><Relationship Id="rId147" Type="http://schemas.openxmlformats.org/officeDocument/2006/relationships/hyperlink" Target="mailto:ncver@ncver.edu.au" TargetMode="External"/><Relationship Id="rId168" Type="http://schemas.openxmlformats.org/officeDocument/2006/relationships/hyperlink" Target="mailto:ncver@ncver.edu.au" TargetMode="External"/><Relationship Id="rId312" Type="http://schemas.openxmlformats.org/officeDocument/2006/relationships/hyperlink" Target="mailto:ncver@ncver.edu.au" TargetMode="External"/><Relationship Id="rId333" Type="http://schemas.openxmlformats.org/officeDocument/2006/relationships/hyperlink" Target="mailto:ncver@ncver.edu.au" TargetMode="External"/><Relationship Id="rId354" Type="http://schemas.openxmlformats.org/officeDocument/2006/relationships/hyperlink" Target="mailto:ncver@ncver.edu.au" TargetMode="External"/><Relationship Id="rId51" Type="http://schemas.openxmlformats.org/officeDocument/2006/relationships/hyperlink" Target="mailto:ncver@ncver.edu.au" TargetMode="External"/><Relationship Id="rId72" Type="http://schemas.openxmlformats.org/officeDocument/2006/relationships/hyperlink" Target="mailto:ncver@ncver.edu.au" TargetMode="External"/><Relationship Id="rId93" Type="http://schemas.openxmlformats.org/officeDocument/2006/relationships/hyperlink" Target="mailto:ncver@ncver.edu.au" TargetMode="External"/><Relationship Id="rId189" Type="http://schemas.openxmlformats.org/officeDocument/2006/relationships/hyperlink" Target="mailto:ncver@ncver.edu.au" TargetMode="External"/><Relationship Id="rId375" Type="http://schemas.openxmlformats.org/officeDocument/2006/relationships/hyperlink" Target="mailto:ncver@ncver.edu.au" TargetMode="External"/><Relationship Id="rId396" Type="http://schemas.openxmlformats.org/officeDocument/2006/relationships/hyperlink" Target="mailto:ncver@ncver.edu.au" TargetMode="External"/><Relationship Id="rId3" Type="http://schemas.openxmlformats.org/officeDocument/2006/relationships/styles" Target="styles.xml"/><Relationship Id="rId214" Type="http://schemas.openxmlformats.org/officeDocument/2006/relationships/hyperlink" Target="http://www.lsay.edu.au" TargetMode="External"/><Relationship Id="rId235" Type="http://schemas.openxmlformats.org/officeDocument/2006/relationships/hyperlink" Target="http://www.lsay.edu.au" TargetMode="External"/><Relationship Id="rId256" Type="http://schemas.openxmlformats.org/officeDocument/2006/relationships/hyperlink" Target="http://www.lsay.edu.au" TargetMode="External"/><Relationship Id="rId277" Type="http://schemas.openxmlformats.org/officeDocument/2006/relationships/hyperlink" Target="http://www.lsay.edu.au" TargetMode="External"/><Relationship Id="rId298" Type="http://schemas.openxmlformats.org/officeDocument/2006/relationships/hyperlink" Target="http://www.lsay.edu.au" TargetMode="External"/><Relationship Id="rId400" Type="http://schemas.openxmlformats.org/officeDocument/2006/relationships/hyperlink" Target="http://www.lsay.edu.au" TargetMode="External"/><Relationship Id="rId116" Type="http://schemas.openxmlformats.org/officeDocument/2006/relationships/hyperlink" Target="https://twitter.com/ncver" TargetMode="External"/><Relationship Id="rId137" Type="http://schemas.openxmlformats.org/officeDocument/2006/relationships/hyperlink" Target="https://twitter.com/ncver" TargetMode="External"/><Relationship Id="rId158" Type="http://schemas.openxmlformats.org/officeDocument/2006/relationships/hyperlink" Target="https://twitter.com/ncver" TargetMode="External"/><Relationship Id="rId302" Type="http://schemas.openxmlformats.org/officeDocument/2006/relationships/hyperlink" Target="https://twitter.com/ncver" TargetMode="External"/><Relationship Id="rId323" Type="http://schemas.openxmlformats.org/officeDocument/2006/relationships/hyperlink" Target="https://twitter.com/ncver" TargetMode="External"/><Relationship Id="rId344" Type="http://schemas.openxmlformats.org/officeDocument/2006/relationships/hyperlink" Target="https://twitter.com/ncver" TargetMode="External"/><Relationship Id="rId20" Type="http://schemas.openxmlformats.org/officeDocument/2006/relationships/image" Target="media/image10.emf"/><Relationship Id="rId41" Type="http://schemas.openxmlformats.org/officeDocument/2006/relationships/hyperlink" Target="https://twitter.com/ncver" TargetMode="External"/><Relationship Id="rId62" Type="http://schemas.openxmlformats.org/officeDocument/2006/relationships/hyperlink" Target="https://twitter.com/ncver" TargetMode="External"/><Relationship Id="rId83" Type="http://schemas.openxmlformats.org/officeDocument/2006/relationships/hyperlink" Target="https://twitter.com/ncver" TargetMode="External"/><Relationship Id="rId179" Type="http://schemas.openxmlformats.org/officeDocument/2006/relationships/hyperlink" Target="https://twitter.com/ncver" TargetMode="External"/><Relationship Id="rId365" Type="http://schemas.openxmlformats.org/officeDocument/2006/relationships/hyperlink" Target="https://twitter.com/ncver" TargetMode="External"/><Relationship Id="rId386" Type="http://schemas.openxmlformats.org/officeDocument/2006/relationships/hyperlink" Target="https://twitter.com/ncver" TargetMode="External"/><Relationship Id="rId190" Type="http://schemas.openxmlformats.org/officeDocument/2006/relationships/hyperlink" Target="http://www.lsay.edu.au" TargetMode="External"/><Relationship Id="rId204" Type="http://schemas.openxmlformats.org/officeDocument/2006/relationships/hyperlink" Target="mailto:ncver@ncver.edu.au" TargetMode="External"/><Relationship Id="rId225" Type="http://schemas.openxmlformats.org/officeDocument/2006/relationships/hyperlink" Target="mailto:ncver@ncver.edu.au" TargetMode="External"/><Relationship Id="rId246" Type="http://schemas.openxmlformats.org/officeDocument/2006/relationships/hyperlink" Target="mailto:ncver@ncver.edu.au" TargetMode="External"/><Relationship Id="rId267" Type="http://schemas.openxmlformats.org/officeDocument/2006/relationships/hyperlink" Target="mailto:ncver@ncver.edu.au" TargetMode="External"/><Relationship Id="rId288" Type="http://schemas.openxmlformats.org/officeDocument/2006/relationships/hyperlink" Target="mailto:ncver@ncver.edu.au" TargetMode="External"/><Relationship Id="rId411" Type="http://schemas.openxmlformats.org/officeDocument/2006/relationships/hyperlink" Target="mailto:ncver@ncver.edu.au" TargetMode="External"/><Relationship Id="rId106" Type="http://schemas.openxmlformats.org/officeDocument/2006/relationships/hyperlink" Target="http://www.lsay.edu.au" TargetMode="External"/><Relationship Id="rId127" Type="http://schemas.openxmlformats.org/officeDocument/2006/relationships/hyperlink" Target="http://www.lsay.edu.au" TargetMode="External"/><Relationship Id="rId313" Type="http://schemas.openxmlformats.org/officeDocument/2006/relationships/hyperlink" Target="http://www.lsay.edu.au" TargetMode="External"/><Relationship Id="rId10" Type="http://schemas.openxmlformats.org/officeDocument/2006/relationships/image" Target="media/image3.jpeg"/><Relationship Id="rId31" Type="http://schemas.openxmlformats.org/officeDocument/2006/relationships/hyperlink" Target="http://www.lsay.edu.au" TargetMode="External"/><Relationship Id="rId52" Type="http://schemas.openxmlformats.org/officeDocument/2006/relationships/hyperlink" Target="http://www.lsay.edu.au" TargetMode="External"/><Relationship Id="rId73" Type="http://schemas.openxmlformats.org/officeDocument/2006/relationships/hyperlink" Target="http://www.lsay.edu.au" TargetMode="External"/><Relationship Id="rId94" Type="http://schemas.openxmlformats.org/officeDocument/2006/relationships/hyperlink" Target="http://www.lsay.edu.au" TargetMode="External"/><Relationship Id="rId148" Type="http://schemas.openxmlformats.org/officeDocument/2006/relationships/hyperlink" Target="http://www.lsay.edu.au" TargetMode="External"/><Relationship Id="rId169" Type="http://schemas.openxmlformats.org/officeDocument/2006/relationships/hyperlink" Target="http://www.lsay.edu.au" TargetMode="External"/><Relationship Id="rId334" Type="http://schemas.openxmlformats.org/officeDocument/2006/relationships/hyperlink" Target="http://www.lsay.edu.au" TargetMode="External"/><Relationship Id="rId355" Type="http://schemas.openxmlformats.org/officeDocument/2006/relationships/hyperlink" Target="http://www.lsay.edu.au" TargetMode="External"/><Relationship Id="rId376" Type="http://schemas.openxmlformats.org/officeDocument/2006/relationships/hyperlink" Target="http://www.lsay.edu.au" TargetMode="External"/><Relationship Id="rId397" Type="http://schemas.openxmlformats.org/officeDocument/2006/relationships/hyperlink" Target="http://www.lsay.edu.au" TargetMode="External"/><Relationship Id="rId4" Type="http://schemas.openxmlformats.org/officeDocument/2006/relationships/settings" Target="settings.xml"/><Relationship Id="rId180" Type="http://schemas.openxmlformats.org/officeDocument/2006/relationships/hyperlink" Target="mailto:ncver@ncver.edu.au" TargetMode="External"/><Relationship Id="rId215" Type="http://schemas.openxmlformats.org/officeDocument/2006/relationships/hyperlink" Target="https://twitter.com/ncver" TargetMode="External"/><Relationship Id="rId236" Type="http://schemas.openxmlformats.org/officeDocument/2006/relationships/hyperlink" Target="https://twitter.com/ncver" TargetMode="External"/><Relationship Id="rId257" Type="http://schemas.openxmlformats.org/officeDocument/2006/relationships/hyperlink" Target="https://twitter.com/ncver" TargetMode="External"/><Relationship Id="rId278" Type="http://schemas.openxmlformats.org/officeDocument/2006/relationships/hyperlink" Target="https://twitter.com/ncver" TargetMode="External"/><Relationship Id="rId401" Type="http://schemas.openxmlformats.org/officeDocument/2006/relationships/hyperlink" Target="https://twitter.com/ncver" TargetMode="External"/><Relationship Id="rId303" Type="http://schemas.openxmlformats.org/officeDocument/2006/relationships/hyperlink" Target="mailto:ncver@ncver.edu.au" TargetMode="External"/><Relationship Id="rId42" Type="http://schemas.openxmlformats.org/officeDocument/2006/relationships/hyperlink" Target="mailto:ncver@ncver.edu.au" TargetMode="External"/><Relationship Id="rId84" Type="http://schemas.openxmlformats.org/officeDocument/2006/relationships/hyperlink" Target="mailto:ncver@ncver.edu.au" TargetMode="External"/><Relationship Id="rId138" Type="http://schemas.openxmlformats.org/officeDocument/2006/relationships/hyperlink" Target="mailto:ncver@ncver.edu.au" TargetMode="External"/><Relationship Id="rId345" Type="http://schemas.openxmlformats.org/officeDocument/2006/relationships/hyperlink" Target="mailto:ncver@ncver.edu.au" TargetMode="External"/><Relationship Id="rId387" Type="http://schemas.openxmlformats.org/officeDocument/2006/relationships/hyperlink" Target="mailto:ncver@ncver.edu.au" TargetMode="External"/><Relationship Id="rId191" Type="http://schemas.openxmlformats.org/officeDocument/2006/relationships/hyperlink" Target="https://twitter.com/ncver" TargetMode="External"/><Relationship Id="rId205" Type="http://schemas.openxmlformats.org/officeDocument/2006/relationships/hyperlink" Target="http://www.lsay.edu.au" TargetMode="External"/><Relationship Id="rId247" Type="http://schemas.openxmlformats.org/officeDocument/2006/relationships/hyperlink" Target="http://www.lsay.edu.au" TargetMode="External"/><Relationship Id="rId412" Type="http://schemas.openxmlformats.org/officeDocument/2006/relationships/hyperlink" Target="http://www.lsay.edu.au" TargetMode="External"/><Relationship Id="rId107" Type="http://schemas.openxmlformats.org/officeDocument/2006/relationships/hyperlink" Target="https://twitter.com/ncver" TargetMode="External"/><Relationship Id="rId289" Type="http://schemas.openxmlformats.org/officeDocument/2006/relationships/hyperlink" Target="http://www.lsay.edu.au" TargetMode="External"/><Relationship Id="rId11" Type="http://schemas.openxmlformats.org/officeDocument/2006/relationships/hyperlink" Target="http://www.voced.edu.au/" TargetMode="External"/><Relationship Id="rId53" Type="http://schemas.openxmlformats.org/officeDocument/2006/relationships/hyperlink" Target="https://twitter.com/ncver" TargetMode="External"/><Relationship Id="rId149" Type="http://schemas.openxmlformats.org/officeDocument/2006/relationships/hyperlink" Target="https://twitter.com/ncver" TargetMode="External"/><Relationship Id="rId314" Type="http://schemas.openxmlformats.org/officeDocument/2006/relationships/hyperlink" Target="https://twitter.com/ncver" TargetMode="External"/><Relationship Id="rId356" Type="http://schemas.openxmlformats.org/officeDocument/2006/relationships/hyperlink" Target="https://twitter.com/ncver" TargetMode="External"/><Relationship Id="rId398" Type="http://schemas.openxmlformats.org/officeDocument/2006/relationships/hyperlink" Target="https://twitter.com/ncver" TargetMode="External"/><Relationship Id="rId95" Type="http://schemas.openxmlformats.org/officeDocument/2006/relationships/hyperlink" Target="https://twitter.com/ncver" TargetMode="External"/><Relationship Id="rId160" Type="http://schemas.openxmlformats.org/officeDocument/2006/relationships/hyperlink" Target="http://www.lsay.edu.au" TargetMode="External"/><Relationship Id="rId216" Type="http://schemas.openxmlformats.org/officeDocument/2006/relationships/hyperlink" Target="mailto:ncver@ncver.edu.au" TargetMode="External"/><Relationship Id="rId258" Type="http://schemas.openxmlformats.org/officeDocument/2006/relationships/hyperlink" Target="mailto:ncver@ncver.edu.au" TargetMode="External"/><Relationship Id="rId22" Type="http://schemas.openxmlformats.org/officeDocument/2006/relationships/image" Target="media/image12.emf"/><Relationship Id="rId64" Type="http://schemas.openxmlformats.org/officeDocument/2006/relationships/hyperlink" Target="http://www.lsay.edu.au" TargetMode="External"/><Relationship Id="rId118" Type="http://schemas.openxmlformats.org/officeDocument/2006/relationships/hyperlink" Target="http://www.lsay.edu.au" TargetMode="External"/><Relationship Id="rId325" Type="http://schemas.openxmlformats.org/officeDocument/2006/relationships/hyperlink" Target="http://www.lsay.edu.au" TargetMode="External"/><Relationship Id="rId367" Type="http://schemas.openxmlformats.org/officeDocument/2006/relationships/hyperlink" Target="http://www.lsay.edu.au" TargetMode="External"/><Relationship Id="rId171" Type="http://schemas.openxmlformats.org/officeDocument/2006/relationships/hyperlink" Target="mailto:ncver@ncver.edu.au" TargetMode="External"/><Relationship Id="rId227" Type="http://schemas.openxmlformats.org/officeDocument/2006/relationships/hyperlink" Target="https://twitter.com/ncver" TargetMode="External"/><Relationship Id="rId269" Type="http://schemas.openxmlformats.org/officeDocument/2006/relationships/hyperlink" Target="https://twitter.com/ncver" TargetMode="External"/><Relationship Id="rId33" Type="http://schemas.openxmlformats.org/officeDocument/2006/relationships/hyperlink" Target="mailto:ncver@ncver.edu.au" TargetMode="External"/><Relationship Id="rId129" Type="http://schemas.openxmlformats.org/officeDocument/2006/relationships/hyperlink" Target="mailto:ncver@ncver.edu.au" TargetMode="External"/><Relationship Id="rId280" Type="http://schemas.openxmlformats.org/officeDocument/2006/relationships/hyperlink" Target="http://www.lsay.edu.au" TargetMode="External"/><Relationship Id="rId336" Type="http://schemas.openxmlformats.org/officeDocument/2006/relationships/hyperlink" Target="mailto:ncver@ncver.edu.au" TargetMode="External"/><Relationship Id="rId75" Type="http://schemas.openxmlformats.org/officeDocument/2006/relationships/hyperlink" Target="mailto:ncver@ncver.edu.au" TargetMode="External"/><Relationship Id="rId140" Type="http://schemas.openxmlformats.org/officeDocument/2006/relationships/hyperlink" Target="https://twitter.com/ncver" TargetMode="External"/><Relationship Id="rId182" Type="http://schemas.openxmlformats.org/officeDocument/2006/relationships/hyperlink" Target="https://twitter.com/ncver" TargetMode="External"/><Relationship Id="rId378" Type="http://schemas.openxmlformats.org/officeDocument/2006/relationships/hyperlink" Target="mailto:ncver@ncver.edu.au" TargetMode="External"/><Relationship Id="rId403" Type="http://schemas.openxmlformats.org/officeDocument/2006/relationships/hyperlink" Target="http://www.lsay.edu.au" TargetMode="External"/><Relationship Id="rId6" Type="http://schemas.openxmlformats.org/officeDocument/2006/relationships/footnotes" Target="footnotes.xml"/><Relationship Id="rId238" Type="http://schemas.openxmlformats.org/officeDocument/2006/relationships/hyperlink" Target="http://www.lsay.edu.au" TargetMode="External"/><Relationship Id="rId291" Type="http://schemas.openxmlformats.org/officeDocument/2006/relationships/hyperlink" Target="mailto:ncver@ncver.edu.au" TargetMode="External"/><Relationship Id="rId305" Type="http://schemas.openxmlformats.org/officeDocument/2006/relationships/hyperlink" Target="https://twitter.com/ncver" TargetMode="External"/><Relationship Id="rId347" Type="http://schemas.openxmlformats.org/officeDocument/2006/relationships/hyperlink" Target="https://twitter.com/ncver" TargetMode="External"/><Relationship Id="rId44" Type="http://schemas.openxmlformats.org/officeDocument/2006/relationships/hyperlink" Target="https://twitter.com/ncver" TargetMode="External"/><Relationship Id="rId86" Type="http://schemas.openxmlformats.org/officeDocument/2006/relationships/hyperlink" Target="https://twitter.com/ncver" TargetMode="External"/><Relationship Id="rId151" Type="http://schemas.openxmlformats.org/officeDocument/2006/relationships/hyperlink" Target="http://www.lsay.edu.au" TargetMode="External"/><Relationship Id="rId389" Type="http://schemas.openxmlformats.org/officeDocument/2006/relationships/hyperlink" Target="https://twitter.com/ncver" TargetMode="External"/><Relationship Id="rId193" Type="http://schemas.openxmlformats.org/officeDocument/2006/relationships/hyperlink" Target="http://www.lsay.edu.au" TargetMode="External"/><Relationship Id="rId207" Type="http://schemas.openxmlformats.org/officeDocument/2006/relationships/hyperlink" Target="mailto:ncver@ncver.edu.au" TargetMode="External"/><Relationship Id="rId249" Type="http://schemas.openxmlformats.org/officeDocument/2006/relationships/hyperlink" Target="mailto:ncver@ncver.edu.au" TargetMode="External"/><Relationship Id="rId414" Type="http://schemas.openxmlformats.org/officeDocument/2006/relationships/image" Target="media/image16.wmf"/><Relationship Id="rId13" Type="http://schemas.openxmlformats.org/officeDocument/2006/relationships/hyperlink" Target="mailto:ncver@ncver.edu.au" TargetMode="External"/><Relationship Id="rId109" Type="http://schemas.openxmlformats.org/officeDocument/2006/relationships/hyperlink" Target="http://www.lsay.edu.au" TargetMode="External"/><Relationship Id="rId260" Type="http://schemas.openxmlformats.org/officeDocument/2006/relationships/hyperlink" Target="https://twitter.com/ncver" TargetMode="External"/><Relationship Id="rId316" Type="http://schemas.openxmlformats.org/officeDocument/2006/relationships/hyperlink" Target="http://www.lsay.edu.au" TargetMode="External"/><Relationship Id="rId55" Type="http://schemas.openxmlformats.org/officeDocument/2006/relationships/hyperlink" Target="http://www.lsay.edu.au" TargetMode="External"/><Relationship Id="rId97" Type="http://schemas.openxmlformats.org/officeDocument/2006/relationships/hyperlink" Target="http://www.lsay.edu.au" TargetMode="External"/><Relationship Id="rId120" Type="http://schemas.openxmlformats.org/officeDocument/2006/relationships/hyperlink" Target="mailto:ncver@ncver.edu.au" TargetMode="External"/><Relationship Id="rId358" Type="http://schemas.openxmlformats.org/officeDocument/2006/relationships/hyperlink" Target="http://www.lsay.edu.au" TargetMode="External"/><Relationship Id="rId162" Type="http://schemas.openxmlformats.org/officeDocument/2006/relationships/hyperlink" Target="mailto:ncver@ncver.edu.au" TargetMode="External"/><Relationship Id="rId218" Type="http://schemas.openxmlformats.org/officeDocument/2006/relationships/hyperlink" Target="https://twitter.com/ncver" TargetMode="External"/><Relationship Id="rId271" Type="http://schemas.openxmlformats.org/officeDocument/2006/relationships/hyperlink" Target="http://www.lsay.edu.au" TargetMode="External"/><Relationship Id="rId24" Type="http://schemas.openxmlformats.org/officeDocument/2006/relationships/image" Target="media/image14.emf"/><Relationship Id="rId66" Type="http://schemas.openxmlformats.org/officeDocument/2006/relationships/hyperlink" Target="mailto:ncver@ncver.edu.au" TargetMode="External"/><Relationship Id="rId131" Type="http://schemas.openxmlformats.org/officeDocument/2006/relationships/hyperlink" Target="https://twitter.com/ncver" TargetMode="External"/><Relationship Id="rId327" Type="http://schemas.openxmlformats.org/officeDocument/2006/relationships/hyperlink" Target="mailto:ncver@ncver.edu.au" TargetMode="External"/><Relationship Id="rId369" Type="http://schemas.openxmlformats.org/officeDocument/2006/relationships/hyperlink" Target="mailto:ncver@ncver.edu.au" TargetMode="External"/><Relationship Id="rId173" Type="http://schemas.openxmlformats.org/officeDocument/2006/relationships/hyperlink" Target="https://twitter.com/ncver" TargetMode="External"/><Relationship Id="rId229" Type="http://schemas.openxmlformats.org/officeDocument/2006/relationships/hyperlink" Target="http://www.lsay.edu.au" TargetMode="External"/><Relationship Id="rId380" Type="http://schemas.openxmlformats.org/officeDocument/2006/relationships/hyperlink" Target="https://twitter.com/ncver" TargetMode="External"/><Relationship Id="rId240" Type="http://schemas.openxmlformats.org/officeDocument/2006/relationships/hyperlink" Target="mailto:ncver@ncver.edu.au" TargetMode="External"/><Relationship Id="rId35" Type="http://schemas.openxmlformats.org/officeDocument/2006/relationships/hyperlink" Target="https://twitter.com/ncver" TargetMode="External"/><Relationship Id="rId77" Type="http://schemas.openxmlformats.org/officeDocument/2006/relationships/hyperlink" Target="https://twitter.com/ncver" TargetMode="External"/><Relationship Id="rId100" Type="http://schemas.openxmlformats.org/officeDocument/2006/relationships/hyperlink" Target="http://www.lsay.edu.au" TargetMode="External"/><Relationship Id="rId282" Type="http://schemas.openxmlformats.org/officeDocument/2006/relationships/hyperlink" Target="mailto:ncver@ncver.edu.au" TargetMode="External"/><Relationship Id="rId338" Type="http://schemas.openxmlformats.org/officeDocument/2006/relationships/hyperlink" Target="https://twitter.com/ncver" TargetMode="External"/><Relationship Id="rId8" Type="http://schemas.openxmlformats.org/officeDocument/2006/relationships/image" Target="media/image1.wmf"/><Relationship Id="rId142" Type="http://schemas.openxmlformats.org/officeDocument/2006/relationships/hyperlink" Target="http://www.lsay.edu.au" TargetMode="External"/><Relationship Id="rId184" Type="http://schemas.openxmlformats.org/officeDocument/2006/relationships/hyperlink" Target="http://www.lsay.edu.au" TargetMode="External"/><Relationship Id="rId391" Type="http://schemas.openxmlformats.org/officeDocument/2006/relationships/hyperlink" Target="http://www.lsay.edu.au" TargetMode="External"/><Relationship Id="rId405" Type="http://schemas.openxmlformats.org/officeDocument/2006/relationships/hyperlink" Target="mailto:ncver@ncver.edu.au" TargetMode="External"/><Relationship Id="rId251" Type="http://schemas.openxmlformats.org/officeDocument/2006/relationships/hyperlink" Target="https://twitter.com/ncver" TargetMode="External"/><Relationship Id="rId46" Type="http://schemas.openxmlformats.org/officeDocument/2006/relationships/hyperlink" Target="http://www.lsay.edu.au" TargetMode="External"/><Relationship Id="rId293" Type="http://schemas.openxmlformats.org/officeDocument/2006/relationships/hyperlink" Target="https://twitter.com/ncver" TargetMode="External"/><Relationship Id="rId307" Type="http://schemas.openxmlformats.org/officeDocument/2006/relationships/hyperlink" Target="http://www.lsay.edu.au" TargetMode="External"/><Relationship Id="rId349" Type="http://schemas.openxmlformats.org/officeDocument/2006/relationships/hyperlink" Target="http://www.lsay.edu.au" TargetMode="External"/><Relationship Id="rId88" Type="http://schemas.openxmlformats.org/officeDocument/2006/relationships/hyperlink" Target="http://www.lsay.edu.au" TargetMode="External"/><Relationship Id="rId111" Type="http://schemas.openxmlformats.org/officeDocument/2006/relationships/hyperlink" Target="mailto:ncver@ncver.edu.au" TargetMode="External"/><Relationship Id="rId153" Type="http://schemas.openxmlformats.org/officeDocument/2006/relationships/hyperlink" Target="mailto:ncver@ncver.edu.au" TargetMode="External"/><Relationship Id="rId195" Type="http://schemas.openxmlformats.org/officeDocument/2006/relationships/hyperlink" Target="mailto:ncver@ncver.edu.au" TargetMode="External"/><Relationship Id="rId209" Type="http://schemas.openxmlformats.org/officeDocument/2006/relationships/hyperlink" Target="https://twitter.com/ncver" TargetMode="External"/><Relationship Id="rId360" Type="http://schemas.openxmlformats.org/officeDocument/2006/relationships/hyperlink" Target="mailto:ncver@ncver.edu.au" TargetMode="External"/><Relationship Id="rId416" Type="http://schemas.openxmlformats.org/officeDocument/2006/relationships/footer" Target="footer4.xml"/><Relationship Id="rId220" Type="http://schemas.openxmlformats.org/officeDocument/2006/relationships/hyperlink" Target="http://www.lsay.edu.au" TargetMode="External"/><Relationship Id="rId15" Type="http://schemas.openxmlformats.org/officeDocument/2006/relationships/image" Target="media/image5.png"/><Relationship Id="rId57" Type="http://schemas.openxmlformats.org/officeDocument/2006/relationships/hyperlink" Target="mailto:ncver@ncver.edu.au" TargetMode="External"/><Relationship Id="rId262" Type="http://schemas.openxmlformats.org/officeDocument/2006/relationships/hyperlink" Target="http://www.lsay.edu.au" TargetMode="External"/><Relationship Id="rId318" Type="http://schemas.openxmlformats.org/officeDocument/2006/relationships/hyperlink" Target="mailto:ncver@ncver.edu.au" TargetMode="External"/><Relationship Id="rId99" Type="http://schemas.openxmlformats.org/officeDocument/2006/relationships/hyperlink" Target="mailto:ncver@ncver.edu.au" TargetMode="External"/><Relationship Id="rId122" Type="http://schemas.openxmlformats.org/officeDocument/2006/relationships/hyperlink" Target="https://twitter.com/ncver" TargetMode="External"/><Relationship Id="rId164" Type="http://schemas.openxmlformats.org/officeDocument/2006/relationships/hyperlink" Target="https://twitter.com/ncver" TargetMode="External"/><Relationship Id="rId371" Type="http://schemas.openxmlformats.org/officeDocument/2006/relationships/hyperlink" Target="https://twitter.com/ncver" TargetMode="External"/><Relationship Id="rId26" Type="http://schemas.openxmlformats.org/officeDocument/2006/relationships/hyperlink" Target="https://www.oecd.org/pisa/data/2015-technical-report/PISA2015_TechRep_Final.pdf" TargetMode="External"/><Relationship Id="rId231" Type="http://schemas.openxmlformats.org/officeDocument/2006/relationships/hyperlink" Target="mailto:ncver@ncver.edu.au" TargetMode="External"/><Relationship Id="rId273" Type="http://schemas.openxmlformats.org/officeDocument/2006/relationships/hyperlink" Target="mailto:ncver@ncver.edu.au" TargetMode="External"/><Relationship Id="rId329" Type="http://schemas.openxmlformats.org/officeDocument/2006/relationships/hyperlink" Target="https://twitter.com/ncver" TargetMode="External"/><Relationship Id="rId68" Type="http://schemas.openxmlformats.org/officeDocument/2006/relationships/hyperlink" Target="https://twitter.com/ncver" TargetMode="External"/><Relationship Id="rId133" Type="http://schemas.openxmlformats.org/officeDocument/2006/relationships/hyperlink" Target="http://www.lsay.edu.au" TargetMode="External"/><Relationship Id="rId175" Type="http://schemas.openxmlformats.org/officeDocument/2006/relationships/hyperlink" Target="http://www.lsay.edu.au" TargetMode="External"/><Relationship Id="rId340" Type="http://schemas.openxmlformats.org/officeDocument/2006/relationships/hyperlink" Target="http://www.lsay.edu.au" TargetMode="External"/><Relationship Id="rId200" Type="http://schemas.openxmlformats.org/officeDocument/2006/relationships/hyperlink" Target="https://twitter.com/ncver" TargetMode="External"/><Relationship Id="rId382" Type="http://schemas.openxmlformats.org/officeDocument/2006/relationships/hyperlink" Target="http://www.lsay.edu.au" TargetMode="External"/><Relationship Id="rId242" Type="http://schemas.openxmlformats.org/officeDocument/2006/relationships/hyperlink" Target="https://twitter.com/ncver" TargetMode="External"/><Relationship Id="rId284" Type="http://schemas.openxmlformats.org/officeDocument/2006/relationships/hyperlink" Target="https://twitter.com/ncver" TargetMode="External"/><Relationship Id="rId37" Type="http://schemas.openxmlformats.org/officeDocument/2006/relationships/hyperlink" Target="http://www.lsay.edu.au" TargetMode="External"/><Relationship Id="rId79" Type="http://schemas.openxmlformats.org/officeDocument/2006/relationships/hyperlink" Target="http://www.lsay.edu.au" TargetMode="External"/><Relationship Id="rId102" Type="http://schemas.openxmlformats.org/officeDocument/2006/relationships/hyperlink" Target="mailto:ncver@ncver.edu.au" TargetMode="External"/><Relationship Id="rId144" Type="http://schemas.openxmlformats.org/officeDocument/2006/relationships/hyperlink" Target="mailto:ncver@ncver.edu.au" TargetMode="External"/><Relationship Id="rId90" Type="http://schemas.openxmlformats.org/officeDocument/2006/relationships/hyperlink" Target="mailto:ncver@ncver.edu.au" TargetMode="External"/><Relationship Id="rId186" Type="http://schemas.openxmlformats.org/officeDocument/2006/relationships/hyperlink" Target="mailto:ncver@ncver.edu.au" TargetMode="External"/><Relationship Id="rId351" Type="http://schemas.openxmlformats.org/officeDocument/2006/relationships/hyperlink" Target="mailto:ncver@ncver.edu.au" TargetMode="External"/><Relationship Id="rId393" Type="http://schemas.openxmlformats.org/officeDocument/2006/relationships/hyperlink" Target="mailto:ncver@ncver.edu.au" TargetMode="External"/><Relationship Id="rId407" Type="http://schemas.openxmlformats.org/officeDocument/2006/relationships/hyperlink" Target="https://twitter.com/ncver" TargetMode="External"/><Relationship Id="rId211" Type="http://schemas.openxmlformats.org/officeDocument/2006/relationships/hyperlink" Target="http://www.lsay.edu.au" TargetMode="External"/><Relationship Id="rId253" Type="http://schemas.openxmlformats.org/officeDocument/2006/relationships/hyperlink" Target="http://www.lsay.edu.au" TargetMode="External"/><Relationship Id="rId295" Type="http://schemas.openxmlformats.org/officeDocument/2006/relationships/hyperlink" Target="http://www.lsay.edu.au" TargetMode="External"/><Relationship Id="rId309" Type="http://schemas.openxmlformats.org/officeDocument/2006/relationships/hyperlink" Target="mailto:ncver@ncver.edu.au" TargetMode="External"/><Relationship Id="rId48" Type="http://schemas.openxmlformats.org/officeDocument/2006/relationships/hyperlink" Target="mailto:ncver@ncver.edu.au" TargetMode="External"/><Relationship Id="rId113" Type="http://schemas.openxmlformats.org/officeDocument/2006/relationships/hyperlink" Target="https://twitter.com/ncver" TargetMode="External"/><Relationship Id="rId320" Type="http://schemas.openxmlformats.org/officeDocument/2006/relationships/hyperlink" Target="https://twitter.com/ncver" TargetMode="External"/><Relationship Id="rId155" Type="http://schemas.openxmlformats.org/officeDocument/2006/relationships/hyperlink" Target="https://twitter.com/ncver" TargetMode="External"/><Relationship Id="rId197" Type="http://schemas.openxmlformats.org/officeDocument/2006/relationships/hyperlink" Target="https://twitter.com/ncver" TargetMode="External"/><Relationship Id="rId362" Type="http://schemas.openxmlformats.org/officeDocument/2006/relationships/hyperlink" Target="https://twitter.com/ncver" TargetMode="External"/><Relationship Id="rId41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B0FE6-E73D-496B-9EC3-3DB21BF7F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1</TotalTime>
  <Pages>32</Pages>
  <Words>9950</Words>
  <Characters>56717</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66534</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and using the linked LSAY-NAPLAN data: issues and considerations</dc:title>
  <dc:creator>Emerick Chew, Somayeh Parvazian &amp; Ronnie Semo</dc:creator>
  <cp:lastModifiedBy>Rocky Barbaro</cp:lastModifiedBy>
  <cp:revision>2</cp:revision>
  <cp:lastPrinted>2022-10-23T03:48:00Z</cp:lastPrinted>
  <dcterms:created xsi:type="dcterms:W3CDTF">2023-04-17T01:05:00Z</dcterms:created>
  <dcterms:modified xsi:type="dcterms:W3CDTF">2023-04-17T01:05:00Z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2022-09-09T00:05:55Z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58377c05-858c-4c34-9609-9a721c9cdf56</vt:lpwstr>
  </property>
  <property fmtid="{D5CDD505-2E9C-101B-9397-08002B2CF9AE}" pid="8" name="MSIP_Label_79d889eb-932f-4752-8739-64d25806ef64_ContentBits">
    <vt:lpwstr>0</vt:lpwstr>
  </property>
</Properties>
</file>